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3D" w:rsidRPr="004F502C" w:rsidRDefault="00044D3D" w:rsidP="00013F3C">
      <w:pPr>
        <w:rPr>
          <w:rFonts w:ascii="Times New Roman" w:hAnsi="Times New Roman" w:cs="Times New Roman"/>
          <w:b/>
          <w:sz w:val="22"/>
          <w:szCs w:val="22"/>
        </w:rPr>
      </w:pPr>
    </w:p>
    <w:p w:rsidR="00044D3D" w:rsidRDefault="00044D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044D3D" w:rsidRDefault="00044D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044D3D" w:rsidRDefault="00044D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44D3D" w:rsidRDefault="00044D3D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044D3D" w:rsidRDefault="00044D3D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44D3D" w:rsidRDefault="00044D3D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044D3D" w:rsidRPr="00E7038C" w:rsidRDefault="00044D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044D3D" w:rsidRPr="00E7038C" w:rsidRDefault="00044D3D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044D3D" w:rsidRPr="00E7038C" w:rsidRDefault="00044D3D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044D3D" w:rsidRDefault="00044D3D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Дубровин Сергей Борисович  , 07.10.1976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</w:t>
      </w:r>
    </w:p>
    <w:p w:rsidR="00044D3D" w:rsidRPr="00E7038C" w:rsidRDefault="00044D3D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>Паспорт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89 02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444825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Ардатовским  РОВД МВД  Республики Мордовия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25.10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02</w:t>
      </w:r>
      <w:r>
        <w:rPr>
          <w:sz w:val="24"/>
          <w:u w:val="single"/>
        </w:rPr>
        <w:t>г.</w:t>
      </w:r>
    </w:p>
    <w:p w:rsidR="00044D3D" w:rsidRPr="00D24BAC" w:rsidRDefault="00044D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044D3D" w:rsidRDefault="00044D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Государственное бюджетное образовательное учреждение Республики Мордовия для детей сирот и детей оставшихся без попечения родителей «Ардатовский детский дом-школа», директор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044D3D" w:rsidRDefault="00044D3D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зарегистрированный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431890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р.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ул.Школьная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д.5 кв.57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44D3D" w:rsidRDefault="00044D3D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проживающий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ул.Школьная 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д.5 кв. 57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044D3D" w:rsidRDefault="00044D3D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044D3D" w:rsidRPr="00E7038C" w:rsidRDefault="00044D3D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своих</w:t>
      </w:r>
      <w:r w:rsidRPr="00E7038C">
        <w:rPr>
          <w:rFonts w:ascii="Times New Roman" w:hAnsi="Times New Roman" w:cs="Times New Roman"/>
          <w:sz w:val="28"/>
          <w:szCs w:val="28"/>
        </w:rPr>
        <w:t>, супруги (супруга), несовершеннолетнего ребенка (нужное подчеркнуть)</w:t>
      </w:r>
    </w:p>
    <w:p w:rsidR="00044D3D" w:rsidRPr="00E7038C" w:rsidRDefault="00044D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044D3D" w:rsidRPr="00E7038C" w:rsidRDefault="00044D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044D3D" w:rsidRPr="00E7038C" w:rsidRDefault="00044D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044D3D" w:rsidRPr="00E7038C" w:rsidRDefault="00044D3D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044D3D" w:rsidRPr="00E7038C" w:rsidRDefault="00044D3D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Дубровину Сергею Борисовичу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044D3D" w:rsidRPr="00E7038C" w:rsidRDefault="00044D3D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044D3D" w:rsidRPr="00E7038C" w:rsidRDefault="00044D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44D3D" w:rsidRPr="00166194" w:rsidRDefault="00044D3D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044D3D" w:rsidRPr="00166194" w:rsidRDefault="00044D3D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44D3D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477236,60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</w:p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</w:tr>
      <w:tr w:rsidR="00044D3D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044D3D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A004F0" w:rsidRDefault="00044D3D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044D3D" w:rsidRPr="00A004F0" w:rsidRDefault="00044D3D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596B7B" w:rsidRDefault="00044D3D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совместительству  в МБОУ ДОД «Ардатовская детская юношеская спортивная школа»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41136,70</w:t>
            </w:r>
          </w:p>
          <w:p w:rsidR="00044D3D" w:rsidRPr="005C4BD8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5C4BD8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 518373,30</w:t>
            </w:r>
          </w:p>
        </w:tc>
      </w:tr>
    </w:tbl>
    <w:p w:rsidR="00044D3D" w:rsidRPr="00E7038C" w:rsidRDefault="00044D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044D3D" w:rsidRPr="00E7038C" w:rsidRDefault="00044D3D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144"/>
        <w:gridCol w:w="1984"/>
        <w:gridCol w:w="2004"/>
        <w:gridCol w:w="1055"/>
        <w:gridCol w:w="1844"/>
      </w:tblGrid>
      <w:tr w:rsidR="00044D3D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044D3D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BE0520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.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120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3-х 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Долевая  собственность(1/3 доля в праве)</w:t>
            </w:r>
          </w:p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1/3 – мать  Дубровина Мария Ивановна</w:t>
            </w:r>
          </w:p>
          <w:p w:rsidR="00044D3D" w:rsidRPr="00876EBD" w:rsidRDefault="00044D3D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1/3 - сын  Дубровин Константин Сергеевич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431890 ,РМ ,Ардатовский район , р.п.Тургенево,</w:t>
            </w:r>
          </w:p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Ул.Школьная д.5 кв.57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60,6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Свидетельство о приватизации</w:t>
            </w:r>
          </w:p>
          <w:p w:rsidR="00044D3D" w:rsidRPr="00BE0520" w:rsidRDefault="00044D3D" w:rsidP="005C4BD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rFonts w:ascii="Times New Roman" w:hAnsi="Times New Roman" w:cs="Times New Roman"/>
                  <w:sz w:val="22"/>
                </w:rPr>
                <w:t>13 ГА</w:t>
              </w:r>
            </w:smartTag>
            <w:r>
              <w:rPr>
                <w:rFonts w:ascii="Times New Roman" w:hAnsi="Times New Roman" w:cs="Times New Roman"/>
                <w:sz w:val="22"/>
              </w:rPr>
              <w:t xml:space="preserve"> 300632 от 09.02.2009г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гараж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044D3D" w:rsidRPr="00E7038C" w:rsidRDefault="00044D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73"/>
        <w:gridCol w:w="3734"/>
        <w:gridCol w:w="2894"/>
        <w:gridCol w:w="2273"/>
      </w:tblGrid>
      <w:tr w:rsidR="00044D3D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044D3D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Форд Мондео 2008г</w:t>
            </w:r>
          </w:p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Паспорт ТС серия 21ОР №221638</w:t>
            </w:r>
          </w:p>
          <w:p w:rsidR="00044D3D" w:rsidRPr="0026770A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WFODXXGBBD8B18779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D70542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собственность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МВД по Чувашской Республике, Межмуниципальный отдел МВД России «Алатырский»</w:t>
            </w: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623"/>
        <w:gridCol w:w="1807"/>
        <w:gridCol w:w="1239"/>
        <w:gridCol w:w="1273"/>
        <w:gridCol w:w="2089"/>
      </w:tblGrid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АО «Россельхозбанк»</w:t>
            </w:r>
          </w:p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431860 ,РМ ,г.Ардатов,ул.Ленинская ,120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Текущий</w:t>
            </w:r>
          </w:p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5C4BD8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17.01.2011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C76138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15,41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Сбербанк России</w:t>
            </w:r>
          </w:p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431860 ,РМ ,г.Ардатов ,пер.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Текущий </w:t>
            </w:r>
          </w:p>
          <w:p w:rsidR="00044D3D" w:rsidRPr="00380973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C76138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02.06.2015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A004F0" w:rsidRDefault="00044D3D" w:rsidP="005C4BD8">
            <w:pPr>
              <w:rPr>
                <w:color w:val="C00000"/>
                <w:sz w:val="22"/>
              </w:rPr>
            </w:pPr>
            <w:r>
              <w:rPr>
                <w:sz w:val="22"/>
              </w:rPr>
              <w:t xml:space="preserve"> 24,15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«Россельхозбанк» 431860 РМ, г. Ардатов ул. Ленинская д.120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Депозитный, рубль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01.12.2016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169,11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ПАО « Сбербанк России» №8589 г.Ардатов пер. Л.Толстого27а 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Текущий, рубль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23.03.2016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 Сбербанк России» №8589 г.Ардатов пер. Л.Толстого27а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Универсальный, рубль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26.12.2016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30,86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 Сбербанк России» №8589 г.Ардатов пер. Л.Толстого27а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Текущий, рубль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26.12.2016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29500,00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044D3D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044D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044D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44D3D" w:rsidRPr="00E7038C" w:rsidRDefault="00044D3D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044D3D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044D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44D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44D3D" w:rsidRPr="00845917" w:rsidRDefault="00044D3D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0455D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44D3D" w:rsidRPr="004F502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044D3D" w:rsidRPr="00E7038C" w:rsidRDefault="00044D3D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44D3D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4F502C" w:rsidRDefault="00044D3D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044D3D" w:rsidRPr="00E7038C" w:rsidRDefault="00044D3D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06_"  апреля 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044D3D" w:rsidRPr="00E7038C" w:rsidRDefault="00044D3D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044D3D" w:rsidRPr="00E7038C" w:rsidRDefault="00044D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044D3D" w:rsidRPr="00E7038C" w:rsidRDefault="00044D3D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044D3D" w:rsidRPr="00D24BAC" w:rsidRDefault="00044D3D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044D3D" w:rsidRPr="00E7038C" w:rsidRDefault="00044D3D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/>
    <w:p w:rsidR="00044D3D" w:rsidRDefault="00044D3D" w:rsidP="00120D24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044D3D" w:rsidRDefault="00044D3D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044D3D" w:rsidRDefault="00044D3D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044D3D" w:rsidRDefault="00044D3D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044D3D" w:rsidRDefault="00044D3D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44D3D" w:rsidRDefault="00044D3D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577997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044D3D" w:rsidRPr="00E7038C" w:rsidRDefault="00044D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44D3D" w:rsidRDefault="00044D3D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СПРАВКА </w:t>
      </w:r>
      <w:hyperlink w:anchor="Par605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&lt;1&gt;</w:t>
        </w:r>
      </w:hyperlink>
      <w:r>
        <w:rPr>
          <w:rFonts w:ascii="Times New Roman" w:hAnsi="Times New Roman" w:cs="Times New Roman"/>
          <w:b/>
          <w:bCs/>
          <w:sz w:val="24"/>
          <w:vertAlign w:val="superscript"/>
        </w:rPr>
        <w:t xml:space="preserve">  </w:t>
      </w:r>
    </w:p>
    <w:p w:rsidR="00044D3D" w:rsidRDefault="00044D3D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 доходах, расходах, об имуществе и обязательствах</w:t>
      </w:r>
    </w:p>
    <w:p w:rsidR="00044D3D" w:rsidRDefault="00044D3D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имущественного характера </w:t>
      </w:r>
      <w:hyperlink w:anchor="Par606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&lt;2&gt;</w:t>
        </w:r>
      </w:hyperlink>
    </w:p>
    <w:p w:rsidR="00044D3D" w:rsidRPr="005A541F" w:rsidRDefault="00044D3D" w:rsidP="00577997">
      <w:pPr>
        <w:pStyle w:val="ConsPlusNonformat"/>
        <w:rPr>
          <w:b/>
          <w:sz w:val="28"/>
          <w:szCs w:val="28"/>
        </w:rPr>
      </w:pPr>
    </w:p>
    <w:p w:rsidR="00044D3D" w:rsidRDefault="00044D3D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5A541F">
        <w:rPr>
          <w:rFonts w:ascii="Times New Roman" w:hAnsi="Times New Roman" w:cs="Times New Roman"/>
          <w:b/>
          <w:sz w:val="28"/>
          <w:szCs w:val="28"/>
        </w:rPr>
        <w:t xml:space="preserve">Я, </w:t>
      </w:r>
      <w:r>
        <w:rPr>
          <w:b/>
          <w:sz w:val="28"/>
          <w:szCs w:val="28"/>
          <w:u w:val="single"/>
        </w:rPr>
        <w:t>Дубровин Сергей Борисович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, 07  октября 1976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рождения,</w:t>
      </w:r>
    </w:p>
    <w:p w:rsidR="00044D3D" w:rsidRDefault="00044D3D" w:rsidP="00577997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паспорт 89 0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444825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выдан Ардатовским РОВД МВД РМ 25.10.2002</w:t>
      </w:r>
    </w:p>
    <w:p w:rsidR="00044D3D" w:rsidRDefault="00044D3D" w:rsidP="00133B08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044D3D" w:rsidRPr="00133B08" w:rsidRDefault="00044D3D" w:rsidP="00133B08">
      <w:pPr>
        <w:pStyle w:val="ConsPlusNonformat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Государственное бюджетное образовательное учреждение Республики Мордовия для детей сирот и детей оставшихся без попечения родителей «Ардатовский детский дом-школа», директор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:rsidR="00044D3D" w:rsidRDefault="00044D3D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044D3D" w:rsidRDefault="00044D3D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</w:p>
    <w:p w:rsidR="00044D3D" w:rsidRPr="00802CCE" w:rsidRDefault="00044D3D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b/>
          <w:sz w:val="28"/>
          <w:szCs w:val="28"/>
        </w:rPr>
        <w:t>431891, Республика Мордовия, Ардатовский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  <w:u w:val="single"/>
        </w:rPr>
        <w:t>р.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п. Тургенево ул. Школьная </w:t>
      </w:r>
      <w:r w:rsidRPr="005A541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 w:rsidRPr="00A95B45">
        <w:rPr>
          <w:rFonts w:ascii="Times New Roman" w:hAnsi="Times New Roman" w:cs="Times New Roman"/>
          <w:b/>
          <w:sz w:val="24"/>
          <w:u w:val="single"/>
        </w:rPr>
        <w:t>кв.57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044D3D" w:rsidRDefault="00044D3D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044D3D" w:rsidRDefault="00044D3D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сообщаю сведения о доходах, расходах своих,</w:t>
      </w:r>
      <w:r w:rsidRPr="005A541F">
        <w:rPr>
          <w:rFonts w:ascii="Times New Roman" w:hAnsi="Times New Roman" w:cs="Times New Roman"/>
          <w:sz w:val="24"/>
          <w:u w:val="single"/>
        </w:rPr>
        <w:t xml:space="preserve"> супруги</w:t>
      </w:r>
      <w:r w:rsidRPr="009926E1">
        <w:rPr>
          <w:rFonts w:ascii="Times New Roman" w:hAnsi="Times New Roman" w:cs="Times New Roman"/>
          <w:sz w:val="24"/>
        </w:rPr>
        <w:t xml:space="preserve"> </w:t>
      </w:r>
      <w:r w:rsidRPr="005A541F">
        <w:rPr>
          <w:rFonts w:ascii="Times New Roman" w:hAnsi="Times New Roman" w:cs="Times New Roman"/>
          <w:sz w:val="24"/>
        </w:rPr>
        <w:t>(супруга</w:t>
      </w:r>
      <w:r>
        <w:rPr>
          <w:rFonts w:ascii="Times New Roman" w:hAnsi="Times New Roman" w:cs="Times New Roman"/>
          <w:sz w:val="24"/>
        </w:rPr>
        <w:t>), несовершеннолетнего ребенка (нужное подчеркнуть)</w:t>
      </w:r>
    </w:p>
    <w:p w:rsidR="00044D3D" w:rsidRPr="009926E1" w:rsidRDefault="00044D3D" w:rsidP="00133B08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Дубровиной Александры Николаевны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, 17.09.1976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Default="00044D3D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A2630D">
        <w:rPr>
          <w:rFonts w:ascii="Times New Roman" w:hAnsi="Times New Roman" w:cs="Times New Roman"/>
          <w:sz w:val="28"/>
          <w:szCs w:val="28"/>
          <w:u w:val="single"/>
        </w:rPr>
        <w:t xml:space="preserve">паспорт 89 </w:t>
      </w:r>
      <w:r>
        <w:rPr>
          <w:rFonts w:ascii="Times New Roman" w:hAnsi="Times New Roman" w:cs="Times New Roman"/>
          <w:sz w:val="28"/>
          <w:szCs w:val="28"/>
          <w:u w:val="single"/>
        </w:rPr>
        <w:t>02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№ 525138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, выдан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Ардатовским РОВД МВД РМ 09.01.2003</w:t>
      </w:r>
    </w:p>
    <w:p w:rsidR="00044D3D" w:rsidRDefault="00044D3D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отчество, дата рождения, серия и номер паспорта, дата выдачи и орган, выдавший паспорт)</w:t>
      </w:r>
    </w:p>
    <w:p w:rsidR="00044D3D" w:rsidRDefault="00044D3D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sz w:val="28"/>
          <w:szCs w:val="28"/>
        </w:rPr>
        <w:t>431891, Республика Мордовия ,Ардатовский район,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  <w:r w:rsidRPr="003F0B12">
        <w:rPr>
          <w:rFonts w:ascii="Times New Roman" w:hAnsi="Times New Roman" w:cs="Times New Roman"/>
          <w:sz w:val="28"/>
          <w:szCs w:val="28"/>
          <w:u w:val="single"/>
        </w:rPr>
        <w:t>р</w:t>
      </w:r>
      <w:r>
        <w:rPr>
          <w:rFonts w:ascii="Times New Roman" w:hAnsi="Times New Roman" w:cs="Times New Roman"/>
          <w:sz w:val="24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ул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.Школьная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д.5 кв.57</w:t>
      </w:r>
    </w:p>
    <w:p w:rsidR="00044D3D" w:rsidRPr="00802CCE" w:rsidRDefault="00044D3D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 w:rsidRPr="00821EA8">
        <w:rPr>
          <w:rFonts w:ascii="Times New Roman" w:hAnsi="Times New Roman" w:cs="Times New Roman"/>
          <w:sz w:val="28"/>
          <w:szCs w:val="28"/>
          <w:u w:val="single"/>
        </w:rPr>
        <w:t>фактически проживающая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Школьная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д.5 кв.57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044D3D" w:rsidRDefault="00044D3D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044D3D" w:rsidRDefault="00044D3D" w:rsidP="00577997">
      <w:pPr>
        <w:pStyle w:val="ConsPlusNonformat"/>
        <w:tabs>
          <w:tab w:val="left" w:pos="540"/>
          <w:tab w:val="left" w:pos="990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ГБУЗ «Ардатовская РБ» </w:t>
      </w:r>
    </w:p>
    <w:p w:rsidR="00044D3D" w:rsidRPr="00133B08" w:rsidRDefault="00044D3D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  <w:u w:val="single"/>
        </w:rPr>
        <w:t>инструктор по лечебной физкультуре</w:t>
      </w:r>
      <w:r w:rsidRPr="00133B08">
        <w:rPr>
          <w:b/>
          <w:sz w:val="28"/>
          <w:szCs w:val="28"/>
          <w:u w:val="single"/>
        </w:rPr>
        <w:tab/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33B08">
        <w:rPr>
          <w:rFonts w:ascii="Times New Roman" w:hAnsi="Times New Roman" w:cs="Times New Roman"/>
          <w:b/>
          <w:sz w:val="28"/>
          <w:szCs w:val="28"/>
          <w:u w:val="single"/>
        </w:rPr>
        <w:tab/>
      </w:r>
    </w:p>
    <w:p w:rsidR="00044D3D" w:rsidRDefault="00044D3D" w:rsidP="00577997">
      <w:pPr>
        <w:pStyle w:val="ConsPlusNonformat"/>
        <w:tabs>
          <w:tab w:val="left" w:pos="5040"/>
          <w:tab w:val="left" w:pos="9637"/>
        </w:tabs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(в случае отсутствия основного места работы (службы) - род занятий)</w:t>
      </w:r>
    </w:p>
    <w:p w:rsidR="00044D3D" w:rsidRDefault="00044D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44D3D" w:rsidRDefault="00044D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44D3D" w:rsidRDefault="00044D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44D3D" w:rsidRDefault="00044D3D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044D3D" w:rsidRPr="005A541F" w:rsidRDefault="00044D3D" w:rsidP="005A541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отчетный период с 1 января 2016 г. по 31 декабря 2016 г. об имуществе, принадлежа</w:t>
      </w:r>
      <w:r w:rsidRPr="00F6028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Default="00044D3D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отчество)</w:t>
      </w:r>
    </w:p>
    <w:p w:rsidR="00044D3D" w:rsidRDefault="00044D3D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праве собственности, о вкладах в банках, ценных бумагах, об обязательствах имущественного характера по состоянию на "31" декабря 2016г.</w:t>
      </w:r>
    </w:p>
    <w:p w:rsidR="00044D3D" w:rsidRPr="00D24BAC" w:rsidRDefault="00044D3D" w:rsidP="00577997">
      <w:pPr>
        <w:pStyle w:val="BodyTextIndent"/>
        <w:ind w:firstLine="77"/>
      </w:pPr>
      <w:r w:rsidRPr="00D24BAC"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37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44D3D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C76138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169804,90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</w:p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44D3D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044D3D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>пенсия   за выслугу лет</w:t>
            </w:r>
          </w:p>
          <w:p w:rsidR="00044D3D" w:rsidRDefault="00044D3D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мера социальной поддержки по оплате ЖКУ              </w:t>
            </w:r>
          </w:p>
          <w:p w:rsidR="00044D3D" w:rsidRDefault="00044D3D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работа по совместительству                                                                                                                     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i/>
                <w:sz w:val="22"/>
              </w:rPr>
              <w:t>Не имеет</w:t>
            </w:r>
            <w:r w:rsidRPr="00C76138">
              <w:rPr>
                <w:i/>
                <w:sz w:val="22"/>
              </w:rPr>
              <w:t xml:space="preserve"> </w:t>
            </w:r>
          </w:p>
          <w:p w:rsidR="00044D3D" w:rsidRDefault="00044D3D" w:rsidP="00685FDF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  <w:p w:rsidR="00044D3D" w:rsidRPr="00685FDF" w:rsidRDefault="00044D3D" w:rsidP="00685FDF">
            <w:pPr>
              <w:rPr>
                <w:sz w:val="22"/>
              </w:rPr>
            </w:pPr>
            <w:r>
              <w:rPr>
                <w:sz w:val="22"/>
              </w:rPr>
              <w:t>94819,45</w:t>
            </w:r>
          </w:p>
        </w:tc>
      </w:tr>
      <w:tr w:rsidR="00044D3D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C76138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264624,35</w:t>
            </w:r>
          </w:p>
        </w:tc>
      </w:tr>
    </w:tbl>
    <w:p w:rsidR="00044D3D" w:rsidRPr="00E7038C" w:rsidRDefault="00044D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044D3D" w:rsidRPr="00E7038C" w:rsidRDefault="00044D3D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39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044D3D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E7038C" w:rsidRDefault="00044D3D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40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5"/>
        <w:gridCol w:w="2326"/>
        <w:gridCol w:w="1616"/>
        <w:gridCol w:w="2004"/>
        <w:gridCol w:w="1089"/>
        <w:gridCol w:w="1994"/>
      </w:tblGrid>
      <w:tr w:rsidR="00044D3D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1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42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044D3D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43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77997">
            <w:pPr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876EBD" w:rsidRDefault="00044D3D" w:rsidP="005C4BD8">
            <w:pPr>
              <w:rPr>
                <w:sz w:val="22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F33269" w:rsidRDefault="00044D3D" w:rsidP="005C4BD8">
            <w:pPr>
              <w:rPr>
                <w:sz w:val="22"/>
                <w:highlight w:val="yellow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имеет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044D3D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4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044D3D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502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1"/>
        <w:gridCol w:w="2260"/>
        <w:gridCol w:w="1575"/>
        <w:gridCol w:w="1421"/>
        <w:gridCol w:w="1421"/>
        <w:gridCol w:w="2236"/>
      </w:tblGrid>
      <w:tr w:rsidR="00044D3D" w:rsidRPr="00E7038C" w:rsidTr="00685FD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5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6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47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44D3D" w:rsidRPr="00E7038C" w:rsidTr="00685FD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685FD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431860 ,РМ ,г. Ардатов, пер Л.Толстого 27а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текущий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B253F8" w:rsidRDefault="00044D3D" w:rsidP="00A2630D">
            <w:pPr>
              <w:rPr>
                <w:sz w:val="22"/>
              </w:rPr>
            </w:pPr>
            <w:r>
              <w:rPr>
                <w:sz w:val="22"/>
              </w:rPr>
              <w:t xml:space="preserve"> 27.03.2008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C76138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23,00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685FD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685FDF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044D3D" w:rsidRDefault="00044D3D" w:rsidP="00685FDF">
            <w:pPr>
              <w:rPr>
                <w:sz w:val="22"/>
              </w:rPr>
            </w:pPr>
            <w:r>
              <w:rPr>
                <w:sz w:val="22"/>
              </w:rPr>
              <w:t>431860 ,РМ ,г. Ардатов, пер Л.Толстого 27а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Текущий</w:t>
            </w:r>
          </w:p>
          <w:p w:rsidR="00044D3D" w:rsidRPr="00380973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A2630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18.12.2012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A2630D" w:rsidRDefault="00044D3D" w:rsidP="005C4BD8">
            <w:pPr>
              <w:rPr>
                <w:sz w:val="22"/>
              </w:rPr>
            </w:pPr>
            <w:r>
              <w:rPr>
                <w:sz w:val="22"/>
              </w:rPr>
              <w:t>58,00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685FD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685FDF">
            <w:pPr>
              <w:rPr>
                <w:sz w:val="22"/>
              </w:rPr>
            </w:pPr>
            <w:r>
              <w:rPr>
                <w:sz w:val="22"/>
              </w:rPr>
              <w:t>Сбербанк России</w:t>
            </w:r>
          </w:p>
          <w:p w:rsidR="00044D3D" w:rsidRPr="004F502C" w:rsidRDefault="00044D3D" w:rsidP="00685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</w:rPr>
              <w:t>431860 ,РМ ,г. Ардатов, пер Л.Толстого 27а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Депозитный, рубль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15.10.2010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E7038C" w:rsidTr="00685FDF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«Россельхозбанк» РМ, г. Ардатов ул.Ленинская д.120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Текущий, рубль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17.01.2011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5779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044D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8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9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50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51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044D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044D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52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53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044D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E7038C" w:rsidRDefault="00044D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54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Default="00044D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44D3D" w:rsidRPr="00845917" w:rsidRDefault="00044D3D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55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6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7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8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3F0B12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 (в собственности мужа)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безвозмездное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Фактическое представление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 РМ,</w:t>
            </w:r>
          </w:p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Ардатовский район,</w:t>
            </w:r>
          </w:p>
          <w:p w:rsidR="00044D3D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Р.п.Тургенево,</w:t>
            </w:r>
          </w:p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Ул.Школьная д.5 кв.57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60,6</w:t>
            </w:r>
          </w:p>
        </w:tc>
      </w:tr>
      <w:tr w:rsidR="00044D3D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4F502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044D3D" w:rsidRPr="00E7038C" w:rsidRDefault="00044D3D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44D3D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59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60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61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62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63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4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4D3D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044D3D" w:rsidRPr="004F502C" w:rsidRDefault="00044D3D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4D3D" w:rsidRPr="004F502C" w:rsidRDefault="00044D3D" w:rsidP="00577997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044D3D" w:rsidRPr="00E7038C" w:rsidRDefault="00044D3D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577997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"06 </w:t>
      </w:r>
      <w:r w:rsidRPr="00E7038C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E7038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7038C">
        <w:rPr>
          <w:rFonts w:ascii="Times New Roman" w:hAnsi="Times New Roman" w:cs="Times New Roman"/>
          <w:sz w:val="28"/>
          <w:szCs w:val="28"/>
        </w:rPr>
        <w:t xml:space="preserve">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577997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044D3D" w:rsidRPr="00E7038C" w:rsidRDefault="00044D3D" w:rsidP="00577997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044D3D" w:rsidRPr="00D24BAC" w:rsidRDefault="00044D3D" w:rsidP="00577997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044D3D" w:rsidRPr="00E7038C" w:rsidRDefault="00044D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E7038C" w:rsidRDefault="00044D3D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044D3D" w:rsidRPr="00D24BAC" w:rsidRDefault="00044D3D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044D3D" w:rsidRPr="00E7038C" w:rsidRDefault="00044D3D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4D3D" w:rsidRDefault="00044D3D"/>
    <w:sectPr w:rsidR="00044D3D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4D3D"/>
    <w:rsid w:val="000455DC"/>
    <w:rsid w:val="00050811"/>
    <w:rsid w:val="0007238A"/>
    <w:rsid w:val="000B64C0"/>
    <w:rsid w:val="000F5AC9"/>
    <w:rsid w:val="00100270"/>
    <w:rsid w:val="00120D24"/>
    <w:rsid w:val="00133B08"/>
    <w:rsid w:val="00166194"/>
    <w:rsid w:val="001A112E"/>
    <w:rsid w:val="001B0AC0"/>
    <w:rsid w:val="001E705E"/>
    <w:rsid w:val="0020093F"/>
    <w:rsid w:val="00245271"/>
    <w:rsid w:val="002622D6"/>
    <w:rsid w:val="0026770A"/>
    <w:rsid w:val="00367D5D"/>
    <w:rsid w:val="00380973"/>
    <w:rsid w:val="00386CE6"/>
    <w:rsid w:val="003903AA"/>
    <w:rsid w:val="003A5BE2"/>
    <w:rsid w:val="003F0B12"/>
    <w:rsid w:val="00400A5C"/>
    <w:rsid w:val="0044689C"/>
    <w:rsid w:val="0048421F"/>
    <w:rsid w:val="00491DE6"/>
    <w:rsid w:val="004F502C"/>
    <w:rsid w:val="005075B4"/>
    <w:rsid w:val="00577997"/>
    <w:rsid w:val="00596B7B"/>
    <w:rsid w:val="005A541F"/>
    <w:rsid w:val="005C4BD8"/>
    <w:rsid w:val="005D1C2D"/>
    <w:rsid w:val="005E4995"/>
    <w:rsid w:val="00625050"/>
    <w:rsid w:val="00685FDF"/>
    <w:rsid w:val="00691F9C"/>
    <w:rsid w:val="00700D5C"/>
    <w:rsid w:val="007122ED"/>
    <w:rsid w:val="0072571B"/>
    <w:rsid w:val="007F0BD7"/>
    <w:rsid w:val="00802CCE"/>
    <w:rsid w:val="00804919"/>
    <w:rsid w:val="00821EA8"/>
    <w:rsid w:val="00845917"/>
    <w:rsid w:val="00876775"/>
    <w:rsid w:val="00876EBD"/>
    <w:rsid w:val="00880121"/>
    <w:rsid w:val="00894D10"/>
    <w:rsid w:val="008C23FC"/>
    <w:rsid w:val="008D2DEE"/>
    <w:rsid w:val="008D3E47"/>
    <w:rsid w:val="009926E1"/>
    <w:rsid w:val="009A6127"/>
    <w:rsid w:val="009C217F"/>
    <w:rsid w:val="009E2281"/>
    <w:rsid w:val="00A004F0"/>
    <w:rsid w:val="00A2630D"/>
    <w:rsid w:val="00A85C1B"/>
    <w:rsid w:val="00A95B45"/>
    <w:rsid w:val="00B253F8"/>
    <w:rsid w:val="00B81AC7"/>
    <w:rsid w:val="00B9396F"/>
    <w:rsid w:val="00BE0520"/>
    <w:rsid w:val="00BE4746"/>
    <w:rsid w:val="00C02265"/>
    <w:rsid w:val="00C15A7F"/>
    <w:rsid w:val="00C76138"/>
    <w:rsid w:val="00C84324"/>
    <w:rsid w:val="00CE035A"/>
    <w:rsid w:val="00D24BAC"/>
    <w:rsid w:val="00D349F0"/>
    <w:rsid w:val="00D41C78"/>
    <w:rsid w:val="00D70542"/>
    <w:rsid w:val="00DD5C6E"/>
    <w:rsid w:val="00DD74A2"/>
    <w:rsid w:val="00DF5CEF"/>
    <w:rsid w:val="00E7038C"/>
    <w:rsid w:val="00EC2CBC"/>
    <w:rsid w:val="00F33269"/>
    <w:rsid w:val="00F6028E"/>
    <w:rsid w:val="00F833FB"/>
    <w:rsid w:val="00FF3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0" Type="http://schemas.openxmlformats.org/officeDocument/2006/relationships/hyperlink" Target="consultantplus://offline/ref=981053C60D35BA73FBA8F909DDCB3D21044F3B51A51029C747A70EA7794E74772FB322DF0C9BD48E3AREK" TargetMode="External"/><Relationship Id="rId4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6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428</TotalTime>
  <Pages>16</Pages>
  <Words>4465</Words>
  <Characters>25457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2016-05-03T14:03:00Z</cp:lastPrinted>
  <dcterms:created xsi:type="dcterms:W3CDTF">2015-05-06T09:29:00Z</dcterms:created>
  <dcterms:modified xsi:type="dcterms:W3CDTF">2005-11-08T01:49:00Z</dcterms:modified>
</cp:coreProperties>
</file>