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BB0" w:rsidRPr="004F502C" w:rsidRDefault="005E2BB0" w:rsidP="00013F3C">
      <w:pPr>
        <w:rPr>
          <w:rFonts w:ascii="Times New Roman" w:hAnsi="Times New Roman" w:cs="Times New Roman"/>
          <w:b/>
          <w:sz w:val="22"/>
          <w:szCs w:val="22"/>
        </w:rPr>
      </w:pPr>
    </w:p>
    <w:p w:rsidR="005E2BB0" w:rsidRDefault="005E2BB0" w:rsidP="00013F3C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Утверждена </w:t>
      </w:r>
    </w:p>
    <w:p w:rsidR="005E2BB0" w:rsidRDefault="005E2BB0" w:rsidP="00013F3C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Указом Президента </w:t>
      </w:r>
    </w:p>
    <w:p w:rsidR="005E2BB0" w:rsidRDefault="005E2BB0" w:rsidP="00013F3C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5E2BB0" w:rsidRDefault="005E2BB0" w:rsidP="00013F3C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23.06.2014г № 460</w:t>
      </w:r>
    </w:p>
    <w:p w:rsidR="005E2BB0" w:rsidRDefault="005E2BB0" w:rsidP="00013F3C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</w:p>
    <w:p w:rsidR="005E2BB0" w:rsidRDefault="005E2BB0" w:rsidP="00013F3C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</w:p>
    <w:p w:rsidR="005E2BB0" w:rsidRPr="00E7038C" w:rsidRDefault="005E2BB0" w:rsidP="00013F3C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Совет депутатов Тургеневского городского поселения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5E2BB0" w:rsidRPr="00D24BAC" w:rsidRDefault="005E2BB0" w:rsidP="00013F3C">
      <w:pPr>
        <w:pStyle w:val="ConsPlusNonformat"/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(указывается наименование кадрового подразделения федерального государственного органа, иного органа или организации)</w:t>
      </w:r>
    </w:p>
    <w:p w:rsidR="005E2BB0" w:rsidRPr="00E7038C" w:rsidRDefault="005E2BB0" w:rsidP="00013F3C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5E2BB0" w:rsidRPr="00E7038C" w:rsidRDefault="005E2BB0" w:rsidP="00013F3C">
      <w:pPr>
        <w:pStyle w:val="ConsPlusNonforma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Par71"/>
      <w:bookmarkEnd w:id="0"/>
      <w:r w:rsidRPr="00E7038C">
        <w:rPr>
          <w:rFonts w:ascii="Times New Roman" w:hAnsi="Times New Roman" w:cs="Times New Roman"/>
          <w:b/>
          <w:bCs/>
          <w:sz w:val="28"/>
          <w:szCs w:val="28"/>
        </w:rPr>
        <w:t xml:space="preserve">СПРАВКА </w:t>
      </w:r>
      <w:hyperlink r:id="rId5" w:anchor="Par605" w:history="1">
        <w:r w:rsidRPr="00E7038C">
          <w:rPr>
            <w:rStyle w:val="Hyperlink"/>
            <w:rFonts w:ascii="Times New Roman" w:hAnsi="Times New Roman"/>
            <w:b/>
            <w:bCs/>
            <w:sz w:val="28"/>
            <w:szCs w:val="28"/>
            <w:vertAlign w:val="superscript"/>
          </w:rPr>
          <w:t>&lt;1&gt;</w:t>
        </w:r>
      </w:hyperlink>
    </w:p>
    <w:p w:rsidR="005E2BB0" w:rsidRPr="00E7038C" w:rsidRDefault="005E2BB0" w:rsidP="00013F3C">
      <w:pPr>
        <w:pStyle w:val="ConsPlusNonforma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 и обязательствах</w:t>
      </w:r>
    </w:p>
    <w:p w:rsidR="005E2BB0" w:rsidRPr="00E7038C" w:rsidRDefault="005E2BB0" w:rsidP="00013F3C">
      <w:pPr>
        <w:pStyle w:val="ConsPlusNonforma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 xml:space="preserve">имущественного характера </w:t>
      </w:r>
      <w:hyperlink r:id="rId6" w:anchor="Par606" w:history="1">
        <w:r w:rsidRPr="00E7038C">
          <w:rPr>
            <w:rStyle w:val="Hyperlink"/>
            <w:rFonts w:ascii="Times New Roman" w:hAnsi="Times New Roman"/>
            <w:b/>
            <w:bCs/>
            <w:sz w:val="28"/>
            <w:szCs w:val="28"/>
            <w:vertAlign w:val="superscript"/>
          </w:rPr>
          <w:t>&lt;2&gt;</w:t>
        </w:r>
      </w:hyperlink>
    </w:p>
    <w:p w:rsidR="005E2BB0" w:rsidRDefault="005E2BB0" w:rsidP="00166194">
      <w:pPr>
        <w:pStyle w:val="ConsPlusNonformat"/>
        <w:tabs>
          <w:tab w:val="left" w:pos="1140"/>
          <w:tab w:val="left" w:pos="5040"/>
          <w:tab w:val="left" w:pos="9900"/>
        </w:tabs>
        <w:ind w:firstLine="539"/>
        <w:rPr>
          <w:rFonts w:ascii="Times New Roman" w:hAnsi="Times New Roman" w:cs="Times New Roman"/>
          <w:sz w:val="28"/>
          <w:szCs w:val="28"/>
          <w:u w:val="single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Я,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Дубровин Сергей Борисович  , 07.10.1976 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года рождения, </w:t>
      </w:r>
    </w:p>
    <w:p w:rsidR="005E2BB0" w:rsidRPr="00E7038C" w:rsidRDefault="005E2BB0" w:rsidP="00166194">
      <w:pPr>
        <w:pStyle w:val="ConsPlusNonformat"/>
        <w:tabs>
          <w:tab w:val="left" w:pos="1140"/>
          <w:tab w:val="left" w:pos="5040"/>
          <w:tab w:val="left" w:pos="9900"/>
        </w:tabs>
        <w:ind w:firstLine="539"/>
        <w:rPr>
          <w:rFonts w:ascii="Times New Roman" w:hAnsi="Times New Roman" w:cs="Times New Roman"/>
          <w:sz w:val="28"/>
          <w:szCs w:val="28"/>
        </w:rPr>
      </w:pPr>
      <w:r w:rsidRPr="009926E1">
        <w:rPr>
          <w:rFonts w:ascii="Times New Roman" w:hAnsi="Times New Roman" w:cs="Times New Roman"/>
          <w:sz w:val="28"/>
          <w:szCs w:val="28"/>
          <w:u w:val="single"/>
        </w:rPr>
        <w:t>Паспорт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89 02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№ </w:t>
      </w:r>
      <w:r>
        <w:rPr>
          <w:rFonts w:ascii="Times New Roman" w:hAnsi="Times New Roman" w:cs="Times New Roman"/>
          <w:sz w:val="28"/>
          <w:szCs w:val="28"/>
          <w:u w:val="single"/>
        </w:rPr>
        <w:t>444825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, выдан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Ардатовским  РОВД МВД  Республики Мордовия 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>
        <w:rPr>
          <w:rFonts w:ascii="Times New Roman" w:hAnsi="Times New Roman" w:cs="Times New Roman"/>
          <w:sz w:val="28"/>
          <w:szCs w:val="28"/>
          <w:u w:val="single"/>
        </w:rPr>
        <w:t>25.10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>.20</w:t>
      </w:r>
      <w:r>
        <w:rPr>
          <w:rFonts w:ascii="Times New Roman" w:hAnsi="Times New Roman" w:cs="Times New Roman"/>
          <w:sz w:val="28"/>
          <w:szCs w:val="28"/>
          <w:u w:val="single"/>
        </w:rPr>
        <w:t>02</w:t>
      </w:r>
      <w:r>
        <w:rPr>
          <w:sz w:val="24"/>
          <w:u w:val="single"/>
        </w:rPr>
        <w:t>г.</w:t>
      </w:r>
    </w:p>
    <w:p w:rsidR="005E2BB0" w:rsidRPr="00D24BAC" w:rsidRDefault="005E2BB0" w:rsidP="00013F3C">
      <w:pPr>
        <w:pStyle w:val="ConsPlusNonformat"/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(фамилия, имя, отчество, дата рождения, серия и номер паспорта, дата выдачи и орган, выдавший паспорт)</w:t>
      </w:r>
    </w:p>
    <w:p w:rsidR="005E2BB0" w:rsidRDefault="005E2BB0" w:rsidP="00013F3C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Государственное бюджетное образовательное учреждение Республики Мордовия для детей сирот и детей оставшихся без попечения родителей «Ардатовский детский дом-школа», директор</w:t>
      </w:r>
      <w:r w:rsidRPr="00596B7B">
        <w:rPr>
          <w:rFonts w:ascii="Times New Roman" w:hAnsi="Times New Roman" w:cs="Times New Roman"/>
          <w:sz w:val="28"/>
          <w:szCs w:val="28"/>
        </w:rPr>
        <w:t xml:space="preserve">_________________ 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Pr="00D24BAC">
        <w:rPr>
          <w:rFonts w:ascii="Times New Roman" w:hAnsi="Times New Roman" w:cs="Times New Roman"/>
        </w:rPr>
        <w:t>место работы (службы), занимаемая (замещаемая) должность; в случае отсутствия основного места работы (службы) - род занятий; должность, на замещение которой претендует гражданин (если применимо))</w:t>
      </w:r>
      <w:r>
        <w:rPr>
          <w:rFonts w:ascii="Times New Roman" w:hAnsi="Times New Roman" w:cs="Times New Roman"/>
        </w:rPr>
        <w:t>,</w:t>
      </w:r>
    </w:p>
    <w:p w:rsidR="005E2BB0" w:rsidRDefault="005E2BB0" w:rsidP="00013F3C">
      <w:pPr>
        <w:pStyle w:val="ConsPlusNonformat"/>
        <w:tabs>
          <w:tab w:val="left" w:pos="3600"/>
          <w:tab w:val="left" w:pos="9210"/>
          <w:tab w:val="left" w:pos="9900"/>
        </w:tabs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зарегистрированный</w:t>
      </w:r>
      <w:r w:rsidRPr="004F502C">
        <w:rPr>
          <w:rFonts w:ascii="Times New Roman" w:hAnsi="Times New Roman" w:cs="Times New Roman"/>
          <w:sz w:val="28"/>
          <w:szCs w:val="28"/>
        </w:rPr>
        <w:t xml:space="preserve"> по адресу: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431890</w:t>
      </w:r>
      <w:r w:rsidRPr="00166194">
        <w:rPr>
          <w:rFonts w:ascii="Times New Roman" w:hAnsi="Times New Roman" w:cs="Times New Roman"/>
          <w:sz w:val="28"/>
          <w:szCs w:val="28"/>
          <w:u w:val="single"/>
        </w:rPr>
        <w:t>, РМ, Ардатовский район,</w:t>
      </w:r>
      <w:r>
        <w:rPr>
          <w:rFonts w:ascii="Times New Roman" w:hAnsi="Times New Roman" w:cs="Times New Roman"/>
          <w:sz w:val="28"/>
          <w:szCs w:val="28"/>
        </w:rPr>
        <w:t xml:space="preserve"> р.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п. Тургенево, ул.Школьная 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>
        <w:rPr>
          <w:rFonts w:ascii="Times New Roman" w:hAnsi="Times New Roman" w:cs="Times New Roman"/>
          <w:sz w:val="28"/>
          <w:szCs w:val="28"/>
          <w:u w:val="single"/>
        </w:rPr>
        <w:t>д.5 кв.57</w:t>
      </w:r>
      <w:r w:rsidRPr="004F502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F502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5E2BB0" w:rsidRDefault="005E2BB0" w:rsidP="00166194">
      <w:pPr>
        <w:pStyle w:val="ConsPlusNonformat"/>
        <w:tabs>
          <w:tab w:val="left" w:pos="3600"/>
          <w:tab w:val="left" w:pos="9210"/>
          <w:tab w:val="left" w:pos="990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фактически проживающий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 по адресу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166194">
        <w:rPr>
          <w:rFonts w:ascii="Times New Roman" w:hAnsi="Times New Roman" w:cs="Times New Roman"/>
          <w:sz w:val="28"/>
          <w:szCs w:val="28"/>
          <w:u w:val="single"/>
        </w:rPr>
        <w:t>431891, РМ, Ардатовский район,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п. Тургенево, ул.Школьная  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>
        <w:rPr>
          <w:rFonts w:ascii="Times New Roman" w:hAnsi="Times New Roman" w:cs="Times New Roman"/>
          <w:sz w:val="28"/>
          <w:szCs w:val="28"/>
          <w:u w:val="single"/>
        </w:rPr>
        <w:t>д.5 кв. 57</w:t>
      </w:r>
      <w:r w:rsidRPr="004F502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24BA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__________________________________________________</w:t>
      </w:r>
    </w:p>
    <w:p w:rsidR="005E2BB0" w:rsidRDefault="005E2BB0" w:rsidP="00166194">
      <w:pPr>
        <w:pStyle w:val="ConsPlusNonformat"/>
        <w:tabs>
          <w:tab w:val="left" w:pos="3600"/>
          <w:tab w:val="left" w:pos="9210"/>
          <w:tab w:val="left" w:pos="9900"/>
        </w:tabs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(адрес места регистрации)</w:t>
      </w:r>
    </w:p>
    <w:p w:rsidR="005E2BB0" w:rsidRPr="00E7038C" w:rsidRDefault="005E2BB0" w:rsidP="00013F3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сообщаю сведения о доходах, расходах </w:t>
      </w:r>
      <w:r w:rsidRPr="0021679A">
        <w:rPr>
          <w:rFonts w:ascii="Times New Roman" w:hAnsi="Times New Roman" w:cs="Times New Roman"/>
          <w:sz w:val="28"/>
          <w:szCs w:val="28"/>
        </w:rPr>
        <w:t>своих</w:t>
      </w:r>
      <w:r w:rsidRPr="00E7038C">
        <w:rPr>
          <w:rFonts w:ascii="Times New Roman" w:hAnsi="Times New Roman" w:cs="Times New Roman"/>
          <w:sz w:val="28"/>
          <w:szCs w:val="28"/>
        </w:rPr>
        <w:t xml:space="preserve">, супруги (супруга), </w:t>
      </w:r>
      <w:r w:rsidRPr="0021679A">
        <w:rPr>
          <w:rFonts w:ascii="Times New Roman" w:hAnsi="Times New Roman" w:cs="Times New Roman"/>
          <w:sz w:val="28"/>
          <w:szCs w:val="28"/>
          <w:u w:val="single"/>
        </w:rPr>
        <w:t>несовершеннолетнего ребенка</w:t>
      </w:r>
      <w:r w:rsidRPr="00E7038C">
        <w:rPr>
          <w:rFonts w:ascii="Times New Roman" w:hAnsi="Times New Roman" w:cs="Times New Roman"/>
          <w:sz w:val="28"/>
          <w:szCs w:val="28"/>
        </w:rPr>
        <w:t xml:space="preserve"> (нужное подчеркнуть)</w:t>
      </w:r>
    </w:p>
    <w:p w:rsidR="005E2BB0" w:rsidRPr="00E7038C" w:rsidRDefault="005E2BB0" w:rsidP="00013F3C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Дубровин Константин Сергеевич 18.06.2003г 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-ЖК № </w:t>
      </w:r>
      <w:smartTag w:uri="urn:schemas-microsoft-com:office:smarttags" w:element="metricconverter">
        <w:smartTagPr>
          <w:attr w:name="ProductID" w:val="527760 г"/>
        </w:smartTagPr>
        <w:r>
          <w:rPr>
            <w:rFonts w:ascii="Times New Roman" w:hAnsi="Times New Roman" w:cs="Times New Roman"/>
            <w:sz w:val="28"/>
            <w:szCs w:val="28"/>
            <w:u w:val="single"/>
          </w:rPr>
          <w:t>527760 г</w:t>
        </w:r>
      </w:smartTag>
      <w:r>
        <w:rPr>
          <w:rFonts w:ascii="Times New Roman" w:hAnsi="Times New Roman" w:cs="Times New Roman"/>
          <w:sz w:val="28"/>
          <w:szCs w:val="28"/>
          <w:u w:val="single"/>
        </w:rPr>
        <w:t>. Ардатов ЗАГС Мордовия 24.06.2003г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5E2BB0" w:rsidRPr="00D24BAC" w:rsidRDefault="005E2BB0" w:rsidP="00013F3C">
      <w:pPr>
        <w:pStyle w:val="ConsPlusNonformat"/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(фамилия, имя, отчество, год рождения, серия и номер паспорта, дата выдачи и орган, выдавший паспорт)</w:t>
      </w:r>
    </w:p>
    <w:p w:rsidR="005E2BB0" w:rsidRPr="00E7038C" w:rsidRDefault="005E2BB0" w:rsidP="00013F3C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зарегистрированный</w:t>
      </w:r>
      <w:r w:rsidRPr="004F502C">
        <w:rPr>
          <w:rFonts w:ascii="Times New Roman" w:hAnsi="Times New Roman" w:cs="Times New Roman"/>
          <w:sz w:val="28"/>
          <w:szCs w:val="28"/>
        </w:rPr>
        <w:t xml:space="preserve"> по адресу: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431890</w:t>
      </w:r>
      <w:r w:rsidRPr="00166194">
        <w:rPr>
          <w:rFonts w:ascii="Times New Roman" w:hAnsi="Times New Roman" w:cs="Times New Roman"/>
          <w:sz w:val="28"/>
          <w:szCs w:val="28"/>
          <w:u w:val="single"/>
        </w:rPr>
        <w:t>, РМ, Ардатовский район,</w:t>
      </w:r>
      <w:r>
        <w:rPr>
          <w:rFonts w:ascii="Times New Roman" w:hAnsi="Times New Roman" w:cs="Times New Roman"/>
          <w:sz w:val="28"/>
          <w:szCs w:val="28"/>
        </w:rPr>
        <w:t xml:space="preserve"> р.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п. Тургенево, ул.Школьная 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>
        <w:rPr>
          <w:rFonts w:ascii="Times New Roman" w:hAnsi="Times New Roman" w:cs="Times New Roman"/>
          <w:sz w:val="28"/>
          <w:szCs w:val="28"/>
          <w:u w:val="single"/>
        </w:rPr>
        <w:t>д.5 кв.57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5E2BB0" w:rsidRPr="00D24BAC" w:rsidRDefault="005E2BB0" w:rsidP="00013F3C">
      <w:pPr>
        <w:pStyle w:val="ConsPlusNonformat"/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(адрес места регистрации, основное место работы (службы), занимаемая (замещаемая) должность)</w:t>
      </w:r>
    </w:p>
    <w:p w:rsidR="005E2BB0" w:rsidRPr="00E7038C" w:rsidRDefault="005E2BB0" w:rsidP="00013F3C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5E2BB0" w:rsidRPr="00D24BAC" w:rsidRDefault="005E2BB0" w:rsidP="00013F3C">
      <w:pPr>
        <w:pStyle w:val="ConsPlusNonformat"/>
        <w:tabs>
          <w:tab w:val="left" w:pos="5040"/>
          <w:tab w:val="left" w:pos="9637"/>
        </w:tabs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(в случае отсутствия основного места работы (службы) - род занятий)</w:t>
      </w:r>
    </w:p>
    <w:p w:rsidR="005E2BB0" w:rsidRPr="00E7038C" w:rsidRDefault="005E2BB0" w:rsidP="00013F3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за отчетный период с 1 января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 w:cs="Times New Roman"/>
            <w:sz w:val="28"/>
            <w:szCs w:val="28"/>
          </w:rPr>
          <w:t>2016</w:t>
        </w:r>
        <w:r w:rsidRPr="00E7038C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 w:rsidRPr="00E7038C">
        <w:rPr>
          <w:rFonts w:ascii="Times New Roman" w:hAnsi="Times New Roman" w:cs="Times New Roman"/>
          <w:sz w:val="28"/>
          <w:szCs w:val="28"/>
        </w:rPr>
        <w:t xml:space="preserve">. по 31 декабря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 w:cs="Times New Roman"/>
            <w:sz w:val="28"/>
            <w:szCs w:val="28"/>
          </w:rPr>
          <w:t>2016</w:t>
        </w:r>
        <w:r w:rsidRPr="00E7038C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 w:rsidRPr="00E7038C">
        <w:rPr>
          <w:rFonts w:ascii="Times New Roman" w:hAnsi="Times New Roman" w:cs="Times New Roman"/>
          <w:sz w:val="28"/>
          <w:szCs w:val="28"/>
        </w:rPr>
        <w:t>. об имуществе, принадлежащем</w:t>
      </w:r>
    </w:p>
    <w:p w:rsidR="005E2BB0" w:rsidRPr="00E7038C" w:rsidRDefault="005E2BB0" w:rsidP="00013F3C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Дубровину Константину Сергеевичу 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5E2BB0" w:rsidRPr="00D24BAC" w:rsidRDefault="005E2BB0" w:rsidP="00013F3C">
      <w:pPr>
        <w:pStyle w:val="ConsPlusNonformat"/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(фамилия, имя, отчество)</w:t>
      </w:r>
    </w:p>
    <w:p w:rsidR="005E2BB0" w:rsidRPr="00E7038C" w:rsidRDefault="005E2BB0" w:rsidP="00013F3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на праве собственности, о вкладах в банках, ценных бумагах, об обязательствах имущественного характера по состоянию на "31" декабря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 w:cs="Times New Roman"/>
            <w:sz w:val="28"/>
            <w:szCs w:val="28"/>
          </w:rPr>
          <w:t>2016</w:t>
        </w:r>
        <w:r w:rsidRPr="00E7038C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 w:rsidRPr="00E7038C">
        <w:rPr>
          <w:rFonts w:ascii="Times New Roman" w:hAnsi="Times New Roman" w:cs="Times New Roman"/>
          <w:sz w:val="28"/>
          <w:szCs w:val="28"/>
        </w:rPr>
        <w:t>.</w:t>
      </w:r>
    </w:p>
    <w:p w:rsidR="005E2BB0" w:rsidRPr="00E7038C" w:rsidRDefault="005E2BB0" w:rsidP="00013F3C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5E2BB0" w:rsidRPr="00166194" w:rsidRDefault="005E2BB0" w:rsidP="00013F3C">
      <w:pPr>
        <w:pStyle w:val="BodyTextIndent"/>
        <w:ind w:firstLine="77"/>
        <w:rPr>
          <w:sz w:val="20"/>
          <w:szCs w:val="20"/>
        </w:rPr>
      </w:pPr>
      <w:r w:rsidRPr="00166194">
        <w:rPr>
          <w:sz w:val="20"/>
          <w:szCs w:val="20"/>
        </w:rPr>
        <w:t>&lt;1&gt; Заполняется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</w:r>
    </w:p>
    <w:p w:rsidR="005E2BB0" w:rsidRPr="00166194" w:rsidRDefault="005E2BB0" w:rsidP="00013F3C">
      <w:pPr>
        <w:ind w:firstLine="360"/>
        <w:jc w:val="both"/>
        <w:rPr>
          <w:rFonts w:ascii="Times New Roman" w:hAnsi="Times New Roman" w:cs="Times New Roman"/>
        </w:rPr>
      </w:pPr>
      <w:bookmarkStart w:id="1" w:name="Par606"/>
      <w:bookmarkEnd w:id="1"/>
      <w:r w:rsidRPr="00166194">
        <w:rPr>
          <w:rFonts w:ascii="Times New Roman" w:hAnsi="Times New Roman" w:cs="Times New Roman"/>
        </w:rPr>
        <w:t>&lt;2&gt; 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</w:r>
    </w:p>
    <w:p w:rsidR="005E2BB0" w:rsidRDefault="005E2BB0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Par106"/>
      <w:bookmarkEnd w:id="2"/>
    </w:p>
    <w:p w:rsidR="005E2BB0" w:rsidRDefault="005E2BB0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1. Сведения о доходах</w:t>
      </w:r>
    </w:p>
    <w:p w:rsidR="005E2BB0" w:rsidRPr="00E7038C" w:rsidRDefault="005E2BB0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  <w:vertAlign w:val="superscript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anchor="Par607" w:history="1">
        <w:r w:rsidRPr="00E7038C">
          <w:rPr>
            <w:rStyle w:val="Hyperlink"/>
            <w:rFonts w:ascii="Times New Roman" w:hAnsi="Times New Roman"/>
            <w:sz w:val="28"/>
            <w:szCs w:val="28"/>
            <w:vertAlign w:val="superscript"/>
          </w:rPr>
          <w:t>&lt;3&gt;</w:t>
        </w:r>
      </w:hyperlink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66"/>
        <w:gridCol w:w="7176"/>
        <w:gridCol w:w="1732"/>
      </w:tblGrid>
      <w:tr w:rsidR="005E2BB0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 дохода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Величина дохода </w:t>
            </w:r>
            <w:hyperlink r:id="rId8" w:anchor="Par608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&lt;4&gt;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5E2BB0" w:rsidRPr="00E7038C" w:rsidTr="005C4BD8">
        <w:trPr>
          <w:trHeight w:val="23"/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 w:rsidRPr="004F502C">
              <w:t>Доход по основному месту работы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Default="005E2BB0" w:rsidP="005C4BD8">
            <w:pPr>
              <w:rPr>
                <w:sz w:val="22"/>
              </w:rPr>
            </w:pPr>
            <w:r>
              <w:rPr>
                <w:sz w:val="22"/>
              </w:rPr>
              <w:t>Не имеет</w:t>
            </w:r>
          </w:p>
        </w:tc>
      </w:tr>
      <w:tr w:rsidR="005E2BB0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 w:rsidRPr="004F502C">
              <w:t>Доход от педагогической и научной деятельности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Default="005E2BB0" w:rsidP="005C4BD8">
            <w:pPr>
              <w:rPr>
                <w:sz w:val="22"/>
              </w:rPr>
            </w:pPr>
            <w:r>
              <w:rPr>
                <w:sz w:val="22"/>
              </w:rPr>
              <w:t>Не имеет</w:t>
            </w:r>
          </w:p>
        </w:tc>
      </w:tr>
      <w:tr w:rsidR="005E2BB0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Default="005E2BB0" w:rsidP="005C4BD8">
            <w:pPr>
              <w:rPr>
                <w:sz w:val="22"/>
              </w:rPr>
            </w:pPr>
          </w:p>
          <w:p w:rsidR="005E2BB0" w:rsidRDefault="005E2BB0" w:rsidP="005C4BD8">
            <w:pPr>
              <w:rPr>
                <w:sz w:val="22"/>
              </w:rPr>
            </w:pPr>
            <w:r>
              <w:rPr>
                <w:sz w:val="22"/>
              </w:rPr>
              <w:t>Не имеет</w:t>
            </w:r>
          </w:p>
        </w:tc>
      </w:tr>
      <w:tr w:rsidR="005E2BB0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 w:rsidRPr="004F502C">
              <w:t>Доход от вкладов в банках и иных кредитных организациях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Default="005E2BB0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Не имеет</w:t>
            </w:r>
          </w:p>
        </w:tc>
      </w:tr>
      <w:tr w:rsidR="005E2BB0" w:rsidRPr="00E7038C" w:rsidTr="005C4BD8">
        <w:trPr>
          <w:trHeight w:val="43"/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Default="005E2BB0" w:rsidP="005C4BD8">
            <w:pPr>
              <w:rPr>
                <w:sz w:val="22"/>
              </w:rPr>
            </w:pPr>
            <w:r>
              <w:rPr>
                <w:sz w:val="22"/>
              </w:rPr>
              <w:t>Не имеет</w:t>
            </w:r>
          </w:p>
        </w:tc>
      </w:tr>
      <w:tr w:rsidR="005E2BB0" w:rsidRPr="00E7038C" w:rsidTr="005C4BD8">
        <w:trPr>
          <w:cantSplit/>
          <w:trHeight w:val="20"/>
          <w:jc w:val="center"/>
        </w:trPr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Иные доходы (указать вид дохода):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A004F0" w:rsidRDefault="005E2BB0" w:rsidP="005C4BD8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Не имеет</w:t>
            </w:r>
          </w:p>
          <w:p w:rsidR="005E2BB0" w:rsidRPr="00A004F0" w:rsidRDefault="005E2BB0" w:rsidP="005C4BD8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5E2BB0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596B7B" w:rsidRDefault="005E2BB0" w:rsidP="005C4BD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Default="005E2BB0" w:rsidP="005C4BD8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Не имеет</w:t>
            </w:r>
          </w:p>
          <w:p w:rsidR="005E2BB0" w:rsidRPr="005C4BD8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E2BB0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5C4BD8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2"/>
              </w:rPr>
              <w:t xml:space="preserve"> Не имеет</w:t>
            </w:r>
          </w:p>
        </w:tc>
      </w:tr>
    </w:tbl>
    <w:p w:rsidR="005E2BB0" w:rsidRPr="00E7038C" w:rsidRDefault="005E2BB0" w:rsidP="00013F3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E2BB0" w:rsidRPr="00D24BAC" w:rsidRDefault="005E2BB0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&lt;3&gt; Указываются доходы (включая пенсии, пособия, иные выплаты) за отчетный период.</w:t>
      </w:r>
    </w:p>
    <w:p w:rsidR="005E2BB0" w:rsidRPr="00D24BAC" w:rsidRDefault="005E2BB0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608"/>
      <w:bookmarkEnd w:id="3"/>
      <w:r w:rsidRPr="00D24BAC">
        <w:rPr>
          <w:rFonts w:ascii="Times New Roman" w:hAnsi="Times New Roman" w:cs="Times New Roman"/>
          <w:sz w:val="24"/>
          <w:szCs w:val="24"/>
        </w:rPr>
        <w:t>&lt;4&gt; Доход, полученный в иностранной валюте, указывается в рублях по курсу Банка России на дату получения дохода.</w:t>
      </w:r>
    </w:p>
    <w:p w:rsidR="005E2BB0" w:rsidRPr="00E7038C" w:rsidRDefault="005E2BB0" w:rsidP="00013F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E2BB0" w:rsidRPr="00E7038C" w:rsidRDefault="005E2BB0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4" w:name="Par142"/>
      <w:bookmarkEnd w:id="4"/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2. Сведения о расходах</w:t>
      </w:r>
      <w:r w:rsidRPr="00E7038C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anchor="Par609" w:history="1">
        <w:r w:rsidRPr="00E7038C">
          <w:rPr>
            <w:rStyle w:val="Hyperlink"/>
            <w:rFonts w:ascii="Times New Roman" w:hAnsi="Times New Roman"/>
            <w:sz w:val="28"/>
            <w:szCs w:val="28"/>
            <w:vertAlign w:val="superscript"/>
          </w:rPr>
          <w:t>&lt;5&gt;</w:t>
        </w:r>
      </w:hyperlink>
    </w:p>
    <w:tbl>
      <w:tblPr>
        <w:tblW w:w="4975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56"/>
        <w:gridCol w:w="3086"/>
        <w:gridCol w:w="1368"/>
        <w:gridCol w:w="2595"/>
        <w:gridCol w:w="1866"/>
      </w:tblGrid>
      <w:tr w:rsidR="005E2BB0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 приобретенного имущества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Сумма сделки (руб.)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Источник получения средств, за счет которых приобретено имущество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приобретения </w:t>
            </w:r>
            <w:hyperlink r:id="rId10" w:anchor="Par610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&lt;6&gt;</w:t>
              </w:r>
            </w:hyperlink>
          </w:p>
        </w:tc>
      </w:tr>
      <w:tr w:rsidR="005E2BB0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E2BB0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Земельные участки: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2BB0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имеет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2BB0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2BB0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2BB0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2BB0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2BB0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Транспортные средства: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2BB0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2BB0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BB0" w:rsidRPr="00E7038C" w:rsidRDefault="005E2BB0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2BB0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Ценные бумаги: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2BB0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E7038C" w:rsidRDefault="005E2BB0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E7038C" w:rsidRDefault="005E2BB0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E7038C" w:rsidRDefault="005E2BB0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BB0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BB0" w:rsidRPr="00E7038C" w:rsidRDefault="005E2BB0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E2BB0" w:rsidRPr="00E7038C" w:rsidRDefault="005E2BB0" w:rsidP="00013F3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E2BB0" w:rsidRPr="00D24BAC" w:rsidRDefault="005E2BB0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 xml:space="preserve">&lt;5&gt; Сведения о расходах представляются в случаях, установленных </w:t>
      </w:r>
      <w:hyperlink r:id="rId11" w:history="1">
        <w:r w:rsidRPr="00D24BAC">
          <w:rPr>
            <w:rStyle w:val="Hyperlink"/>
            <w:rFonts w:ascii="Times New Roman" w:hAnsi="Times New Roman"/>
            <w:sz w:val="24"/>
            <w:szCs w:val="24"/>
          </w:rPr>
          <w:t>статьей 3</w:t>
        </w:r>
      </w:hyperlink>
      <w:r w:rsidRPr="00D24BAC">
        <w:rPr>
          <w:rFonts w:ascii="Times New Roman" w:hAnsi="Times New Roman" w:cs="Times New Roman"/>
          <w:sz w:val="24"/>
          <w:szCs w:val="24"/>
        </w:rPr>
        <w:t xml:space="preserve"> Федерального закона от 3 декабря </w:t>
      </w:r>
      <w:smartTag w:uri="urn:schemas-microsoft-com:office:smarttags" w:element="metricconverter">
        <w:smartTagPr>
          <w:attr w:name="ProductID" w:val="2013 г"/>
        </w:smartTagPr>
        <w:r w:rsidRPr="00D24BAC">
          <w:rPr>
            <w:rFonts w:ascii="Times New Roman" w:hAnsi="Times New Roman" w:cs="Times New Roman"/>
            <w:sz w:val="24"/>
            <w:szCs w:val="24"/>
          </w:rPr>
          <w:t>2012 г</w:t>
        </w:r>
      </w:smartTag>
      <w:r w:rsidRPr="00D24BAC">
        <w:rPr>
          <w:rFonts w:ascii="Times New Roman" w:hAnsi="Times New Roman" w:cs="Times New Roman"/>
          <w:sz w:val="24"/>
          <w:szCs w:val="24"/>
        </w:rPr>
        <w:t>. N 230-ФЗ "О контроле за соответствием расходов лиц, замещающих государственные должности, и иных лиц их доходам". Если правовые основания для представления указанных сведений отсутствуют, данный раздел не заполняется.</w:t>
      </w:r>
    </w:p>
    <w:p w:rsidR="005E2BB0" w:rsidRPr="00D24BAC" w:rsidRDefault="005E2BB0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ar610"/>
      <w:bookmarkEnd w:id="5"/>
      <w:r w:rsidRPr="00D24BAC">
        <w:rPr>
          <w:rFonts w:ascii="Times New Roman" w:hAnsi="Times New Roman" w:cs="Times New Roman"/>
          <w:sz w:val="24"/>
          <w:szCs w:val="24"/>
        </w:rPr>
        <w:t>&lt;6&gt; Указываются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</w:r>
    </w:p>
    <w:p w:rsidR="005E2BB0" w:rsidRPr="00E7038C" w:rsidRDefault="005E2BB0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bookmarkStart w:id="6" w:name="Par223"/>
      <w:bookmarkEnd w:id="6"/>
    </w:p>
    <w:p w:rsidR="005E2BB0" w:rsidRDefault="005E2BB0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3. Сведения об имуществе</w:t>
      </w:r>
    </w:p>
    <w:p w:rsidR="005E2BB0" w:rsidRPr="00E7038C" w:rsidRDefault="005E2BB0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5E2BB0" w:rsidRPr="00E7038C" w:rsidRDefault="005E2BB0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7" w:name="Par225"/>
      <w:bookmarkEnd w:id="7"/>
      <w:r w:rsidRPr="00E7038C">
        <w:rPr>
          <w:rFonts w:ascii="Times New Roman" w:hAnsi="Times New Roman" w:cs="Times New Roman"/>
          <w:sz w:val="28"/>
          <w:szCs w:val="28"/>
        </w:rPr>
        <w:t>3.1. Недвижимое имущество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443"/>
        <w:gridCol w:w="2144"/>
        <w:gridCol w:w="1984"/>
        <w:gridCol w:w="2004"/>
        <w:gridCol w:w="1055"/>
        <w:gridCol w:w="1844"/>
      </w:tblGrid>
      <w:tr w:rsidR="005E2BB0" w:rsidRPr="00E7038C" w:rsidTr="005C4BD8">
        <w:trPr>
          <w:jc w:val="center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12" w:anchor="Par611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&lt;7&gt;</w:t>
              </w:r>
            </w:hyperlink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Местонахождение (адрес)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приобретения и источник средств </w:t>
            </w:r>
            <w:hyperlink r:id="rId13" w:anchor="Par612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&lt;8&gt;</w:t>
              </w:r>
            </w:hyperlink>
          </w:p>
        </w:tc>
      </w:tr>
      <w:tr w:rsidR="005E2BB0" w:rsidRPr="00E7038C" w:rsidTr="005C4BD8">
        <w:trPr>
          <w:jc w:val="center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E2BB0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Земельные участки </w:t>
            </w:r>
            <w:hyperlink r:id="rId14" w:anchor="Par613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&lt;9&gt;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2BB0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не имеет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7F0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BE0520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.</w:t>
            </w:r>
          </w:p>
        </w:tc>
      </w:tr>
      <w:tr w:rsidR="005E2BB0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2BB0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Жилые дома, дачи: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2BB0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имеет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120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BE05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E2BB0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C843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E2BB0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Квартиры: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2BB0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A004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 3-х комнатная квартира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Долевая  собственность(1/3 доля в праве)</w:t>
            </w:r>
          </w:p>
          <w:p w:rsidR="005E2BB0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1/3 – бабушка  Дубровина Мария Ивановна</w:t>
            </w:r>
          </w:p>
          <w:p w:rsidR="005E2BB0" w:rsidRPr="00876EBD" w:rsidRDefault="005E2BB0" w:rsidP="005C4BD8">
            <w:pPr>
              <w:rPr>
                <w:sz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1/3 - отец  Дубровин Сергей Борисович </w:t>
            </w: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Default="005E2BB0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431890 ,РМ ,Ардатовский район , р.п.Тургенево,</w:t>
            </w:r>
          </w:p>
          <w:p w:rsidR="005E2BB0" w:rsidRDefault="005E2BB0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Ул.Школьная д.5 кв.57 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Default="005E2BB0" w:rsidP="005C4BD8">
            <w:pPr>
              <w:rPr>
                <w:sz w:val="22"/>
              </w:rPr>
            </w:pPr>
            <w:r>
              <w:rPr>
                <w:sz w:val="22"/>
              </w:rPr>
              <w:t>60,6</w:t>
            </w: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Default="005E2BB0" w:rsidP="005C4BD8">
            <w:pPr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Свидетельство о приватизации</w:t>
            </w:r>
          </w:p>
          <w:p w:rsidR="005E2BB0" w:rsidRPr="00BE0520" w:rsidRDefault="005E2BB0" w:rsidP="005C4BD8">
            <w:pPr>
              <w:rPr>
                <w:rFonts w:ascii="Times New Roman" w:hAnsi="Times New Roman" w:cs="Times New Roman"/>
                <w:sz w:val="22"/>
                <w:highlight w:val="yellow"/>
              </w:rPr>
            </w:pPr>
            <w:smartTag w:uri="urn:schemas-microsoft-com:office:smarttags" w:element="metricconverter">
              <w:smartTagPr>
                <w:attr w:name="ProductID" w:val="13 ГА"/>
              </w:smartTagPr>
              <w:r>
                <w:rPr>
                  <w:rFonts w:ascii="Times New Roman" w:hAnsi="Times New Roman" w:cs="Times New Roman"/>
                  <w:sz w:val="22"/>
                </w:rPr>
                <w:t>13 ГА</w:t>
              </w:r>
            </w:smartTag>
            <w:r>
              <w:rPr>
                <w:rFonts w:ascii="Times New Roman" w:hAnsi="Times New Roman" w:cs="Times New Roman"/>
                <w:sz w:val="22"/>
              </w:rPr>
              <w:t xml:space="preserve"> 300632 от 09.02.2009г</w:t>
            </w:r>
          </w:p>
        </w:tc>
      </w:tr>
      <w:tr w:rsidR="005E2BB0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2BB0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Гаражи: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2BB0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гараж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BE05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E2BB0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2BB0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2BB0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2BB0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E2BB0" w:rsidRPr="00E7038C" w:rsidRDefault="005E2BB0" w:rsidP="00013F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E2BB0" w:rsidRPr="00D24BAC" w:rsidRDefault="005E2BB0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&lt;7&gt; Указывается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</w:r>
    </w:p>
    <w:p w:rsidR="005E2BB0" w:rsidRPr="00D24BAC" w:rsidRDefault="005E2BB0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8" w:name="Par612"/>
      <w:bookmarkEnd w:id="8"/>
      <w:r w:rsidRPr="00D24BAC">
        <w:rPr>
          <w:rFonts w:ascii="Times New Roman" w:hAnsi="Times New Roman" w:cs="Times New Roman"/>
          <w:sz w:val="24"/>
          <w:szCs w:val="24"/>
        </w:rPr>
        <w:t xml:space="preserve">&lt;8&gt; Указываются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</w:r>
      <w:smartTag w:uri="urn:schemas-microsoft-com:office:smarttags" w:element="metricconverter">
        <w:smartTagPr>
          <w:attr w:name="ProductID" w:val="2013 г"/>
        </w:smartTagPr>
        <w:r w:rsidRPr="00D24BAC">
          <w:rPr>
            <w:rFonts w:ascii="Times New Roman" w:hAnsi="Times New Roman" w:cs="Times New Roman"/>
            <w:sz w:val="24"/>
            <w:szCs w:val="24"/>
          </w:rPr>
          <w:t>2013 г</w:t>
        </w:r>
      </w:smartTag>
      <w:r w:rsidRPr="00D24BAC">
        <w:rPr>
          <w:rFonts w:ascii="Times New Roman" w:hAnsi="Times New Roman" w:cs="Times New Roman"/>
          <w:sz w:val="24"/>
          <w:szCs w:val="24"/>
        </w:rPr>
        <w:t>.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источник получения средств, за счет которых приобретено имущество.</w:t>
      </w:r>
    </w:p>
    <w:p w:rsidR="005E2BB0" w:rsidRPr="00D24BAC" w:rsidRDefault="005E2BB0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9" w:name="Par613"/>
      <w:bookmarkEnd w:id="9"/>
      <w:r w:rsidRPr="00D24BAC">
        <w:rPr>
          <w:rFonts w:ascii="Times New Roman" w:hAnsi="Times New Roman" w:cs="Times New Roman"/>
          <w:sz w:val="24"/>
          <w:szCs w:val="24"/>
        </w:rPr>
        <w:t>&lt;9&gt; 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p w:rsidR="005E2BB0" w:rsidRDefault="005E2BB0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10" w:name="Par320"/>
      <w:bookmarkEnd w:id="10"/>
    </w:p>
    <w:p w:rsidR="005E2BB0" w:rsidRPr="00E7038C" w:rsidRDefault="005E2BB0" w:rsidP="00013F3C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3.2. Транспортные средства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85"/>
        <w:gridCol w:w="3746"/>
        <w:gridCol w:w="2905"/>
        <w:gridCol w:w="2238"/>
      </w:tblGrid>
      <w:tr w:rsidR="005E2BB0" w:rsidRPr="004F502C" w:rsidTr="005C4BD8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Вид, марка, модель транспортного средства, год изготовления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15" w:anchor="Par614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&lt;10&gt;</w:t>
              </w:r>
            </w:hyperlink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 регистрации</w:t>
            </w:r>
          </w:p>
        </w:tc>
      </w:tr>
      <w:tr w:rsidR="005E2BB0" w:rsidRPr="004F502C" w:rsidTr="005C4BD8">
        <w:trPr>
          <w:trHeight w:val="23"/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E2BB0" w:rsidRPr="004F502C" w:rsidTr="005C4BD8">
        <w:trPr>
          <w:cantSplit/>
          <w:trHeight w:val="20"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07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2BB0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26770A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1)не имеет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D70542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2BB0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2BB0" w:rsidRPr="004F502C" w:rsidTr="005C4BD8">
        <w:trPr>
          <w:cantSplit/>
          <w:trHeight w:val="20"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2BB0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2BB0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2BB0" w:rsidRPr="004F502C" w:rsidTr="005C4BD8">
        <w:trPr>
          <w:cantSplit/>
          <w:trHeight w:val="20"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Мототранспортные средства: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2BB0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2BB0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2BB0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2BB0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2BB0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2BB0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Default="005E2BB0" w:rsidP="005C4BD8"/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2BB0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Default="005E2BB0" w:rsidP="005C4BD8">
            <w:r w:rsidRPr="002622D6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имеет</w:t>
            </w: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2BB0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Default="005E2BB0" w:rsidP="005C4BD8"/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2BB0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Default="005E2BB0" w:rsidP="005C4BD8"/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2BB0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Default="005E2BB0" w:rsidP="005C4BD8">
            <w:r w:rsidRPr="002622D6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имеет</w:t>
            </w: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2BB0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Default="005E2BB0" w:rsidP="005C4BD8"/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2BB0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Иные транспортные средства: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Default="005E2BB0" w:rsidP="005C4BD8"/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2BB0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Default="005E2BB0" w:rsidP="005C4BD8">
            <w:r w:rsidRPr="002622D6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имеет</w:t>
            </w: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2BB0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E2BB0" w:rsidRPr="00E7038C" w:rsidRDefault="005E2BB0" w:rsidP="00013F3C">
      <w:pPr>
        <w:pStyle w:val="ConsPlusNonformat"/>
        <w:rPr>
          <w:rFonts w:ascii="Times New Roman" w:hAnsi="Times New Roman" w:cs="Times New Roman"/>
          <w:b/>
          <w:bCs/>
          <w:sz w:val="28"/>
          <w:szCs w:val="28"/>
        </w:rPr>
      </w:pPr>
      <w:bookmarkStart w:id="11" w:name="Par393"/>
      <w:bookmarkEnd w:id="11"/>
    </w:p>
    <w:p w:rsidR="005E2BB0" w:rsidRPr="00D24BAC" w:rsidRDefault="005E2BB0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&lt;10&gt;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</w:r>
    </w:p>
    <w:p w:rsidR="005E2BB0" w:rsidRDefault="005E2BB0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5E2BB0" w:rsidRPr="00E7038C" w:rsidRDefault="005E2BB0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4. Сведения о счетах в банках и иных кредитных организациях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57"/>
        <w:gridCol w:w="2264"/>
        <w:gridCol w:w="1575"/>
        <w:gridCol w:w="1421"/>
        <w:gridCol w:w="1421"/>
        <w:gridCol w:w="2236"/>
      </w:tblGrid>
      <w:tr w:rsidR="005E2BB0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и валюта счета </w:t>
            </w:r>
            <w:hyperlink r:id="rId16" w:anchor="Par615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&lt;11&gt;</w:t>
              </w:r>
            </w:hyperlink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Остаток на счете </w:t>
            </w:r>
            <w:hyperlink r:id="rId17" w:anchor="Par616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&lt;12&gt;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Сумма поступивших на счет денежных средств </w:t>
            </w:r>
            <w:hyperlink r:id="rId18" w:anchor="Par617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&lt;13&gt;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5E2BB0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E2BB0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Default="005E2BB0" w:rsidP="005C4BD8">
            <w:pPr>
              <w:rPr>
                <w:sz w:val="22"/>
              </w:rPr>
            </w:pPr>
            <w:r>
              <w:rPr>
                <w:sz w:val="22"/>
              </w:rPr>
              <w:t>Не имеет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Default="005E2BB0" w:rsidP="005C4BD8">
            <w:pPr>
              <w:rPr>
                <w:sz w:val="22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5C4BD8" w:rsidRDefault="005E2BB0" w:rsidP="005C4BD8">
            <w:pPr>
              <w:rPr>
                <w:sz w:val="22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C76138" w:rsidRDefault="005E2BB0" w:rsidP="005C4BD8">
            <w:pPr>
              <w:rPr>
                <w:sz w:val="22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2BB0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Default="005E2BB0" w:rsidP="005C4BD8">
            <w:pPr>
              <w:rPr>
                <w:sz w:val="22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380973" w:rsidRDefault="005E2BB0" w:rsidP="005C4BD8">
            <w:pPr>
              <w:rPr>
                <w:sz w:val="22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C76138" w:rsidRDefault="005E2BB0" w:rsidP="005C4BD8">
            <w:pPr>
              <w:rPr>
                <w:sz w:val="22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A004F0" w:rsidRDefault="005E2BB0" w:rsidP="005C4BD8">
            <w:pPr>
              <w:rPr>
                <w:color w:val="C00000"/>
                <w:sz w:val="22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2BB0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2BB0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2BB0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2BB0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E2BB0" w:rsidRPr="00E7038C" w:rsidRDefault="005E2BB0" w:rsidP="00013F3C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--------------------------------</w:t>
      </w:r>
    </w:p>
    <w:p w:rsidR="005E2BB0" w:rsidRPr="00D24BAC" w:rsidRDefault="005E2BB0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ar605"/>
      <w:bookmarkStart w:id="13" w:name="Par607"/>
      <w:bookmarkStart w:id="14" w:name="Par609"/>
      <w:bookmarkStart w:id="15" w:name="Par611"/>
      <w:bookmarkStart w:id="16" w:name="Par614"/>
      <w:bookmarkStart w:id="17" w:name="Par615"/>
      <w:bookmarkEnd w:id="12"/>
      <w:bookmarkEnd w:id="13"/>
      <w:bookmarkEnd w:id="14"/>
      <w:bookmarkEnd w:id="15"/>
      <w:bookmarkEnd w:id="16"/>
      <w:bookmarkEnd w:id="17"/>
      <w:r w:rsidRPr="00D24BAC">
        <w:rPr>
          <w:rFonts w:ascii="Times New Roman" w:hAnsi="Times New Roman" w:cs="Times New Roman"/>
          <w:sz w:val="24"/>
          <w:szCs w:val="24"/>
        </w:rPr>
        <w:t>&lt;11&gt; Указываются вид счета (депозитный, текущий, расчетный, ссудный и другие) и валюта счета.</w:t>
      </w:r>
    </w:p>
    <w:p w:rsidR="005E2BB0" w:rsidRPr="00D24BAC" w:rsidRDefault="005E2BB0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18" w:name="Par616"/>
      <w:bookmarkEnd w:id="18"/>
      <w:r w:rsidRPr="00D24BAC">
        <w:rPr>
          <w:rFonts w:ascii="Times New Roman" w:hAnsi="Times New Roman" w:cs="Times New Roman"/>
          <w:sz w:val="24"/>
          <w:szCs w:val="24"/>
        </w:rPr>
        <w:t>&lt;12&gt;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5E2BB0" w:rsidRDefault="005E2BB0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19" w:name="Par617"/>
      <w:bookmarkEnd w:id="19"/>
      <w:r w:rsidRPr="00D24BAC">
        <w:rPr>
          <w:rFonts w:ascii="Times New Roman" w:hAnsi="Times New Roman" w:cs="Times New Roman"/>
          <w:sz w:val="24"/>
          <w:szCs w:val="24"/>
        </w:rPr>
        <w:t>&lt;13&gt; Указывается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</w:r>
    </w:p>
    <w:p w:rsidR="005E2BB0" w:rsidRPr="00D24BAC" w:rsidRDefault="005E2BB0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5E2BB0" w:rsidRDefault="005E2BB0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bookmarkStart w:id="20" w:name="Par426"/>
      <w:bookmarkEnd w:id="20"/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5. Сведения о ценных бумагах</w:t>
      </w:r>
    </w:p>
    <w:p w:rsidR="005E2BB0" w:rsidRPr="00E7038C" w:rsidRDefault="005E2BB0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5E2BB0" w:rsidRPr="00E7038C" w:rsidRDefault="005E2BB0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21" w:name="Par428"/>
      <w:bookmarkEnd w:id="21"/>
      <w:r w:rsidRPr="00E7038C">
        <w:rPr>
          <w:rFonts w:ascii="Times New Roman" w:hAnsi="Times New Roman" w:cs="Times New Roman"/>
          <w:sz w:val="28"/>
          <w:szCs w:val="28"/>
        </w:rPr>
        <w:t>5.1. Акции и иное участие в коммерческих организациях и фондах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36"/>
        <w:gridCol w:w="2456"/>
        <w:gridCol w:w="2698"/>
        <w:gridCol w:w="1483"/>
        <w:gridCol w:w="917"/>
        <w:gridCol w:w="1384"/>
      </w:tblGrid>
      <w:tr w:rsidR="005E2BB0" w:rsidRPr="00E7038C" w:rsidTr="005C4BD8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19" w:anchor="Par618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&lt;14&gt;</w:t>
              </w:r>
            </w:hyperlink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Местонахождение организации (адрес)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Уставный капитал </w:t>
            </w:r>
            <w:hyperlink r:id="rId20" w:anchor="Par619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&lt;15&gt;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Доля участия </w:t>
            </w:r>
            <w:hyperlink r:id="rId21" w:anchor="Par620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&lt;16&gt;</w:t>
              </w:r>
            </w:hyperlink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участия </w:t>
            </w:r>
            <w:hyperlink r:id="rId22" w:anchor="Par621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&lt;17&gt;</w:t>
              </w:r>
            </w:hyperlink>
          </w:p>
        </w:tc>
      </w:tr>
      <w:tr w:rsidR="005E2BB0" w:rsidRPr="00E7038C" w:rsidTr="005C4BD8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E2BB0" w:rsidRPr="00E7038C" w:rsidTr="005C4BD8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имеет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5E2BB0" w:rsidRPr="00E7038C" w:rsidRDefault="005E2BB0" w:rsidP="00013F3C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2" w:name="Par618"/>
      <w:bookmarkEnd w:id="22"/>
    </w:p>
    <w:p w:rsidR="005E2BB0" w:rsidRPr="00D24BAC" w:rsidRDefault="005E2BB0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&lt;14&gt;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</w:r>
    </w:p>
    <w:p w:rsidR="005E2BB0" w:rsidRPr="00D24BAC" w:rsidRDefault="005E2BB0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&lt;15&gt;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5E2BB0" w:rsidRPr="00D24BAC" w:rsidRDefault="005E2BB0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&lt;16&gt;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5E2BB0" w:rsidRDefault="005E2BB0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&lt;17&gt; 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p w:rsidR="005E2BB0" w:rsidRPr="00D24BAC" w:rsidRDefault="005E2BB0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5E2BB0" w:rsidRDefault="005E2BB0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23" w:name="Par473"/>
      <w:bookmarkEnd w:id="23"/>
      <w:r w:rsidRPr="00E7038C">
        <w:rPr>
          <w:rFonts w:ascii="Times New Roman" w:hAnsi="Times New Roman" w:cs="Times New Roman"/>
          <w:sz w:val="28"/>
          <w:szCs w:val="28"/>
        </w:rPr>
        <w:t>5.2. Иные ценные бумаги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15"/>
        <w:gridCol w:w="1311"/>
        <w:gridCol w:w="1919"/>
        <w:gridCol w:w="2513"/>
        <w:gridCol w:w="1630"/>
        <w:gridCol w:w="1586"/>
      </w:tblGrid>
      <w:tr w:rsidR="005E2BB0" w:rsidRPr="00E7038C" w:rsidTr="005C4BD8">
        <w:trPr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ценной бумаги </w:t>
            </w:r>
            <w:hyperlink r:id="rId23" w:anchor="Par622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&lt;18&gt;</w:t>
              </w:r>
            </w:hyperlink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Общая стоимость </w:t>
            </w:r>
            <w:hyperlink r:id="rId24" w:anchor="Par623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&lt;19&gt;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5E2BB0" w:rsidRPr="00E7038C" w:rsidTr="005C4BD8">
        <w:trPr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E2BB0" w:rsidRPr="00E7038C" w:rsidTr="005C4BD8">
        <w:trPr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E2BB0" w:rsidRPr="00E7038C" w:rsidRDefault="005E2BB0" w:rsidP="00013F3C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5E2BB0" w:rsidRPr="00D24BAC" w:rsidRDefault="005E2BB0" w:rsidP="00013F3C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Итого по разделу 5 "Сведения о ценных бумагах" суммарная декларированная стоимость ценных бумаг, включая доли участия в коммерческих организациях (руб.), _________________.</w:t>
      </w:r>
    </w:p>
    <w:p w:rsidR="005E2BB0" w:rsidRPr="00D24BAC" w:rsidRDefault="005E2BB0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24" w:name="Par529"/>
      <w:bookmarkEnd w:id="24"/>
      <w:r w:rsidRPr="00D24BAC">
        <w:rPr>
          <w:rFonts w:ascii="Times New Roman" w:hAnsi="Times New Roman" w:cs="Times New Roman"/>
          <w:sz w:val="24"/>
          <w:szCs w:val="24"/>
        </w:rPr>
        <w:t xml:space="preserve">&lt;18&gt; Указываются все ценные бумаги по видам (облигации, векселя и другие), за исключением акций, указанных в </w:t>
      </w:r>
      <w:hyperlink r:id="rId25" w:anchor="Par428" w:history="1">
        <w:r w:rsidRPr="00D24BAC">
          <w:rPr>
            <w:rStyle w:val="Hyperlink"/>
            <w:rFonts w:ascii="Times New Roman" w:hAnsi="Times New Roman"/>
            <w:sz w:val="24"/>
            <w:szCs w:val="24"/>
          </w:rPr>
          <w:t>подразделе 5.1</w:t>
        </w:r>
      </w:hyperlink>
      <w:r w:rsidRPr="00D24BAC">
        <w:rPr>
          <w:rFonts w:ascii="Times New Roman" w:hAnsi="Times New Roman" w:cs="Times New Roman"/>
          <w:sz w:val="24"/>
          <w:szCs w:val="24"/>
        </w:rPr>
        <w:t xml:space="preserve"> "Акции и иное участие в коммерческих организациях и фондах".</w:t>
      </w:r>
    </w:p>
    <w:p w:rsidR="005E2BB0" w:rsidRPr="00D24BAC" w:rsidRDefault="005E2BB0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&lt;19&gt; Указывается общая стоимость ценных бумаг данного вида исходя из стоимости их приобретения (если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5E2BB0" w:rsidRPr="00D24BAC" w:rsidRDefault="005E2BB0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5E2BB0" w:rsidRPr="00845917" w:rsidRDefault="005E2BB0" w:rsidP="00013F3C">
      <w:pPr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6. Сведения об обязательствах имущественного характера</w:t>
      </w:r>
    </w:p>
    <w:p w:rsidR="005E2BB0" w:rsidRDefault="005E2BB0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25" w:name="Par531"/>
      <w:bookmarkEnd w:id="25"/>
      <w:r w:rsidRPr="00E7038C">
        <w:rPr>
          <w:rFonts w:ascii="Times New Roman" w:hAnsi="Times New Roman" w:cs="Times New Roman"/>
          <w:sz w:val="28"/>
          <w:szCs w:val="28"/>
        </w:rPr>
        <w:t xml:space="preserve">6.1. Объекты недвижимого имущества, находящиеся в пользовании </w:t>
      </w:r>
      <w:hyperlink r:id="rId26" w:anchor="Par624" w:history="1">
        <w:r w:rsidRPr="00E7038C">
          <w:rPr>
            <w:rStyle w:val="Hyperlink"/>
            <w:rFonts w:ascii="Times New Roman" w:hAnsi="Times New Roman"/>
            <w:sz w:val="28"/>
            <w:szCs w:val="28"/>
          </w:rPr>
          <w:t>&lt;20&gt;</w:t>
        </w:r>
      </w:hyperlink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14"/>
        <w:gridCol w:w="1696"/>
        <w:gridCol w:w="1902"/>
        <w:gridCol w:w="1777"/>
        <w:gridCol w:w="2247"/>
        <w:gridCol w:w="1338"/>
      </w:tblGrid>
      <w:tr w:rsidR="005E2BB0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имущества </w:t>
            </w:r>
            <w:hyperlink r:id="rId27" w:anchor="Par625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&lt;21&gt;</w:t>
              </w:r>
            </w:hyperlink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и сроки пользования </w:t>
            </w:r>
            <w:hyperlink r:id="rId28" w:anchor="Par626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&lt;22&gt;</w:t>
              </w:r>
            </w:hyperlink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пользования </w:t>
            </w:r>
            <w:hyperlink r:id="rId29" w:anchor="Par627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&lt;23&gt;</w:t>
              </w:r>
            </w:hyperlink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Местонахождение (адрес)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</w:tr>
      <w:tr w:rsidR="005E2BB0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E2BB0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0455D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имеет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07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E2BB0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5E2BB0" w:rsidRPr="004F502C" w:rsidRDefault="005E2BB0" w:rsidP="00013F3C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</w:p>
    <w:p w:rsidR="005E2BB0" w:rsidRPr="00D24BAC" w:rsidRDefault="005E2BB0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&lt;20&gt; Указываются по состоянию на отчетную дату.</w:t>
      </w:r>
    </w:p>
    <w:p w:rsidR="005E2BB0" w:rsidRPr="00D24BAC" w:rsidRDefault="005E2BB0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26" w:name="Par625"/>
      <w:bookmarkEnd w:id="26"/>
      <w:r w:rsidRPr="00D24BAC">
        <w:rPr>
          <w:rFonts w:ascii="Times New Roman" w:hAnsi="Times New Roman" w:cs="Times New Roman"/>
          <w:sz w:val="24"/>
          <w:szCs w:val="24"/>
        </w:rPr>
        <w:t>&lt;21&gt; Указывается вид недвижимого имущества (земельный участок, жилой дом, дача и другие).</w:t>
      </w:r>
    </w:p>
    <w:p w:rsidR="005E2BB0" w:rsidRPr="00D24BAC" w:rsidRDefault="005E2BB0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27" w:name="Par626"/>
      <w:bookmarkEnd w:id="27"/>
      <w:r w:rsidRPr="00D24BAC">
        <w:rPr>
          <w:rFonts w:ascii="Times New Roman" w:hAnsi="Times New Roman" w:cs="Times New Roman"/>
          <w:sz w:val="24"/>
          <w:szCs w:val="24"/>
        </w:rPr>
        <w:t>&lt;22&gt; Указываются вид пользования (аренда, безвозмездное пользование и другие) и сроки пользования.</w:t>
      </w:r>
    </w:p>
    <w:p w:rsidR="005E2BB0" w:rsidRDefault="005E2BB0" w:rsidP="00013F3C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  <w:bookmarkStart w:id="28" w:name="Par627"/>
      <w:bookmarkEnd w:id="28"/>
      <w:r w:rsidRPr="00D24BAC">
        <w:rPr>
          <w:rFonts w:ascii="Times New Roman" w:hAnsi="Times New Roman" w:cs="Times New Roman"/>
          <w:sz w:val="24"/>
          <w:szCs w:val="24"/>
        </w:rPr>
        <w:t>&lt;23&gt;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5E2BB0" w:rsidRPr="00E7038C" w:rsidRDefault="005E2BB0" w:rsidP="00013F3C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5E2BB0" w:rsidRDefault="005E2BB0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29" w:name="Par564"/>
      <w:bookmarkEnd w:id="29"/>
      <w:r w:rsidRPr="00E7038C">
        <w:rPr>
          <w:rFonts w:ascii="Times New Roman" w:hAnsi="Times New Roman" w:cs="Times New Roman"/>
          <w:sz w:val="28"/>
          <w:szCs w:val="28"/>
        </w:rPr>
        <w:t xml:space="preserve">6.2. Срочные обязательства финансового характера </w:t>
      </w:r>
      <w:hyperlink r:id="rId30" w:anchor="Par628" w:history="1">
        <w:r w:rsidRPr="00E7038C">
          <w:rPr>
            <w:rStyle w:val="Hyperlink"/>
            <w:rFonts w:ascii="Times New Roman" w:hAnsi="Times New Roman"/>
            <w:sz w:val="28"/>
            <w:szCs w:val="28"/>
          </w:rPr>
          <w:t>&lt;24&gt;</w:t>
        </w:r>
      </w:hyperlink>
    </w:p>
    <w:p w:rsidR="005E2BB0" w:rsidRPr="00E7038C" w:rsidRDefault="005E2BB0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492"/>
        <w:gridCol w:w="1695"/>
        <w:gridCol w:w="1361"/>
        <w:gridCol w:w="1702"/>
        <w:gridCol w:w="2679"/>
        <w:gridCol w:w="1590"/>
      </w:tblGrid>
      <w:tr w:rsidR="005E2BB0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обязательства </w:t>
            </w:r>
            <w:hyperlink r:id="rId31" w:anchor="Par629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&lt;25&gt;</w:t>
              </w:r>
            </w:hyperlink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Кредитор (должник) </w:t>
            </w:r>
            <w:hyperlink r:id="rId32" w:anchor="Par630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&lt;26&gt;</w:t>
              </w:r>
            </w:hyperlink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возникновения </w:t>
            </w:r>
            <w:hyperlink r:id="rId33" w:anchor="Par631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&lt;27&gt;</w:t>
              </w:r>
            </w:hyperlink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Сумма обязательства/размер обязательства по состоянию на отчетную дату </w:t>
            </w:r>
            <w:hyperlink r:id="rId34" w:anchor="Par632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&lt;28&gt;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Условия обязательства </w:t>
            </w:r>
            <w:hyperlink r:id="rId35" w:anchor="Par633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&lt;29&gt;</w:t>
              </w:r>
            </w:hyperlink>
          </w:p>
        </w:tc>
      </w:tr>
      <w:tr w:rsidR="005E2BB0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E2BB0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2BB0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E2BB0" w:rsidRPr="004F502C" w:rsidRDefault="005E2BB0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E2BB0" w:rsidRPr="004F502C" w:rsidRDefault="005E2BB0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E2BB0" w:rsidRPr="004F502C" w:rsidRDefault="005E2BB0" w:rsidP="00013F3C">
      <w:pPr>
        <w:ind w:firstLine="540"/>
        <w:rPr>
          <w:rFonts w:ascii="Times New Roman" w:hAnsi="Times New Roman" w:cs="Times New Roman"/>
          <w:sz w:val="24"/>
          <w:szCs w:val="24"/>
        </w:rPr>
      </w:pPr>
    </w:p>
    <w:p w:rsidR="005E2BB0" w:rsidRPr="00E7038C" w:rsidRDefault="005E2BB0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Достоверность и полноту настоящих сведений подтверждаю.</w:t>
      </w:r>
    </w:p>
    <w:p w:rsidR="005E2BB0" w:rsidRPr="00E7038C" w:rsidRDefault="005E2BB0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p w:rsidR="005E2BB0" w:rsidRPr="00E7038C" w:rsidRDefault="005E2BB0" w:rsidP="00013F3C">
      <w:pPr>
        <w:pStyle w:val="ConsPlusNonformat"/>
        <w:tabs>
          <w:tab w:val="left" w:pos="3600"/>
          <w:tab w:val="left" w:pos="9863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"_</w:t>
      </w:r>
      <w:r>
        <w:rPr>
          <w:rFonts w:ascii="Times New Roman" w:hAnsi="Times New Roman" w:cs="Times New Roman"/>
          <w:sz w:val="28"/>
          <w:szCs w:val="28"/>
        </w:rPr>
        <w:t>06_"  апреля  2017</w:t>
      </w:r>
      <w:r w:rsidRPr="00E7038C">
        <w:rPr>
          <w:rFonts w:ascii="Times New Roman" w:hAnsi="Times New Roman" w:cs="Times New Roman"/>
          <w:sz w:val="28"/>
          <w:szCs w:val="28"/>
        </w:rPr>
        <w:t xml:space="preserve"> г. 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5E2BB0" w:rsidRPr="00D24BAC" w:rsidRDefault="005E2BB0" w:rsidP="00013F3C">
      <w:pPr>
        <w:pStyle w:val="ConsPlusNonformat"/>
        <w:ind w:left="3240"/>
        <w:jc w:val="center"/>
        <w:rPr>
          <w:rFonts w:ascii="Times New Roman" w:hAnsi="Times New Roman" w:cs="Times New Roman"/>
          <w:vertAlign w:val="superscript"/>
        </w:rPr>
      </w:pPr>
      <w:r w:rsidRPr="00D24BAC">
        <w:rPr>
          <w:rFonts w:ascii="Times New Roman" w:hAnsi="Times New Roman" w:cs="Times New Roman"/>
          <w:vertAlign w:val="superscript"/>
        </w:rPr>
        <w:t>(подпись лица, представляющего сведения)</w:t>
      </w:r>
    </w:p>
    <w:p w:rsidR="005E2BB0" w:rsidRPr="00E7038C" w:rsidRDefault="005E2BB0" w:rsidP="00013F3C">
      <w:pPr>
        <w:pStyle w:val="ConsPlusNonformat"/>
        <w:tabs>
          <w:tab w:val="left" w:pos="540"/>
          <w:tab w:val="left" w:pos="9863"/>
        </w:tabs>
        <w:rPr>
          <w:rFonts w:ascii="Times New Roman" w:hAnsi="Times New Roman" w:cs="Times New Roman"/>
          <w:sz w:val="28"/>
          <w:szCs w:val="28"/>
          <w:u w:val="single"/>
        </w:rPr>
      </w:pP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5E2BB0" w:rsidRPr="00D24BAC" w:rsidRDefault="005E2BB0" w:rsidP="00013F3C">
      <w:pPr>
        <w:pStyle w:val="ConsPlusNonformat"/>
        <w:ind w:firstLine="540"/>
        <w:jc w:val="center"/>
        <w:rPr>
          <w:rFonts w:ascii="Times New Roman" w:hAnsi="Times New Roman" w:cs="Times New Roman"/>
          <w:vertAlign w:val="superscript"/>
        </w:rPr>
      </w:pPr>
      <w:r w:rsidRPr="00D24BAC">
        <w:rPr>
          <w:rFonts w:ascii="Times New Roman" w:hAnsi="Times New Roman" w:cs="Times New Roman"/>
          <w:vertAlign w:val="superscript"/>
        </w:rPr>
        <w:t>(Ф.И.О. и подпись лица, принявшего справку)</w:t>
      </w:r>
    </w:p>
    <w:p w:rsidR="005E2BB0" w:rsidRPr="00E7038C" w:rsidRDefault="005E2BB0" w:rsidP="00013F3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bookmarkStart w:id="30" w:name="Par622"/>
      <w:bookmarkEnd w:id="30"/>
    </w:p>
    <w:p w:rsidR="005E2BB0" w:rsidRPr="00E7038C" w:rsidRDefault="005E2BB0" w:rsidP="00013F3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E2BB0" w:rsidRPr="00D24BAC" w:rsidRDefault="005E2BB0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31" w:name="Par624"/>
      <w:bookmarkStart w:id="32" w:name="Par628"/>
      <w:bookmarkEnd w:id="31"/>
      <w:bookmarkEnd w:id="32"/>
      <w:r w:rsidRPr="00D24BAC">
        <w:rPr>
          <w:rFonts w:ascii="Times New Roman" w:hAnsi="Times New Roman" w:cs="Times New Roman"/>
          <w:sz w:val="24"/>
          <w:szCs w:val="24"/>
        </w:rPr>
        <w:t>&lt;24&gt; Указываются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</w:r>
    </w:p>
    <w:p w:rsidR="005E2BB0" w:rsidRPr="00D24BAC" w:rsidRDefault="005E2BB0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&lt;25&gt; Указывается существо обязательства (заем, кредит и другие).</w:t>
      </w:r>
    </w:p>
    <w:p w:rsidR="005E2BB0" w:rsidRPr="00D24BAC" w:rsidRDefault="005E2BB0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&lt;26&gt; 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5E2BB0" w:rsidRPr="00D24BAC" w:rsidRDefault="005E2BB0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&lt;27&gt; Указываются основание возникновения обязательства, а также реквизиты (дата, номер) соответствующего договора или акта.</w:t>
      </w:r>
    </w:p>
    <w:p w:rsidR="005E2BB0" w:rsidRPr="00D24BAC" w:rsidRDefault="005E2BB0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&lt;28&gt; Указываются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</w:r>
    </w:p>
    <w:p w:rsidR="005E2BB0" w:rsidRPr="00D24BAC" w:rsidRDefault="005E2BB0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&lt;29&gt;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5E2BB0" w:rsidRPr="00E7038C" w:rsidRDefault="005E2BB0" w:rsidP="00013F3C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2BB0" w:rsidRDefault="005E2BB0"/>
    <w:p w:rsidR="005E2BB0" w:rsidRDefault="005E2BB0"/>
    <w:p w:rsidR="005E2BB0" w:rsidRDefault="005E2BB0"/>
    <w:p w:rsidR="005E2BB0" w:rsidRDefault="005E2BB0"/>
    <w:p w:rsidR="005E2BB0" w:rsidRDefault="005E2BB0"/>
    <w:p w:rsidR="005E2BB0" w:rsidRDefault="005E2BB0"/>
    <w:p w:rsidR="005E2BB0" w:rsidRDefault="005E2BB0"/>
    <w:p w:rsidR="005E2BB0" w:rsidRDefault="005E2BB0"/>
    <w:p w:rsidR="005E2BB0" w:rsidRDefault="005E2BB0"/>
    <w:p w:rsidR="005E2BB0" w:rsidRDefault="005E2BB0"/>
    <w:p w:rsidR="005E2BB0" w:rsidRDefault="005E2BB0"/>
    <w:p w:rsidR="005E2BB0" w:rsidRDefault="005E2BB0"/>
    <w:p w:rsidR="005E2BB0" w:rsidRDefault="005E2BB0"/>
    <w:p w:rsidR="005E2BB0" w:rsidRDefault="005E2BB0"/>
    <w:p w:rsidR="005E2BB0" w:rsidRDefault="005E2BB0"/>
    <w:p w:rsidR="005E2BB0" w:rsidRDefault="005E2BB0"/>
    <w:p w:rsidR="005E2BB0" w:rsidRDefault="005E2BB0"/>
    <w:p w:rsidR="005E2BB0" w:rsidRDefault="005E2BB0"/>
    <w:p w:rsidR="005E2BB0" w:rsidRDefault="005E2BB0"/>
    <w:p w:rsidR="005E2BB0" w:rsidRDefault="005E2BB0"/>
    <w:p w:rsidR="005E2BB0" w:rsidRDefault="005E2BB0"/>
    <w:p w:rsidR="005E2BB0" w:rsidRDefault="005E2BB0"/>
    <w:p w:rsidR="005E2BB0" w:rsidRDefault="005E2BB0"/>
    <w:p w:rsidR="005E2BB0" w:rsidRDefault="005E2BB0"/>
    <w:p w:rsidR="005E2BB0" w:rsidRDefault="005E2BB0"/>
    <w:p w:rsidR="005E2BB0" w:rsidRDefault="005E2BB0"/>
    <w:p w:rsidR="005E2BB0" w:rsidRDefault="005E2BB0"/>
    <w:p w:rsidR="005E2BB0" w:rsidRDefault="005E2BB0"/>
    <w:p w:rsidR="005E2BB0" w:rsidRDefault="005E2BB0"/>
    <w:p w:rsidR="005E2BB0" w:rsidRDefault="005E2BB0"/>
    <w:p w:rsidR="005E2BB0" w:rsidRDefault="005E2BB0"/>
    <w:p w:rsidR="005E2BB0" w:rsidRDefault="005E2BB0"/>
    <w:p w:rsidR="005E2BB0" w:rsidRDefault="005E2BB0"/>
    <w:p w:rsidR="005E2BB0" w:rsidRDefault="005E2BB0"/>
    <w:p w:rsidR="005E2BB0" w:rsidRDefault="005E2BB0"/>
    <w:p w:rsidR="005E2BB0" w:rsidRDefault="005E2BB0"/>
    <w:p w:rsidR="005E2BB0" w:rsidRDefault="005E2BB0"/>
    <w:p w:rsidR="005E2BB0" w:rsidRDefault="005E2BB0"/>
    <w:p w:rsidR="005E2BB0" w:rsidRDefault="005E2BB0"/>
    <w:p w:rsidR="005E2BB0" w:rsidRDefault="005E2BB0"/>
    <w:p w:rsidR="005E2BB0" w:rsidRDefault="005E2BB0"/>
    <w:p w:rsidR="005E2BB0" w:rsidRDefault="005E2BB0"/>
    <w:p w:rsidR="005E2BB0" w:rsidRDefault="005E2BB0"/>
    <w:p w:rsidR="005E2BB0" w:rsidRDefault="005E2BB0"/>
    <w:p w:rsidR="005E2BB0" w:rsidRDefault="005E2BB0"/>
    <w:p w:rsidR="005E2BB0" w:rsidRDefault="005E2BB0"/>
    <w:p w:rsidR="005E2BB0" w:rsidRDefault="005E2BB0"/>
    <w:p w:rsidR="005E2BB0" w:rsidRDefault="005E2BB0"/>
    <w:p w:rsidR="005E2BB0" w:rsidRDefault="005E2BB0"/>
    <w:p w:rsidR="005E2BB0" w:rsidRPr="00E7038C" w:rsidRDefault="005E2BB0" w:rsidP="0057799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E2BB0" w:rsidRPr="00E7038C" w:rsidRDefault="005E2BB0" w:rsidP="0057799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E2BB0" w:rsidRPr="00E7038C" w:rsidRDefault="005E2BB0" w:rsidP="005779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E2BB0" w:rsidRPr="00E7038C" w:rsidRDefault="005E2BB0" w:rsidP="00577997">
      <w:pPr>
        <w:pStyle w:val="ConsPlusNonformat"/>
        <w:rPr>
          <w:rFonts w:ascii="Times New Roman" w:hAnsi="Times New Roman" w:cs="Times New Roman"/>
          <w:b/>
          <w:bCs/>
          <w:sz w:val="28"/>
          <w:szCs w:val="28"/>
        </w:rPr>
      </w:pPr>
    </w:p>
    <w:p w:rsidR="005E2BB0" w:rsidRPr="00D24BAC" w:rsidRDefault="005E2BB0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5E2BB0" w:rsidRPr="00E7038C" w:rsidRDefault="005E2BB0" w:rsidP="00577997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2BB0" w:rsidRDefault="005E2BB0"/>
    <w:sectPr w:rsidR="005E2BB0" w:rsidSect="00CE03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038E8"/>
    <w:multiLevelType w:val="hybridMultilevel"/>
    <w:tmpl w:val="0E28566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9D80A5D"/>
    <w:multiLevelType w:val="hybridMultilevel"/>
    <w:tmpl w:val="C6D697FC"/>
    <w:lvl w:ilvl="0" w:tplc="04190011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5DE8600A"/>
    <w:multiLevelType w:val="hybridMultilevel"/>
    <w:tmpl w:val="679642F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EE347F1"/>
    <w:multiLevelType w:val="hybridMultilevel"/>
    <w:tmpl w:val="EB5828E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3F3C"/>
    <w:rsid w:val="00013F3C"/>
    <w:rsid w:val="00044D3D"/>
    <w:rsid w:val="000455DC"/>
    <w:rsid w:val="00050811"/>
    <w:rsid w:val="0007238A"/>
    <w:rsid w:val="000B64C0"/>
    <w:rsid w:val="000F5AC9"/>
    <w:rsid w:val="00100270"/>
    <w:rsid w:val="00120D24"/>
    <w:rsid w:val="00133B08"/>
    <w:rsid w:val="00166194"/>
    <w:rsid w:val="001A112E"/>
    <w:rsid w:val="001B0AC0"/>
    <w:rsid w:val="001E705E"/>
    <w:rsid w:val="0020093F"/>
    <w:rsid w:val="0021679A"/>
    <w:rsid w:val="00245271"/>
    <w:rsid w:val="002622D6"/>
    <w:rsid w:val="0026770A"/>
    <w:rsid w:val="00367D5D"/>
    <w:rsid w:val="00380973"/>
    <w:rsid w:val="00386CE6"/>
    <w:rsid w:val="003903AA"/>
    <w:rsid w:val="003A5BE2"/>
    <w:rsid w:val="003F0B12"/>
    <w:rsid w:val="00400A5C"/>
    <w:rsid w:val="0044689C"/>
    <w:rsid w:val="0048421F"/>
    <w:rsid w:val="00491DE6"/>
    <w:rsid w:val="004D250A"/>
    <w:rsid w:val="004F502C"/>
    <w:rsid w:val="005075B4"/>
    <w:rsid w:val="00577997"/>
    <w:rsid w:val="00596B7B"/>
    <w:rsid w:val="005A541F"/>
    <w:rsid w:val="005C4BD8"/>
    <w:rsid w:val="005D1C2D"/>
    <w:rsid w:val="005E2BB0"/>
    <w:rsid w:val="005E4995"/>
    <w:rsid w:val="00625050"/>
    <w:rsid w:val="00685FDF"/>
    <w:rsid w:val="00691F9C"/>
    <w:rsid w:val="00700D5C"/>
    <w:rsid w:val="007122ED"/>
    <w:rsid w:val="0072571B"/>
    <w:rsid w:val="007F0BD7"/>
    <w:rsid w:val="00802CCE"/>
    <w:rsid w:val="00804919"/>
    <w:rsid w:val="00821EA8"/>
    <w:rsid w:val="00845917"/>
    <w:rsid w:val="00876775"/>
    <w:rsid w:val="00876EBD"/>
    <w:rsid w:val="00880121"/>
    <w:rsid w:val="00894D10"/>
    <w:rsid w:val="008C23FC"/>
    <w:rsid w:val="008D2DEE"/>
    <w:rsid w:val="008D3E47"/>
    <w:rsid w:val="009926E1"/>
    <w:rsid w:val="009A3314"/>
    <w:rsid w:val="009A6127"/>
    <w:rsid w:val="009C217F"/>
    <w:rsid w:val="009E2281"/>
    <w:rsid w:val="00A004F0"/>
    <w:rsid w:val="00A2630D"/>
    <w:rsid w:val="00A85C1B"/>
    <w:rsid w:val="00A95B45"/>
    <w:rsid w:val="00AE4899"/>
    <w:rsid w:val="00B253F8"/>
    <w:rsid w:val="00B81AC7"/>
    <w:rsid w:val="00B9396F"/>
    <w:rsid w:val="00BE0520"/>
    <w:rsid w:val="00BE4746"/>
    <w:rsid w:val="00C02265"/>
    <w:rsid w:val="00C15A7F"/>
    <w:rsid w:val="00C76138"/>
    <w:rsid w:val="00C84324"/>
    <w:rsid w:val="00CE035A"/>
    <w:rsid w:val="00D24BAC"/>
    <w:rsid w:val="00D349F0"/>
    <w:rsid w:val="00D41C78"/>
    <w:rsid w:val="00D70542"/>
    <w:rsid w:val="00DD5C6E"/>
    <w:rsid w:val="00DD74A2"/>
    <w:rsid w:val="00DF5CEF"/>
    <w:rsid w:val="00E7038C"/>
    <w:rsid w:val="00EC2CBC"/>
    <w:rsid w:val="00F33269"/>
    <w:rsid w:val="00F6028E"/>
    <w:rsid w:val="00F833FB"/>
    <w:rsid w:val="00FF34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3F3C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013F3C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013F3C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013F3C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013F3C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13F3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13F3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ListParagraph">
    <w:name w:val="List Paragraph"/>
    <w:basedOn w:val="Normal"/>
    <w:uiPriority w:val="99"/>
    <w:qFormat/>
    <w:rsid w:val="00A263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3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8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6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" Type="http://schemas.openxmlformats.org/officeDocument/2006/relationships/settings" Target="settings.xml"/><Relationship Id="rId21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4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7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2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7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5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3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" Type="http://schemas.openxmlformats.org/officeDocument/2006/relationships/styles" Target="styles.xml"/><Relationship Id="rId16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0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9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" Type="http://schemas.openxmlformats.org/officeDocument/2006/relationships/numbering" Target="numbering.xml"/><Relationship Id="rId6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1" Type="http://schemas.openxmlformats.org/officeDocument/2006/relationships/hyperlink" Target="consultantplus://offline/ref=981053C60D35BA73FBA8F909DDCB3D21044F3B51A51029C747A70EA7794E74772FB322DF0C9BD48E3AREK" TargetMode="External"/><Relationship Id="rId24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2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7" Type="http://schemas.openxmlformats.org/officeDocument/2006/relationships/theme" Target="theme/theme1.xml"/><Relationship Id="rId5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5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3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8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6" Type="http://schemas.openxmlformats.org/officeDocument/2006/relationships/fontTable" Target="fontTable.xml"/><Relationship Id="rId10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9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1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4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2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7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0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5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441</TotalTime>
  <Pages>8</Pages>
  <Words>2172</Words>
  <Characters>12384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21</cp:revision>
  <cp:lastPrinted>2016-05-03T14:03:00Z</cp:lastPrinted>
  <dcterms:created xsi:type="dcterms:W3CDTF">2015-05-06T09:29:00Z</dcterms:created>
  <dcterms:modified xsi:type="dcterms:W3CDTF">2005-11-08T02:03:00Z</dcterms:modified>
</cp:coreProperties>
</file>