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B3" w:rsidRPr="004F502C" w:rsidRDefault="000B79B3" w:rsidP="00013F3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0B79B3" w:rsidRDefault="000B79B3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0B79B3" w:rsidRDefault="000B79B3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0B79B3" w:rsidRDefault="000B79B3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B79B3" w:rsidRDefault="000B79B3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0B79B3" w:rsidRDefault="000B79B3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0B79B3" w:rsidRPr="00E7038C" w:rsidRDefault="000B79B3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0B79B3" w:rsidRPr="00E7038C" w:rsidRDefault="000B79B3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0B79B3" w:rsidRPr="00E7038C" w:rsidRDefault="000B79B3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0B79B3" w:rsidRDefault="000B79B3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Картыгин Сергей Александрович , 07.03.1968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0B79B3" w:rsidRPr="00E7038C" w:rsidRDefault="000B79B3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89 12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276170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тп в г. Ардатов мо  УФМС России по РМ в р.п. Комсомольский Чамзинского р-на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09.04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13</w:t>
      </w:r>
      <w:r>
        <w:rPr>
          <w:sz w:val="24"/>
          <w:u w:val="single"/>
        </w:rPr>
        <w:t>г.</w:t>
      </w:r>
    </w:p>
    <w:p w:rsidR="000B79B3" w:rsidRPr="00D24BAC" w:rsidRDefault="000B79B3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0B79B3" w:rsidRDefault="000B79B3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МБУДО « Ардатовская ДЮСШ»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0B79B3" w:rsidRDefault="000B79B3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Рабочая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д.43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B79B3" w:rsidRDefault="000B79B3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ул.Рабочая 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д.43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0B79B3" w:rsidRDefault="000B79B3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0B79B3" w:rsidRPr="00E7038C" w:rsidRDefault="000B79B3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0D3326">
        <w:rPr>
          <w:rFonts w:ascii="Times New Roman" w:hAnsi="Times New Roman" w:cs="Times New Roman"/>
          <w:sz w:val="28"/>
          <w:szCs w:val="28"/>
        </w:rPr>
        <w:t>своих,</w:t>
      </w:r>
      <w:r w:rsidRPr="00E7038C">
        <w:rPr>
          <w:rFonts w:ascii="Times New Roman" w:hAnsi="Times New Roman" w:cs="Times New Roman"/>
          <w:sz w:val="28"/>
          <w:szCs w:val="28"/>
        </w:rPr>
        <w:t xml:space="preserve"> супруги (супруга), </w:t>
      </w:r>
      <w:r w:rsidRPr="000D3326">
        <w:rPr>
          <w:rFonts w:ascii="Times New Roman" w:hAnsi="Times New Roman" w:cs="Times New Roman"/>
          <w:sz w:val="28"/>
          <w:szCs w:val="28"/>
          <w:u w:val="single"/>
        </w:rPr>
        <w:t>несовершеннолетнего ребенка</w:t>
      </w:r>
      <w:r w:rsidRPr="00E7038C">
        <w:rPr>
          <w:rFonts w:ascii="Times New Roman" w:hAnsi="Times New Roman" w:cs="Times New Roman"/>
          <w:sz w:val="28"/>
          <w:szCs w:val="28"/>
        </w:rPr>
        <w:t xml:space="preserve"> (нужное подчеркнуть)</w:t>
      </w:r>
    </w:p>
    <w:p w:rsidR="000B79B3" w:rsidRPr="00E7038C" w:rsidRDefault="000B79B3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Картыгин Игнатий Сергеевич 07.08.2013г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u w:val="single"/>
        </w:rPr>
        <w:t>-ЖК  № 615472 отдел ЗАГС администрации Ардатовского р-на РМ 13.08.2013г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0B79B3" w:rsidRPr="00E7038C" w:rsidRDefault="000B79B3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0B79B3" w:rsidRPr="00E7038C" w:rsidRDefault="000B79B3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0B79B3" w:rsidRPr="00E7038C" w:rsidRDefault="000B79B3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0B79B3" w:rsidRPr="00E7038C" w:rsidRDefault="000B79B3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Картыгину Игнатию Сергеевичу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0B79B3" w:rsidRPr="00E7038C" w:rsidRDefault="000B79B3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0B79B3" w:rsidRPr="00E7038C" w:rsidRDefault="000B79B3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Pr="00166194" w:rsidRDefault="000B79B3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0B79B3" w:rsidRPr="00166194" w:rsidRDefault="000B79B3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B79B3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</w:p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0B79B3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A004F0" w:rsidRDefault="000B79B3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0B79B3" w:rsidRPr="00A004F0" w:rsidRDefault="000B79B3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596B7B" w:rsidRDefault="000B79B3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Не имеет</w:t>
            </w:r>
          </w:p>
          <w:p w:rsidR="000B79B3" w:rsidRPr="005C4BD8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5C4BD8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</w:tbl>
    <w:p w:rsidR="000B79B3" w:rsidRPr="00E7038C" w:rsidRDefault="000B79B3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0B79B3" w:rsidRPr="00E7038C" w:rsidRDefault="000B79B3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5"/>
        <w:gridCol w:w="2326"/>
        <w:gridCol w:w="1616"/>
        <w:gridCol w:w="2004"/>
        <w:gridCol w:w="1089"/>
        <w:gridCol w:w="1994"/>
      </w:tblGrid>
      <w:tr w:rsidR="000B79B3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0B79B3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BE0520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B79B3" w:rsidRPr="004F502C" w:rsidRDefault="000B79B3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3-комнатная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876EBD" w:rsidRDefault="000B79B3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Общая долевая 1/5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431821 РМ,Атяшевский р-он. С Дюрки ул. Молодежная д.12 кв.1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59,86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BE0520" w:rsidRDefault="000B79B3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Св-во о регистрации от14.02.2014г 13ГА 846394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0B79B3" w:rsidRPr="00E7038C" w:rsidRDefault="000B79B3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0B79B3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0B79B3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81124E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BC40BF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380973" w:rsidRDefault="000B79B3" w:rsidP="00BC40BF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A2630D" w:rsidRDefault="000B79B3" w:rsidP="00BC40BF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A2630D" w:rsidRDefault="000B79B3" w:rsidP="00BC40BF">
            <w:pPr>
              <w:rPr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38097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C76138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A004F0" w:rsidRDefault="000B79B3" w:rsidP="005C4BD8">
            <w:pPr>
              <w:rPr>
                <w:color w:val="C00000"/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0B79B3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0B79B3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0B79B3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0B79B3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0B79B3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B79B3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B79B3" w:rsidRPr="00845917" w:rsidRDefault="000B79B3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0455D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Жилой дом (в собственности матери)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Безвозмездное пользование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предоставление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431891 РМ. Ардатовский р-он.-, р.п.Тургенево ул.Рабочая д.43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38,3</w:t>
            </w:r>
          </w:p>
        </w:tc>
      </w:tr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B79B3" w:rsidRPr="004F502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0B79B3" w:rsidRPr="00E7038C" w:rsidRDefault="000B79B3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4F502C" w:rsidRDefault="000B79B3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0B79B3" w:rsidRPr="00E7038C" w:rsidRDefault="000B79B3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25_"  апреля 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0B79B3" w:rsidRPr="00E7038C" w:rsidRDefault="000B79B3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0B79B3" w:rsidRPr="00E7038C" w:rsidRDefault="000B79B3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0B79B3" w:rsidRPr="00E7038C" w:rsidRDefault="000B79B3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0B79B3" w:rsidRPr="00D24BAC" w:rsidRDefault="000B79B3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0B79B3" w:rsidRPr="00E7038C" w:rsidRDefault="000B79B3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/>
    <w:p w:rsidR="000B79B3" w:rsidRDefault="000B79B3" w:rsidP="00120D24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0B79B3" w:rsidRDefault="000B79B3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0B79B3" w:rsidRDefault="000B79B3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B79B3" w:rsidRDefault="000B79B3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0B79B3" w:rsidRDefault="000B79B3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0B79B3" w:rsidRPr="00E7038C" w:rsidRDefault="000B79B3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0B79B3" w:rsidRDefault="000B79B3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0B79B3" w:rsidRDefault="000B79B3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0B79B3" w:rsidRPr="005A541F" w:rsidRDefault="000B79B3" w:rsidP="00577997">
      <w:pPr>
        <w:pStyle w:val="ConsPlusNonformat"/>
        <w:rPr>
          <w:b/>
          <w:sz w:val="28"/>
          <w:szCs w:val="28"/>
        </w:rPr>
      </w:pPr>
    </w:p>
    <w:p w:rsidR="000B79B3" w:rsidRDefault="000B79B3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5A541F">
        <w:rPr>
          <w:rFonts w:ascii="Times New Roman" w:hAnsi="Times New Roman" w:cs="Times New Roman"/>
          <w:b/>
          <w:sz w:val="28"/>
          <w:szCs w:val="28"/>
        </w:rPr>
        <w:t xml:space="preserve">Я, </w:t>
      </w:r>
      <w:r>
        <w:rPr>
          <w:b/>
          <w:sz w:val="28"/>
          <w:szCs w:val="28"/>
          <w:u w:val="single"/>
        </w:rPr>
        <w:t>Картыгин Сергей Александрович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07  марта 1968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0B79B3" w:rsidRDefault="000B79B3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паспорт 89 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276170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тп в г. Ардатов мо УФМС России по РМ в р.п. Комсомольский Чамзинского р-на 09.04.2013 г.</w:t>
      </w:r>
      <w:r>
        <w:rPr>
          <w:sz w:val="24"/>
          <w:u w:val="single"/>
        </w:rPr>
        <w:tab/>
      </w:r>
    </w:p>
    <w:p w:rsidR="000B79B3" w:rsidRDefault="000B79B3" w:rsidP="00133B08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0B79B3" w:rsidRPr="00133B08" w:rsidRDefault="000B79B3" w:rsidP="00133B08">
      <w:pPr>
        <w:pStyle w:val="ConsPlusNonformat"/>
        <w:rPr>
          <w:rFonts w:ascii="Times New Roman" w:hAnsi="Times New Roman" w:cs="Times New Roman"/>
          <w:sz w:val="16"/>
        </w:rPr>
      </w:pPr>
    </w:p>
    <w:p w:rsidR="000B79B3" w:rsidRDefault="000B79B3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476340">
        <w:rPr>
          <w:b/>
          <w:sz w:val="24"/>
          <w:u w:val="single"/>
        </w:rPr>
        <w:t>МБУДО « Ардатовская ДЮСШ»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0B79B3" w:rsidRDefault="000B79B3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0B79B3" w:rsidRPr="00802CCE" w:rsidRDefault="000B79B3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b/>
          <w:sz w:val="28"/>
          <w:szCs w:val="28"/>
        </w:rPr>
        <w:t>431891, Республика Мордовия, Ардатовский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  <w:u w:val="single"/>
        </w:rPr>
        <w:t>р.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п. Тургенево ул. Рабочая 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43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0B79B3" w:rsidRDefault="000B79B3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0B79B3" w:rsidRPr="00651C01" w:rsidRDefault="000B79B3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сообщаю сведения о доходах, расходах своих</w:t>
      </w:r>
      <w:r w:rsidRPr="00651C01">
        <w:rPr>
          <w:rFonts w:ascii="Times New Roman" w:hAnsi="Times New Roman" w:cs="Times New Roman"/>
          <w:sz w:val="24"/>
        </w:rPr>
        <w:t>, супруги</w:t>
      </w:r>
      <w:r w:rsidRPr="009926E1">
        <w:rPr>
          <w:rFonts w:ascii="Times New Roman" w:hAnsi="Times New Roman" w:cs="Times New Roman"/>
          <w:sz w:val="24"/>
        </w:rPr>
        <w:t xml:space="preserve"> </w:t>
      </w:r>
      <w:r w:rsidRPr="005A541F">
        <w:rPr>
          <w:rFonts w:ascii="Times New Roman" w:hAnsi="Times New Roman" w:cs="Times New Roman"/>
          <w:sz w:val="24"/>
        </w:rPr>
        <w:t>(супруга</w:t>
      </w:r>
      <w:r>
        <w:rPr>
          <w:rFonts w:ascii="Times New Roman" w:hAnsi="Times New Roman" w:cs="Times New Roman"/>
          <w:sz w:val="24"/>
        </w:rPr>
        <w:t xml:space="preserve">), </w:t>
      </w:r>
      <w:r w:rsidRPr="00651C01">
        <w:rPr>
          <w:rFonts w:ascii="Times New Roman" w:hAnsi="Times New Roman" w:cs="Times New Roman"/>
          <w:sz w:val="24"/>
          <w:u w:val="single"/>
        </w:rPr>
        <w:t xml:space="preserve">несовершеннолетнего ребенка </w:t>
      </w:r>
      <w:r w:rsidRPr="00651C01">
        <w:rPr>
          <w:rFonts w:ascii="Times New Roman" w:hAnsi="Times New Roman" w:cs="Times New Roman"/>
          <w:sz w:val="24"/>
        </w:rPr>
        <w:t>(нужное подчеркнуть)</w:t>
      </w:r>
    </w:p>
    <w:p w:rsidR="000B79B3" w:rsidRPr="009926E1" w:rsidRDefault="000B79B3" w:rsidP="00133B08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Картыгин Иван Сергеевич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,26.02.2005г.р.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u w:val="single"/>
        </w:rPr>
        <w:t>- ЖК №544476 отдел ЗАГС администрации Ардатовского р-на РМ, 04.03.2005г</w:t>
      </w:r>
    </w:p>
    <w:p w:rsidR="000B79B3" w:rsidRDefault="000B79B3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0B79B3" w:rsidRDefault="000B79B3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sz w:val="28"/>
          <w:szCs w:val="28"/>
        </w:rPr>
        <w:t>431891, Республика Мордовия ,Ардатовский район,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3F0B12">
        <w:rPr>
          <w:rFonts w:ascii="Times New Roman" w:hAnsi="Times New Roman" w:cs="Times New Roman"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4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Рабочая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д.43</w:t>
      </w:r>
    </w:p>
    <w:p w:rsidR="000B79B3" w:rsidRPr="00133B08" w:rsidRDefault="000B79B3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b/>
          <w:sz w:val="28"/>
          <w:szCs w:val="28"/>
        </w:rPr>
      </w:pPr>
      <w:r w:rsidRPr="00133B08">
        <w:rPr>
          <w:b/>
          <w:sz w:val="28"/>
          <w:szCs w:val="28"/>
          <w:u w:val="single"/>
        </w:rPr>
        <w:tab/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0B79B3" w:rsidRDefault="000B79B3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0B79B3" w:rsidRDefault="000B79B3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B79B3" w:rsidRDefault="000B79B3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B79B3" w:rsidRDefault="000B79B3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B79B3" w:rsidRDefault="000B79B3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B79B3" w:rsidRPr="005A541F" w:rsidRDefault="000B79B3" w:rsidP="005A541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Default="000B79B3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0B79B3" w:rsidRDefault="000B79B3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 г.</w:t>
      </w:r>
    </w:p>
    <w:p w:rsidR="000B79B3" w:rsidRPr="00D24BAC" w:rsidRDefault="000B79B3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B79B3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C76138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Не имеет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0B79B3" w:rsidRDefault="000B79B3" w:rsidP="005C4BD8">
            <w:pPr>
              <w:rPr>
                <w:sz w:val="22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B79B3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пенсия   за выслугу лет</w:t>
            </w:r>
          </w:p>
          <w:p w:rsidR="000B79B3" w:rsidRDefault="000B79B3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мера социальной поддержки по оплате ЖКУ              </w:t>
            </w:r>
          </w:p>
          <w:p w:rsidR="000B79B3" w:rsidRDefault="000B79B3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работа по совместительству                                                                                                                    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C76138" w:rsidRDefault="000B79B3" w:rsidP="005C4BD8">
            <w:pPr>
              <w:rPr>
                <w:i/>
                <w:sz w:val="22"/>
              </w:rPr>
            </w:pPr>
            <w:r>
              <w:rPr>
                <w:sz w:val="22"/>
              </w:rPr>
              <w:t xml:space="preserve"> Не имеет</w:t>
            </w:r>
          </w:p>
          <w:p w:rsidR="000B79B3" w:rsidRDefault="000B79B3" w:rsidP="005C4BD8">
            <w:pPr>
              <w:rPr>
                <w:sz w:val="22"/>
              </w:rPr>
            </w:pPr>
            <w:r w:rsidRPr="00C76138">
              <w:rPr>
                <w:i/>
                <w:sz w:val="22"/>
              </w:rPr>
              <w:t xml:space="preserve"> </w:t>
            </w:r>
          </w:p>
        </w:tc>
      </w:tr>
      <w:tr w:rsidR="000B79B3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C76138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Не имеет</w:t>
            </w:r>
          </w:p>
        </w:tc>
      </w:tr>
    </w:tbl>
    <w:p w:rsidR="000B79B3" w:rsidRPr="00E7038C" w:rsidRDefault="000B79B3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0B79B3" w:rsidRPr="00E7038C" w:rsidRDefault="000B79B3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9B3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E7038C" w:rsidRDefault="000B79B3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4"/>
        <w:gridCol w:w="2156"/>
        <w:gridCol w:w="1959"/>
        <w:gridCol w:w="2005"/>
        <w:gridCol w:w="1055"/>
        <w:gridCol w:w="1855"/>
      </w:tblGrid>
      <w:tr w:rsidR="000B79B3" w:rsidRPr="00E7038C" w:rsidTr="00C41070">
        <w:trPr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0B79B3" w:rsidRPr="00E7038C" w:rsidTr="00C41070">
        <w:trPr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Жилые дома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C41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 комнатная квартира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876EBD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Общая долевая 1/5</w:t>
            </w: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8B25E8">
            <w:pPr>
              <w:rPr>
                <w:sz w:val="22"/>
              </w:rPr>
            </w:pPr>
            <w:r>
              <w:rPr>
                <w:sz w:val="22"/>
              </w:rPr>
              <w:t xml:space="preserve"> 431821 РМ,Атяшевский р-он. С Дюрки ул. Молодежная д.12 кв.1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8B25E8">
            <w:pPr>
              <w:rPr>
                <w:sz w:val="22"/>
              </w:rPr>
            </w:pPr>
            <w:r>
              <w:rPr>
                <w:sz w:val="22"/>
              </w:rPr>
              <w:t>59,86</w:t>
            </w: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BE0520" w:rsidRDefault="000B79B3" w:rsidP="008B25E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Св-во о регистрации от14.02.2014г 13ГА 846395</w:t>
            </w: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C4107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0B79B3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0B79B3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B253F8" w:rsidRDefault="000B79B3" w:rsidP="00A2630D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C76138" w:rsidRDefault="000B79B3" w:rsidP="005C4BD8">
            <w:pPr>
              <w:rPr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Default="000B79B3" w:rsidP="00133B08">
            <w:pPr>
              <w:rPr>
                <w:sz w:val="22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380973" w:rsidRDefault="000B79B3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A2630D" w:rsidRDefault="000B79B3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A2630D" w:rsidRDefault="000B79B3" w:rsidP="005C4BD8">
            <w:pPr>
              <w:rPr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0B79B3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0B79B3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0B79B3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0B79B3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0B79B3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B79B3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E7038C" w:rsidRDefault="000B79B3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B79B3" w:rsidRPr="00845917" w:rsidRDefault="000B79B3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3F0B12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(в собственности матери)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Безвозмездное пользование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предоставление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413891 РМ, Ардатовский р-он, п.Тургенево ул. Рабочая д.43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0B79B3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4F502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0B79B3" w:rsidRPr="00E7038C" w:rsidRDefault="000B79B3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B79B3" w:rsidRDefault="000B79B3" w:rsidP="00651C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9B3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79B3" w:rsidRPr="004F502C" w:rsidRDefault="000B79B3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9B3" w:rsidRPr="004F502C" w:rsidRDefault="000B79B3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0B79B3" w:rsidRPr="00E7038C" w:rsidRDefault="000B79B3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25 </w:t>
      </w:r>
      <w:r w:rsidRPr="00E7038C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апреля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0B79B3" w:rsidRPr="00E7038C" w:rsidRDefault="000B79B3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B79B3" w:rsidRPr="00D24BAC" w:rsidRDefault="000B79B3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0B79B3" w:rsidRPr="00E7038C" w:rsidRDefault="000B79B3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E7038C" w:rsidRDefault="000B79B3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0B79B3" w:rsidRPr="00D24BAC" w:rsidRDefault="000B79B3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0B79B3" w:rsidRPr="00E7038C" w:rsidRDefault="000B79B3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79B3" w:rsidRDefault="000B79B3"/>
    <w:sectPr w:rsidR="000B79B3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55DC"/>
    <w:rsid w:val="00050811"/>
    <w:rsid w:val="00063307"/>
    <w:rsid w:val="0007238A"/>
    <w:rsid w:val="000B64C0"/>
    <w:rsid w:val="000B79B3"/>
    <w:rsid w:val="000D3326"/>
    <w:rsid w:val="000F5AC9"/>
    <w:rsid w:val="00100270"/>
    <w:rsid w:val="00120D24"/>
    <w:rsid w:val="00133B08"/>
    <w:rsid w:val="00166194"/>
    <w:rsid w:val="00187710"/>
    <w:rsid w:val="001A112E"/>
    <w:rsid w:val="001B0AC0"/>
    <w:rsid w:val="001E705E"/>
    <w:rsid w:val="0020093F"/>
    <w:rsid w:val="00245271"/>
    <w:rsid w:val="002622D6"/>
    <w:rsid w:val="002A34CB"/>
    <w:rsid w:val="00380973"/>
    <w:rsid w:val="00386CE6"/>
    <w:rsid w:val="003903AA"/>
    <w:rsid w:val="003A5BE2"/>
    <w:rsid w:val="003F0B12"/>
    <w:rsid w:val="00400A5C"/>
    <w:rsid w:val="00454E3C"/>
    <w:rsid w:val="00455329"/>
    <w:rsid w:val="00476340"/>
    <w:rsid w:val="0048421F"/>
    <w:rsid w:val="00491DE6"/>
    <w:rsid w:val="004962E7"/>
    <w:rsid w:val="004F502C"/>
    <w:rsid w:val="005000DD"/>
    <w:rsid w:val="005075B4"/>
    <w:rsid w:val="00512896"/>
    <w:rsid w:val="00544D81"/>
    <w:rsid w:val="00566339"/>
    <w:rsid w:val="00577997"/>
    <w:rsid w:val="00596B7B"/>
    <w:rsid w:val="005A541F"/>
    <w:rsid w:val="005C4BD8"/>
    <w:rsid w:val="005D1C2D"/>
    <w:rsid w:val="005E4995"/>
    <w:rsid w:val="00625050"/>
    <w:rsid w:val="00651C01"/>
    <w:rsid w:val="006829E4"/>
    <w:rsid w:val="00691F9C"/>
    <w:rsid w:val="0072571B"/>
    <w:rsid w:val="007835A3"/>
    <w:rsid w:val="007C5426"/>
    <w:rsid w:val="007F0BD7"/>
    <w:rsid w:val="00802CCE"/>
    <w:rsid w:val="00804919"/>
    <w:rsid w:val="0081124E"/>
    <w:rsid w:val="00821EA8"/>
    <w:rsid w:val="00826A24"/>
    <w:rsid w:val="00845917"/>
    <w:rsid w:val="00876775"/>
    <w:rsid w:val="00876EBD"/>
    <w:rsid w:val="00880121"/>
    <w:rsid w:val="00894D10"/>
    <w:rsid w:val="008B25E8"/>
    <w:rsid w:val="008C23FC"/>
    <w:rsid w:val="008C61D1"/>
    <w:rsid w:val="008D2DEE"/>
    <w:rsid w:val="008D3E47"/>
    <w:rsid w:val="008F7C4F"/>
    <w:rsid w:val="009926E1"/>
    <w:rsid w:val="009A6127"/>
    <w:rsid w:val="009C217F"/>
    <w:rsid w:val="009E2281"/>
    <w:rsid w:val="009F7F09"/>
    <w:rsid w:val="00A004F0"/>
    <w:rsid w:val="00A2630D"/>
    <w:rsid w:val="00A85C1B"/>
    <w:rsid w:val="00B2058F"/>
    <w:rsid w:val="00B253F8"/>
    <w:rsid w:val="00B81AC7"/>
    <w:rsid w:val="00B9396F"/>
    <w:rsid w:val="00B94DF8"/>
    <w:rsid w:val="00BC40BF"/>
    <w:rsid w:val="00BD3F40"/>
    <w:rsid w:val="00BE0520"/>
    <w:rsid w:val="00BE4746"/>
    <w:rsid w:val="00BE4787"/>
    <w:rsid w:val="00C02265"/>
    <w:rsid w:val="00C15A7F"/>
    <w:rsid w:val="00C41070"/>
    <w:rsid w:val="00C75ADB"/>
    <w:rsid w:val="00C76138"/>
    <w:rsid w:val="00C84324"/>
    <w:rsid w:val="00CE035A"/>
    <w:rsid w:val="00D14629"/>
    <w:rsid w:val="00D24BAC"/>
    <w:rsid w:val="00D41C78"/>
    <w:rsid w:val="00DB5543"/>
    <w:rsid w:val="00DD74A2"/>
    <w:rsid w:val="00DF5CEF"/>
    <w:rsid w:val="00E5473D"/>
    <w:rsid w:val="00E7038C"/>
    <w:rsid w:val="00EC2CBC"/>
    <w:rsid w:val="00EC3217"/>
    <w:rsid w:val="00F33269"/>
    <w:rsid w:val="00F41B70"/>
    <w:rsid w:val="00F54148"/>
    <w:rsid w:val="00F6028E"/>
    <w:rsid w:val="00F833FB"/>
    <w:rsid w:val="00F96CBC"/>
    <w:rsid w:val="00FC714E"/>
    <w:rsid w:val="00FD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507</TotalTime>
  <Pages>14</Pages>
  <Words>4272</Words>
  <Characters>24357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2005-10-30T20:14:00Z</cp:lastPrinted>
  <dcterms:created xsi:type="dcterms:W3CDTF">2015-05-06T09:29:00Z</dcterms:created>
  <dcterms:modified xsi:type="dcterms:W3CDTF">2005-11-08T00:39:00Z</dcterms:modified>
</cp:coreProperties>
</file>