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3D" w:rsidRPr="004F502C" w:rsidRDefault="00E5473D" w:rsidP="00013F3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E5473D" w:rsidRPr="00E7038C" w:rsidRDefault="00E547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E5473D" w:rsidRPr="00E7038C" w:rsidRDefault="00E547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E5473D" w:rsidRDefault="00E5473D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Картыгин Сергей Александрович , 07.03.1968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E5473D" w:rsidRPr="00E7038C" w:rsidRDefault="00E5473D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276170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тп в г. Ардатов мо  УФМС России по РМ в р.п. Комсомольский Чамзинского р-на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09.04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>
        <w:rPr>
          <w:sz w:val="24"/>
          <w:u w:val="single"/>
        </w:rPr>
        <w:t>г.</w:t>
      </w:r>
    </w:p>
    <w:p w:rsidR="00E5473D" w:rsidRPr="00D24BAC" w:rsidRDefault="00E547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E5473D" w:rsidRDefault="00E547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МБУДО « Ардатовская ДЮСШ»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E5473D" w:rsidRDefault="00E5473D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Рабочая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5473D" w:rsidRDefault="00E5473D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ул.Рабочая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E5473D" w:rsidRDefault="00E5473D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E5473D" w:rsidRPr="00E7038C" w:rsidRDefault="00E547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E5473D" w:rsidRPr="00E7038C" w:rsidRDefault="00E547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E5473D" w:rsidRPr="00E7038C" w:rsidRDefault="00E547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E5473D" w:rsidRPr="00E7038C" w:rsidRDefault="00E547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E5473D" w:rsidRPr="00E7038C" w:rsidRDefault="00E547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E5473D" w:rsidRPr="00E7038C" w:rsidRDefault="00E547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Картыгину Сергею Александровичу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E5473D" w:rsidRPr="00E7038C" w:rsidRDefault="00E547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Pr="00166194" w:rsidRDefault="00E5473D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E5473D" w:rsidRPr="00166194" w:rsidRDefault="00E5473D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307844,90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38074,98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</w:p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E5473D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E5473D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004F0" w:rsidRDefault="00E547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E5473D" w:rsidRPr="00A004F0" w:rsidRDefault="00E547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Выигрыш в лотарее</w:t>
            </w:r>
          </w:p>
          <w:p w:rsidR="00E5473D" w:rsidRPr="00596B7B" w:rsidRDefault="00E5473D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B7B">
              <w:rPr>
                <w:rFonts w:ascii="Times New Roman" w:hAnsi="Times New Roman" w:cs="Times New Roman"/>
                <w:sz w:val="22"/>
              </w:rPr>
              <w:t>мера соц</w:t>
            </w:r>
            <w:r>
              <w:rPr>
                <w:rFonts w:ascii="Times New Roman" w:hAnsi="Times New Roman" w:cs="Times New Roman"/>
                <w:sz w:val="22"/>
              </w:rPr>
              <w:t>иальной поддержки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10000</w:t>
            </w:r>
          </w:p>
          <w:p w:rsidR="00E5473D" w:rsidRPr="005C4BD8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5C4BD8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355919,88</w:t>
            </w:r>
          </w:p>
        </w:tc>
      </w:tr>
    </w:tbl>
    <w:p w:rsidR="00E5473D" w:rsidRPr="00E7038C" w:rsidRDefault="00E547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E5473D" w:rsidRPr="00E7038C" w:rsidRDefault="00E5473D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046"/>
        <w:gridCol w:w="1616"/>
        <w:gridCol w:w="2567"/>
        <w:gridCol w:w="1055"/>
        <w:gridCol w:w="1747"/>
      </w:tblGrid>
      <w:tr w:rsidR="00E547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E547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 для ведения личного подсобного хозяйства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Общая совместная с Картыгиной Раисой Николаевной</w:t>
            </w:r>
          </w:p>
          <w:p w:rsidR="00E5473D" w:rsidRPr="004F502C" w:rsidRDefault="00E5473D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E5473D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Ул.Победы  д.1А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BE0520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Св-во о регистрации от 17.12.2014г 13ГА 943488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5473D" w:rsidRPr="004F502C" w:rsidRDefault="00E5473D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3-комнатная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876EBD" w:rsidRDefault="00E5473D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Общая долевая 1/5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431821 РМ,Атяшевский р-он. С Дюрки ул. Молодежная д.12 кв.1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59,86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BE0520" w:rsidRDefault="00E5473D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Св-во о регистрации от14.02.2014г 13ГА 846394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E5473D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E5473D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ВАЗ-21102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81124E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E5473D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>Текущий</w:t>
            </w:r>
          </w:p>
          <w:p w:rsidR="00E5473D" w:rsidRPr="00380973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2630D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 xml:space="preserve">23.03.2016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2630D" w:rsidRDefault="00E5473D" w:rsidP="00BC40BF">
            <w:pPr>
              <w:rPr>
                <w:sz w:val="22"/>
              </w:rPr>
            </w:pPr>
            <w:r>
              <w:rPr>
                <w:sz w:val="22"/>
              </w:rPr>
              <w:t>8041,72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380973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C76138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004F0" w:rsidRDefault="00E5473D" w:rsidP="005C4BD8">
            <w:pPr>
              <w:rPr>
                <w:color w:val="C00000"/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E5473D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5473D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Pr="00845917" w:rsidRDefault="00E5473D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0455D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Жилой дом (в собственности жены)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Безвозмездное пользование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предоставление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431891 РМ. Ардатовский р-он.-, р.п.Тургенево ул.Рабочая д.43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38,3</w:t>
            </w: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5473D" w:rsidRPr="004F502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5473D" w:rsidRPr="00E7038C" w:rsidRDefault="00E547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4F502C" w:rsidRDefault="00E5473D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E5473D" w:rsidRPr="00E7038C" w:rsidRDefault="00E547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25_"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E5473D" w:rsidRPr="00E7038C" w:rsidRDefault="00E5473D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E5473D" w:rsidRPr="00E7038C" w:rsidRDefault="00E547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E5473D" w:rsidRPr="00E7038C" w:rsidRDefault="00E547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E5473D" w:rsidRPr="00D24BAC" w:rsidRDefault="00E547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E5473D" w:rsidRPr="00E7038C" w:rsidRDefault="00E5473D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/>
    <w:p w:rsidR="00E5473D" w:rsidRDefault="00E5473D" w:rsidP="00120D24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E5473D" w:rsidRDefault="00E547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E5473D" w:rsidRDefault="00E547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E5473D" w:rsidRDefault="00E547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E5473D" w:rsidRDefault="00E547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E5473D" w:rsidRPr="00E7038C" w:rsidRDefault="00E547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E5473D" w:rsidRDefault="00E547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E5473D" w:rsidRDefault="00E547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E5473D" w:rsidRPr="005A541F" w:rsidRDefault="00E5473D" w:rsidP="00577997">
      <w:pPr>
        <w:pStyle w:val="ConsPlusNonformat"/>
        <w:rPr>
          <w:b/>
          <w:sz w:val="28"/>
          <w:szCs w:val="28"/>
        </w:rPr>
      </w:pPr>
    </w:p>
    <w:p w:rsidR="00E5473D" w:rsidRDefault="00E5473D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Картыгин Сергей Александрович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07  марта 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E5473D" w:rsidRDefault="00E5473D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паспорт 89 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276170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тп в г. Ардатов мо УФМС России по РМ в р.п. Комсомольский Чамзинского р-на 09.04.2013 г.</w:t>
      </w:r>
      <w:r>
        <w:rPr>
          <w:sz w:val="24"/>
          <w:u w:val="single"/>
        </w:rPr>
        <w:tab/>
      </w:r>
    </w:p>
    <w:p w:rsidR="00E5473D" w:rsidRDefault="00E5473D" w:rsidP="00133B08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E5473D" w:rsidRPr="00133B08" w:rsidRDefault="00E5473D" w:rsidP="00133B08">
      <w:pPr>
        <w:pStyle w:val="ConsPlusNonformat"/>
        <w:rPr>
          <w:rFonts w:ascii="Times New Roman" w:hAnsi="Times New Roman" w:cs="Times New Roman"/>
          <w:sz w:val="16"/>
        </w:rPr>
      </w:pP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476340">
        <w:rPr>
          <w:b/>
          <w:sz w:val="24"/>
          <w:u w:val="single"/>
        </w:rPr>
        <w:t>МБУДО « Ардатовская ДЮСШ»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E5473D" w:rsidRDefault="00E5473D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E5473D" w:rsidRPr="00802CCE" w:rsidRDefault="00E547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b/>
          <w:sz w:val="28"/>
          <w:szCs w:val="28"/>
        </w:rPr>
        <w:t>431891,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п. Тургенево ул. Рабочая 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43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E5473D" w:rsidRDefault="00E5473D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E5473D" w:rsidRDefault="00E5473D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сообщаю сведения о доходах, расходах своих,</w:t>
      </w:r>
      <w:r w:rsidRPr="005A541F">
        <w:rPr>
          <w:rFonts w:ascii="Times New Roman" w:hAnsi="Times New Roman" w:cs="Times New Roman"/>
          <w:sz w:val="24"/>
          <w:u w:val="single"/>
        </w:rPr>
        <w:t xml:space="preserve">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E5473D" w:rsidRPr="009926E1" w:rsidRDefault="00E5473D" w:rsidP="00133B08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Картыгиной Раисы Николаевны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, 30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ноября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19</w:t>
      </w:r>
      <w:r>
        <w:rPr>
          <w:rFonts w:ascii="Times New Roman" w:hAnsi="Times New Roman" w:cs="Times New Roman"/>
          <w:sz w:val="28"/>
          <w:szCs w:val="28"/>
          <w:u w:val="single"/>
        </w:rPr>
        <w:t>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A2630D">
        <w:rPr>
          <w:rFonts w:ascii="Times New Roman" w:hAnsi="Times New Roman" w:cs="Times New Roman"/>
          <w:sz w:val="28"/>
          <w:szCs w:val="28"/>
          <w:u w:val="single"/>
        </w:rPr>
        <w:t xml:space="preserve">паспорт 89 </w:t>
      </w:r>
      <w:r>
        <w:rPr>
          <w:rFonts w:ascii="Times New Roman" w:hAnsi="Times New Roman" w:cs="Times New Roman"/>
          <w:sz w:val="28"/>
          <w:szCs w:val="28"/>
          <w:u w:val="single"/>
        </w:rPr>
        <w:t>05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№ 918896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, выдан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ОВД Ардатовского района Республики Мордовия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,06.12.2005</w:t>
      </w:r>
      <w:r w:rsidRPr="005A541F">
        <w:rPr>
          <w:b/>
          <w:sz w:val="28"/>
          <w:szCs w:val="28"/>
          <w:u w:val="single"/>
        </w:rPr>
        <w:t xml:space="preserve"> г.</w:t>
      </w:r>
    </w:p>
    <w:p w:rsidR="00E5473D" w:rsidRDefault="00E5473D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E5473D" w:rsidRDefault="00E547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sz w:val="28"/>
          <w:szCs w:val="28"/>
        </w:rPr>
        <w:t>431891, Республика Мордовия ,Ардатовский район,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3F0B12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4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Рабочая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</w:p>
    <w:p w:rsidR="00E5473D" w:rsidRPr="00802CCE" w:rsidRDefault="00E547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>фактически проживающая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Новая Линия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д.8 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E5473D" w:rsidRDefault="00E5473D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E5473D" w:rsidRPr="00133B08" w:rsidRDefault="00E5473D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b/>
          <w:sz w:val="28"/>
          <w:szCs w:val="28"/>
        </w:rPr>
      </w:pPr>
      <w:r w:rsidRPr="00133B08">
        <w:rPr>
          <w:b/>
          <w:sz w:val="28"/>
          <w:szCs w:val="28"/>
          <w:u w:val="single"/>
        </w:rPr>
        <w:t>Муниципальное бюджетное образовательное учреждение «Тургеневская СОШ» , учитель</w:t>
      </w:r>
      <w:r w:rsidRPr="00133B08">
        <w:rPr>
          <w:b/>
          <w:sz w:val="28"/>
          <w:szCs w:val="28"/>
          <w:u w:val="single"/>
        </w:rPr>
        <w:tab/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E5473D" w:rsidRDefault="00E5473D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E5473D" w:rsidRDefault="00E547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E5473D" w:rsidRPr="005A541F" w:rsidRDefault="00E5473D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Default="00E5473D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E5473D" w:rsidRDefault="00E5473D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E5473D" w:rsidRPr="00D24BAC" w:rsidRDefault="00E5473D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C76138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329174,03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E5473D" w:rsidRDefault="00E5473D" w:rsidP="005C4BD8">
            <w:pPr>
              <w:rPr>
                <w:sz w:val="22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E5473D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E5473D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пенсия   за выслугу лет</w:t>
            </w:r>
          </w:p>
          <w:p w:rsidR="00E5473D" w:rsidRDefault="00E547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E5473D" w:rsidRDefault="00E547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работа по совместительству                                                                                                                    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C76138" w:rsidRDefault="00E5473D" w:rsidP="005C4BD8">
            <w:pPr>
              <w:rPr>
                <w:i/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  <w:p w:rsidR="00E5473D" w:rsidRDefault="00E5473D" w:rsidP="005C4BD8">
            <w:pPr>
              <w:rPr>
                <w:sz w:val="22"/>
              </w:rPr>
            </w:pPr>
            <w:r w:rsidRPr="00C76138">
              <w:rPr>
                <w:i/>
                <w:sz w:val="22"/>
              </w:rPr>
              <w:t xml:space="preserve"> </w:t>
            </w:r>
          </w:p>
        </w:tc>
      </w:tr>
      <w:tr w:rsidR="00E547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C76138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329174,03</w:t>
            </w:r>
          </w:p>
        </w:tc>
      </w:tr>
    </w:tbl>
    <w:p w:rsidR="00E5473D" w:rsidRPr="00E7038C" w:rsidRDefault="00E547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E5473D" w:rsidRPr="00E7038C" w:rsidRDefault="00E547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47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E7038C" w:rsidRDefault="00E547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156"/>
        <w:gridCol w:w="1960"/>
        <w:gridCol w:w="2005"/>
        <w:gridCol w:w="1055"/>
        <w:gridCol w:w="1855"/>
      </w:tblGrid>
      <w:tr w:rsidR="00E5473D" w:rsidRPr="00E7038C" w:rsidTr="00C41070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E5473D" w:rsidRPr="00E7038C" w:rsidTr="00C41070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 для ведения личного подсобного хозяйства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 Ардатовский р-он п. Тургенево ул. Рабочая д.43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Св-во о регистрации от 23.08.1999г АА 148025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  для ведения личного подсобного хозяйства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 с Картыгиным Сергеем Александровичем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 Ардатовский р-он п. Тургенево ул. Победы д.1А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Св-во о регистрации права от 17.12.2014г 13ГА 943488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жилой дом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 Ардатовский р-он п. Тургенево ул. Рабочая д.43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Св-во о регистрации права от 23.08.1999г АА 148026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C4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 комнатная квартира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876EB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Общая долевая 1/5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8B25E8">
            <w:pPr>
              <w:rPr>
                <w:sz w:val="22"/>
              </w:rPr>
            </w:pPr>
            <w:r>
              <w:rPr>
                <w:sz w:val="22"/>
              </w:rPr>
              <w:t xml:space="preserve"> 431821 РМ,Атяшевский р-он. С Дюрки ул. Молодежная д.12 кв.1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8B25E8">
            <w:pPr>
              <w:rPr>
                <w:sz w:val="22"/>
              </w:rPr>
            </w:pPr>
            <w:r>
              <w:rPr>
                <w:sz w:val="22"/>
              </w:rPr>
              <w:t>59,86</w:t>
            </w: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BE0520" w:rsidRDefault="00E5473D" w:rsidP="008B25E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Св-во о регистрации от14.02.2014г 13ГА 846395</w:t>
            </w: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E5473D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E5473D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>текущий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B253F8" w:rsidRDefault="00E5473D" w:rsidP="00A2630D">
            <w:pPr>
              <w:rPr>
                <w:sz w:val="22"/>
              </w:rPr>
            </w:pPr>
            <w:r>
              <w:rPr>
                <w:sz w:val="22"/>
              </w:rPr>
              <w:t xml:space="preserve"> 15.09.2013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C76138" w:rsidRDefault="00E547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12805,39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Default="00E5473D" w:rsidP="00133B08">
            <w:pPr>
              <w:rPr>
                <w:sz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380973" w:rsidRDefault="00E5473D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2630D" w:rsidRDefault="00E5473D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A2630D" w:rsidRDefault="00E5473D" w:rsidP="005C4BD8">
            <w:pPr>
              <w:rPr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E5473D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5473D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E7038C" w:rsidRDefault="00E547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5473D" w:rsidRPr="00845917" w:rsidRDefault="00E547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3F0B12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4F502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5473D" w:rsidRPr="00E7038C" w:rsidRDefault="00E547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7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473D" w:rsidRPr="004F502C" w:rsidRDefault="00E547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73D" w:rsidRPr="004F502C" w:rsidRDefault="00E5473D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E5473D" w:rsidRPr="00E7038C" w:rsidRDefault="00E547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Pr="00E7038C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апреля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E5473D" w:rsidRPr="00E7038C" w:rsidRDefault="00E5473D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5473D" w:rsidRPr="00D24BAC" w:rsidRDefault="00E5473D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E5473D" w:rsidRPr="00E7038C" w:rsidRDefault="00E547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E7038C" w:rsidRDefault="00E547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E5473D" w:rsidRPr="00D24BAC" w:rsidRDefault="00E547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E5473D" w:rsidRPr="00E7038C" w:rsidRDefault="00E5473D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73D" w:rsidRDefault="00E5473D"/>
    <w:sectPr w:rsidR="00E5473D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50811"/>
    <w:rsid w:val="00063307"/>
    <w:rsid w:val="0007238A"/>
    <w:rsid w:val="000B64C0"/>
    <w:rsid w:val="000F5AC9"/>
    <w:rsid w:val="00100270"/>
    <w:rsid w:val="00120D24"/>
    <w:rsid w:val="00133B08"/>
    <w:rsid w:val="00166194"/>
    <w:rsid w:val="00187710"/>
    <w:rsid w:val="001A112E"/>
    <w:rsid w:val="001B0AC0"/>
    <w:rsid w:val="001E705E"/>
    <w:rsid w:val="0020093F"/>
    <w:rsid w:val="00245271"/>
    <w:rsid w:val="002622D6"/>
    <w:rsid w:val="002A34CB"/>
    <w:rsid w:val="00380973"/>
    <w:rsid w:val="00386CE6"/>
    <w:rsid w:val="003903AA"/>
    <w:rsid w:val="003A5BE2"/>
    <w:rsid w:val="003F0B12"/>
    <w:rsid w:val="00400A5C"/>
    <w:rsid w:val="00454E3C"/>
    <w:rsid w:val="00476340"/>
    <w:rsid w:val="0048421F"/>
    <w:rsid w:val="00491DE6"/>
    <w:rsid w:val="004962E7"/>
    <w:rsid w:val="004F502C"/>
    <w:rsid w:val="005075B4"/>
    <w:rsid w:val="00512896"/>
    <w:rsid w:val="00544D81"/>
    <w:rsid w:val="00566339"/>
    <w:rsid w:val="00577997"/>
    <w:rsid w:val="00596B7B"/>
    <w:rsid w:val="005A541F"/>
    <w:rsid w:val="005C4BD8"/>
    <w:rsid w:val="005D1C2D"/>
    <w:rsid w:val="005E4995"/>
    <w:rsid w:val="00625050"/>
    <w:rsid w:val="006829E4"/>
    <w:rsid w:val="00691F9C"/>
    <w:rsid w:val="0072571B"/>
    <w:rsid w:val="007F0BD7"/>
    <w:rsid w:val="00802CCE"/>
    <w:rsid w:val="00804919"/>
    <w:rsid w:val="0081124E"/>
    <w:rsid w:val="00821EA8"/>
    <w:rsid w:val="00845917"/>
    <w:rsid w:val="00876775"/>
    <w:rsid w:val="00876EBD"/>
    <w:rsid w:val="00880121"/>
    <w:rsid w:val="00894D10"/>
    <w:rsid w:val="008B25E8"/>
    <w:rsid w:val="008C23FC"/>
    <w:rsid w:val="008C61D1"/>
    <w:rsid w:val="008D2DEE"/>
    <w:rsid w:val="008D3E47"/>
    <w:rsid w:val="009926E1"/>
    <w:rsid w:val="009A6127"/>
    <w:rsid w:val="009C217F"/>
    <w:rsid w:val="009E2281"/>
    <w:rsid w:val="009F7F09"/>
    <w:rsid w:val="00A004F0"/>
    <w:rsid w:val="00A2630D"/>
    <w:rsid w:val="00A85C1B"/>
    <w:rsid w:val="00B2058F"/>
    <w:rsid w:val="00B253F8"/>
    <w:rsid w:val="00B81AC7"/>
    <w:rsid w:val="00B9396F"/>
    <w:rsid w:val="00B94DF8"/>
    <w:rsid w:val="00BC40BF"/>
    <w:rsid w:val="00BD3F40"/>
    <w:rsid w:val="00BE0520"/>
    <w:rsid w:val="00BE4746"/>
    <w:rsid w:val="00BE4787"/>
    <w:rsid w:val="00C02265"/>
    <w:rsid w:val="00C15A7F"/>
    <w:rsid w:val="00C41070"/>
    <w:rsid w:val="00C75ADB"/>
    <w:rsid w:val="00C76138"/>
    <w:rsid w:val="00C84324"/>
    <w:rsid w:val="00CE035A"/>
    <w:rsid w:val="00D14629"/>
    <w:rsid w:val="00D24BAC"/>
    <w:rsid w:val="00D41C78"/>
    <w:rsid w:val="00DB5543"/>
    <w:rsid w:val="00DD74A2"/>
    <w:rsid w:val="00DF5CEF"/>
    <w:rsid w:val="00E5473D"/>
    <w:rsid w:val="00E7038C"/>
    <w:rsid w:val="00EC2CBC"/>
    <w:rsid w:val="00F33269"/>
    <w:rsid w:val="00F41B70"/>
    <w:rsid w:val="00F54148"/>
    <w:rsid w:val="00F6028E"/>
    <w:rsid w:val="00F833FB"/>
    <w:rsid w:val="00F96CBC"/>
    <w:rsid w:val="00FC714E"/>
    <w:rsid w:val="00FD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475</TotalTime>
  <Pages>15</Pages>
  <Words>4427</Words>
  <Characters>25237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2005-10-25T03:41:00Z</cp:lastPrinted>
  <dcterms:created xsi:type="dcterms:W3CDTF">2015-05-06T09:29:00Z</dcterms:created>
  <dcterms:modified xsi:type="dcterms:W3CDTF">2005-10-25T03:41:00Z</dcterms:modified>
</cp:coreProperties>
</file>