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629" w:rsidRPr="004F502C" w:rsidRDefault="00D14629" w:rsidP="00013F3C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D14629" w:rsidRDefault="00D14629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D14629" w:rsidRDefault="00D14629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D14629" w:rsidRDefault="00D14629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D14629" w:rsidRDefault="00D14629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D14629" w:rsidRDefault="00D14629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D14629" w:rsidRDefault="00D14629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D14629" w:rsidRPr="00E7038C" w:rsidRDefault="00D14629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D14629" w:rsidRPr="00E7038C" w:rsidRDefault="00D14629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4629" w:rsidRPr="00E7038C" w:rsidRDefault="00D14629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71"/>
      <w:bookmarkEnd w:id="0"/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СПРАВКА </w:t>
      </w:r>
      <w:hyperlink r:id="rId5" w:anchor="Par605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&lt;1&gt;</w:t>
        </w:r>
      </w:hyperlink>
    </w:p>
    <w:p w:rsidR="00D14629" w:rsidRPr="00E7038C" w:rsidRDefault="00D14629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</w:t>
      </w:r>
    </w:p>
    <w:p w:rsidR="00D14629" w:rsidRPr="00E7038C" w:rsidRDefault="00D14629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имущественного характера </w:t>
      </w:r>
      <w:hyperlink r:id="rId6" w:anchor="Par606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&lt;2&gt;</w:t>
        </w:r>
      </w:hyperlink>
    </w:p>
    <w:p w:rsidR="00D14629" w:rsidRDefault="00D14629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Я,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Сухарев Геннадий Александрович , 09.02.1959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рождения, </w:t>
      </w:r>
    </w:p>
    <w:p w:rsidR="00D14629" w:rsidRPr="00E7038C" w:rsidRDefault="00D14629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>Паспорт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89 04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862931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ОВД Ардатовского района  Республики Мордовия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02.03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sz w:val="28"/>
          <w:szCs w:val="28"/>
          <w:u w:val="single"/>
        </w:rPr>
        <w:t>05</w:t>
      </w:r>
      <w:r>
        <w:rPr>
          <w:sz w:val="24"/>
          <w:u w:val="single"/>
        </w:rPr>
        <w:t>г.</w:t>
      </w:r>
    </w:p>
    <w:p w:rsidR="00D14629" w:rsidRPr="00D24BAC" w:rsidRDefault="00D14629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дата рождения, серия и номер паспорта, дата выдачи и орган, выдавший паспорт)</w:t>
      </w:r>
    </w:p>
    <w:p w:rsidR="00D14629" w:rsidRDefault="00D14629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ОАО «АСТЗ»  , начальник хозяйственного участка</w:t>
      </w:r>
      <w:r w:rsidRPr="00596B7B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24BAC">
        <w:rPr>
          <w:rFonts w:ascii="Times New Roman" w:hAnsi="Times New Roman" w:cs="Times New Roman"/>
        </w:rPr>
        <w:t>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  <w:r>
        <w:rPr>
          <w:rFonts w:ascii="Times New Roman" w:hAnsi="Times New Roman" w:cs="Times New Roman"/>
        </w:rPr>
        <w:t>,</w:t>
      </w:r>
    </w:p>
    <w:p w:rsidR="00D14629" w:rsidRDefault="00D14629" w:rsidP="00013F3C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зарегистрированный</w:t>
      </w:r>
      <w:r w:rsidRPr="004F502C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hAnsi="Times New Roman" w:cs="Times New Roman"/>
          <w:sz w:val="28"/>
          <w:szCs w:val="28"/>
          <w:u w:val="single"/>
        </w:rPr>
        <w:t>п. 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Новая  Линия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д.8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D14629" w:rsidRDefault="00D14629" w:rsidP="00166194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фактически проживающий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ул.Новая Линия 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д.8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24B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</w:t>
      </w:r>
    </w:p>
    <w:p w:rsidR="00D14629" w:rsidRDefault="00D14629" w:rsidP="00166194">
      <w:pPr>
        <w:pStyle w:val="ConsPlusNonformat"/>
        <w:tabs>
          <w:tab w:val="left" w:pos="3600"/>
          <w:tab w:val="left" w:pos="9210"/>
          <w:tab w:val="left" w:pos="9900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регистрации)</w:t>
      </w:r>
    </w:p>
    <w:p w:rsidR="00D14629" w:rsidRPr="00E7038C" w:rsidRDefault="00D14629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сообщаю сведения о доходах, расходах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своих</w:t>
      </w:r>
      <w:r w:rsidRPr="00E7038C">
        <w:rPr>
          <w:rFonts w:ascii="Times New Roman" w:hAnsi="Times New Roman" w:cs="Times New Roman"/>
          <w:sz w:val="28"/>
          <w:szCs w:val="28"/>
        </w:rPr>
        <w:t>, супруги (супруга), несовершеннолетнего ребенка (нужное подчеркнуть)</w:t>
      </w:r>
    </w:p>
    <w:p w:rsidR="00D14629" w:rsidRPr="00E7038C" w:rsidRDefault="00D14629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год рождения, серия и номер паспорта, дата выдачи и орган, выдавший паспорт)</w:t>
      </w:r>
    </w:p>
    <w:p w:rsidR="00D14629" w:rsidRPr="00E7038C" w:rsidRDefault="00D14629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регистрации, основное место работы (службы), занимаемая (замещаемая) должность)</w:t>
      </w:r>
    </w:p>
    <w:p w:rsidR="00D14629" w:rsidRPr="00E7038C" w:rsidRDefault="00D14629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013F3C">
      <w:pPr>
        <w:pStyle w:val="ConsPlusNonformat"/>
        <w:tabs>
          <w:tab w:val="left" w:pos="5040"/>
          <w:tab w:val="left" w:pos="9637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(в случае отсутствия основного места работы (службы) - род занятий)</w:t>
      </w:r>
    </w:p>
    <w:p w:rsidR="00D14629" w:rsidRPr="00E7038C" w:rsidRDefault="00D14629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за отчетный период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 об имуществе, принадлежащем</w:t>
      </w:r>
    </w:p>
    <w:p w:rsidR="00D14629" w:rsidRPr="00E7038C" w:rsidRDefault="00D14629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Сухареву Геннадию Александровичу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отчество)</w:t>
      </w:r>
    </w:p>
    <w:p w:rsidR="00D14629" w:rsidRPr="00E7038C" w:rsidRDefault="00D14629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на праве собственности, о вкладах в банках, ценных бумагах, об обязательствах имущественного характера по состоянию на "31"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</w:t>
      </w:r>
    </w:p>
    <w:p w:rsidR="00D14629" w:rsidRPr="00E7038C" w:rsidRDefault="00D14629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4629" w:rsidRPr="00166194" w:rsidRDefault="00D14629" w:rsidP="00013F3C">
      <w:pPr>
        <w:pStyle w:val="BodyTextIndent"/>
        <w:ind w:firstLine="77"/>
        <w:rPr>
          <w:sz w:val="20"/>
          <w:szCs w:val="20"/>
        </w:rPr>
      </w:pPr>
      <w:r w:rsidRPr="00166194">
        <w:rPr>
          <w:sz w:val="20"/>
          <w:szCs w:val="20"/>
        </w:rPr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D14629" w:rsidRPr="00166194" w:rsidRDefault="00D14629" w:rsidP="00013F3C">
      <w:pPr>
        <w:ind w:firstLine="360"/>
        <w:jc w:val="both"/>
        <w:rPr>
          <w:rFonts w:ascii="Times New Roman" w:hAnsi="Times New Roman" w:cs="Times New Roman"/>
        </w:rPr>
      </w:pPr>
      <w:bookmarkStart w:id="1" w:name="Par606"/>
      <w:bookmarkEnd w:id="1"/>
      <w:r w:rsidRPr="00166194">
        <w:rPr>
          <w:rFonts w:ascii="Times New Roman" w:hAnsi="Times New Roman" w:cs="Times New Roman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06"/>
      <w:bookmarkEnd w:id="2"/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8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14629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206965,99</w:t>
            </w:r>
          </w:p>
        </w:tc>
      </w:tr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</w:p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D14629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D14629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A004F0" w:rsidRDefault="00D14629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D14629" w:rsidRPr="00A004F0" w:rsidRDefault="00D14629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Пенсия по старости</w:t>
            </w:r>
          </w:p>
          <w:p w:rsidR="00D14629" w:rsidRPr="00596B7B" w:rsidRDefault="00D14629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6B7B">
              <w:rPr>
                <w:rFonts w:ascii="Times New Roman" w:hAnsi="Times New Roman" w:cs="Times New Roman"/>
                <w:sz w:val="22"/>
              </w:rPr>
              <w:t>мера соц</w:t>
            </w:r>
            <w:r>
              <w:rPr>
                <w:rFonts w:ascii="Times New Roman" w:hAnsi="Times New Roman" w:cs="Times New Roman"/>
                <w:sz w:val="22"/>
              </w:rPr>
              <w:t>иальной поддержки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Не имею</w:t>
            </w:r>
          </w:p>
          <w:p w:rsidR="00D14629" w:rsidRPr="005C4BD8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5C4BD8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2"/>
              </w:rPr>
              <w:t>206965,99</w:t>
            </w:r>
          </w:p>
        </w:tc>
      </w:tr>
    </w:tbl>
    <w:p w:rsidR="00D14629" w:rsidRPr="00E7038C" w:rsidRDefault="00D14629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08"/>
      <w:bookmarkEnd w:id="3"/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D14629" w:rsidRPr="00E7038C" w:rsidRDefault="00D14629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4" w:name="Par142"/>
      <w:bookmarkEnd w:id="4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10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11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10"/>
      <w:bookmarkEnd w:id="5"/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Par223"/>
      <w:bookmarkEnd w:id="6"/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ar225"/>
      <w:bookmarkEnd w:id="7"/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2046"/>
        <w:gridCol w:w="1616"/>
        <w:gridCol w:w="2567"/>
        <w:gridCol w:w="1055"/>
        <w:gridCol w:w="1747"/>
      </w:tblGrid>
      <w:tr w:rsidR="00D14629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2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13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D14629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14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участок для ведения личного подсобного хозяйства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Общая долевая</w:t>
            </w:r>
          </w:p>
          <w:p w:rsidR="00D14629" w:rsidRDefault="00D14629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½</w:t>
            </w:r>
          </w:p>
          <w:p w:rsidR="00D14629" w:rsidRPr="004F502C" w:rsidRDefault="00D14629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Сухарева Пелагея Яковлевна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</w:t>
            </w:r>
          </w:p>
          <w:p w:rsidR="00D14629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Мордовия,Ардатовский район, р.п.Тургенево,</w:t>
            </w:r>
          </w:p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Ул.Новая Линия  д.8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BE0520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дарения  .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Одноэтажный жилой дом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Общая долевая</w:t>
            </w:r>
          </w:p>
          <w:p w:rsidR="00D14629" w:rsidRDefault="00D14629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½</w:t>
            </w:r>
          </w:p>
          <w:p w:rsidR="00D14629" w:rsidRPr="004F502C" w:rsidRDefault="00D14629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Сухарева Пелагея Яковлевна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</w:t>
            </w:r>
          </w:p>
          <w:p w:rsidR="00D14629" w:rsidRDefault="00D14629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Мордовия,Ардатовский район, р.п.Тургенево,</w:t>
            </w:r>
          </w:p>
          <w:p w:rsidR="00D14629" w:rsidRPr="004F502C" w:rsidRDefault="00D14629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Ул.Новая Линия  д.8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дарения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C84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A00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1-комнатная квартира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876EBD" w:rsidRDefault="00D14629" w:rsidP="005C4BD8">
            <w:pPr>
              <w:rPr>
                <w:sz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BE0520" w:rsidRDefault="00D14629" w:rsidP="005C4BD8">
            <w:pPr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гараж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612"/>
      <w:bookmarkEnd w:id="8"/>
      <w:r w:rsidRPr="00D24BAC">
        <w:rPr>
          <w:rFonts w:ascii="Times New Roman" w:hAnsi="Times New Roman" w:cs="Times New Roman"/>
          <w:sz w:val="24"/>
          <w:szCs w:val="24"/>
        </w:rPr>
        <w:t xml:space="preserve"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613"/>
      <w:bookmarkEnd w:id="9"/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10" w:name="Par320"/>
      <w:bookmarkEnd w:id="10"/>
    </w:p>
    <w:p w:rsidR="00D14629" w:rsidRPr="00E7038C" w:rsidRDefault="00D14629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D14629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5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D14629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013F3C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Par393"/>
      <w:bookmarkEnd w:id="11"/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6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7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18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Сбербанк России</w:t>
            </w:r>
          </w:p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431860 ,</w:t>
            </w:r>
          </w:p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Г.Ардатов</w:t>
            </w:r>
          </w:p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Ул.Ленинская ,120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Текущий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5C4BD8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09.09.2013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C76138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3444,44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380973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C76138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A004F0" w:rsidRDefault="00D14629" w:rsidP="005C4BD8">
            <w:pPr>
              <w:rPr>
                <w:color w:val="C00000"/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013F3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605"/>
      <w:bookmarkStart w:id="13" w:name="Par607"/>
      <w:bookmarkStart w:id="14" w:name="Par609"/>
      <w:bookmarkStart w:id="15" w:name="Par611"/>
      <w:bookmarkStart w:id="16" w:name="Par614"/>
      <w:bookmarkStart w:id="17" w:name="Par615"/>
      <w:bookmarkEnd w:id="12"/>
      <w:bookmarkEnd w:id="13"/>
      <w:bookmarkEnd w:id="14"/>
      <w:bookmarkEnd w:id="15"/>
      <w:bookmarkEnd w:id="16"/>
      <w:bookmarkEnd w:id="17"/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616"/>
      <w:bookmarkEnd w:id="18"/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14629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617"/>
      <w:bookmarkEnd w:id="19"/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Par426"/>
      <w:bookmarkEnd w:id="20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1" w:name="Par428"/>
      <w:bookmarkEnd w:id="21"/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D14629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9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20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21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22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D14629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Лисма-АСТЗ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431890 ,РМ ,Ардатовский район , р.п.Тургенево ,ул Заводская  73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</w:tbl>
    <w:p w:rsidR="00D14629" w:rsidRPr="00E7038C" w:rsidRDefault="00D14629" w:rsidP="00013F3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Par618"/>
      <w:bookmarkEnd w:id="22"/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14629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3" w:name="Par473"/>
      <w:bookmarkEnd w:id="23"/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D14629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23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24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14629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529"/>
      <w:bookmarkEnd w:id="24"/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25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14629" w:rsidRPr="00845917" w:rsidRDefault="00D14629" w:rsidP="00013F3C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5" w:name="Par531"/>
      <w:bookmarkEnd w:id="25"/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26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D14629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7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8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9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D14629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0455D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4629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14629" w:rsidRPr="004F502C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625"/>
      <w:bookmarkEnd w:id="26"/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26"/>
      <w:bookmarkEnd w:id="27"/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bookmarkStart w:id="28" w:name="Par627"/>
      <w:bookmarkEnd w:id="28"/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D14629" w:rsidRPr="00E7038C" w:rsidRDefault="00D14629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4629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9" w:name="Par564"/>
      <w:bookmarkEnd w:id="29"/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30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D14629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31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32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33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34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5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D14629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4F502C" w:rsidRDefault="00D14629" w:rsidP="00013F3C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D14629" w:rsidRPr="00E7038C" w:rsidRDefault="00D14629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D14629" w:rsidRPr="00E7038C" w:rsidRDefault="00D14629" w:rsidP="00013F3C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"_</w:t>
      </w:r>
      <w:r>
        <w:rPr>
          <w:rFonts w:ascii="Times New Roman" w:hAnsi="Times New Roman" w:cs="Times New Roman"/>
          <w:sz w:val="28"/>
          <w:szCs w:val="28"/>
        </w:rPr>
        <w:t>30_"  апреля 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 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013F3C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D14629" w:rsidRPr="00E7038C" w:rsidRDefault="00D14629" w:rsidP="00013F3C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013F3C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D14629" w:rsidRPr="00E7038C" w:rsidRDefault="00D14629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ar622"/>
      <w:bookmarkEnd w:id="30"/>
    </w:p>
    <w:p w:rsidR="00D14629" w:rsidRPr="00E7038C" w:rsidRDefault="00D14629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624"/>
      <w:bookmarkStart w:id="32" w:name="Par628"/>
      <w:bookmarkEnd w:id="31"/>
      <w:bookmarkEnd w:id="32"/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D14629" w:rsidRPr="00D24BAC" w:rsidRDefault="00D14629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14629" w:rsidRPr="00E7038C" w:rsidRDefault="00D14629" w:rsidP="00013F3C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629" w:rsidRDefault="00D14629"/>
    <w:p w:rsidR="00D14629" w:rsidRDefault="00D14629"/>
    <w:p w:rsidR="00D14629" w:rsidRDefault="00D14629"/>
    <w:p w:rsidR="00D14629" w:rsidRDefault="00D14629"/>
    <w:p w:rsidR="00D14629" w:rsidRDefault="00D14629"/>
    <w:p w:rsidR="00D14629" w:rsidRDefault="00D14629"/>
    <w:p w:rsidR="00D14629" w:rsidRDefault="00D14629" w:rsidP="00120D24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D14629" w:rsidRDefault="00D14629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D14629" w:rsidRDefault="00D14629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D14629" w:rsidRDefault="00D14629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D14629" w:rsidRDefault="00D14629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D14629" w:rsidRDefault="00D14629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D14629" w:rsidRPr="00E7038C" w:rsidRDefault="00D14629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577997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D14629" w:rsidRPr="00E7038C" w:rsidRDefault="00D14629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4629" w:rsidRDefault="00D14629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СПРАВКА </w:t>
      </w:r>
      <w:hyperlink w:anchor="Par605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&lt;1&gt;</w:t>
        </w:r>
      </w:hyperlink>
      <w:r>
        <w:rPr>
          <w:rFonts w:ascii="Times New Roman" w:hAnsi="Times New Roman" w:cs="Times New Roman"/>
          <w:b/>
          <w:bCs/>
          <w:sz w:val="24"/>
          <w:vertAlign w:val="superscript"/>
        </w:rPr>
        <w:t xml:space="preserve">  </w:t>
      </w:r>
    </w:p>
    <w:p w:rsidR="00D14629" w:rsidRDefault="00D14629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о доходах, расходах, об имуществе и обязательствах</w:t>
      </w:r>
    </w:p>
    <w:p w:rsidR="00D14629" w:rsidRDefault="00D14629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имущественного характера </w:t>
      </w:r>
      <w:hyperlink w:anchor="Par606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&lt;2&gt;</w:t>
        </w:r>
      </w:hyperlink>
    </w:p>
    <w:p w:rsidR="00D14629" w:rsidRPr="005A541F" w:rsidRDefault="00D14629" w:rsidP="00577997">
      <w:pPr>
        <w:pStyle w:val="ConsPlusNonformat"/>
        <w:rPr>
          <w:b/>
          <w:sz w:val="28"/>
          <w:szCs w:val="28"/>
        </w:rPr>
      </w:pPr>
    </w:p>
    <w:p w:rsidR="00D14629" w:rsidRDefault="00D14629" w:rsidP="00577997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5A541F">
        <w:rPr>
          <w:rFonts w:ascii="Times New Roman" w:hAnsi="Times New Roman" w:cs="Times New Roman"/>
          <w:b/>
          <w:sz w:val="28"/>
          <w:szCs w:val="28"/>
        </w:rPr>
        <w:t xml:space="preserve">Я, </w:t>
      </w:r>
      <w:r>
        <w:rPr>
          <w:b/>
          <w:sz w:val="28"/>
          <w:szCs w:val="28"/>
          <w:u w:val="single"/>
        </w:rPr>
        <w:t>Сухарев Геннадий Александрович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09  февраля 1959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рождения,</w:t>
      </w:r>
    </w:p>
    <w:p w:rsidR="00D14629" w:rsidRDefault="00D14629" w:rsidP="00577997">
      <w:pPr>
        <w:pStyle w:val="ConsPlusNonformat"/>
        <w:tabs>
          <w:tab w:val="left" w:pos="1140"/>
          <w:tab w:val="left" w:pos="5040"/>
          <w:tab w:val="left" w:pos="9900"/>
        </w:tabs>
        <w:rPr>
          <w:sz w:val="24"/>
          <w:u w:val="single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паспорт 89 0</w:t>
      </w:r>
      <w:r>
        <w:rPr>
          <w:rFonts w:ascii="Times New Roman" w:hAnsi="Times New Roman" w:cs="Times New Roman"/>
          <w:sz w:val="28"/>
          <w:szCs w:val="28"/>
          <w:u w:val="single"/>
        </w:rPr>
        <w:t>45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862931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ОВД Ардатовского района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Республики Мордовия   02.03.2005 г.</w:t>
      </w:r>
      <w:r>
        <w:rPr>
          <w:sz w:val="24"/>
          <w:u w:val="single"/>
        </w:rPr>
        <w:tab/>
      </w:r>
    </w:p>
    <w:p w:rsidR="00D14629" w:rsidRDefault="00D14629" w:rsidP="00133B08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(фамилия, имя, отчество, дата рождения, серия и номер паспорта, дата выдачи и орган, выдавший паспорт)</w:t>
      </w:r>
    </w:p>
    <w:p w:rsidR="00D14629" w:rsidRPr="00133B08" w:rsidRDefault="00D14629" w:rsidP="00133B08">
      <w:pPr>
        <w:pStyle w:val="ConsPlusNonformat"/>
        <w:rPr>
          <w:rFonts w:ascii="Times New Roman" w:hAnsi="Times New Roman" w:cs="Times New Roman"/>
          <w:sz w:val="16"/>
        </w:rPr>
      </w:pPr>
    </w:p>
    <w:p w:rsidR="00D14629" w:rsidRDefault="00D14629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 w:rsidRPr="00133B08">
        <w:rPr>
          <w:b/>
          <w:sz w:val="28"/>
          <w:szCs w:val="28"/>
          <w:u w:val="single"/>
        </w:rPr>
        <w:t>ОАО «АСТЗ»  начальник хозяйственного участка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D14629" w:rsidRDefault="00D14629" w:rsidP="00577997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</w:p>
    <w:p w:rsidR="00D14629" w:rsidRPr="00802CCE" w:rsidRDefault="00D14629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 w:rsidRPr="005A541F">
        <w:rPr>
          <w:rFonts w:ascii="Times New Roman" w:hAnsi="Times New Roman" w:cs="Times New Roman"/>
          <w:b/>
          <w:sz w:val="28"/>
          <w:szCs w:val="28"/>
        </w:rPr>
        <w:t>431891, Республика Мордовия, Ардатовский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  <w:u w:val="single"/>
        </w:rPr>
        <w:t>р.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п. Тургенево ул. Новая  Линия </w:t>
      </w:r>
      <w:r w:rsidRPr="005A541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D14629" w:rsidRDefault="00D14629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D14629" w:rsidRDefault="00D14629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сообщаю сведения о доходах, расходах своих,</w:t>
      </w:r>
      <w:r w:rsidRPr="005A541F">
        <w:rPr>
          <w:rFonts w:ascii="Times New Roman" w:hAnsi="Times New Roman" w:cs="Times New Roman"/>
          <w:sz w:val="24"/>
          <w:u w:val="single"/>
        </w:rPr>
        <w:t xml:space="preserve"> супруги</w:t>
      </w:r>
      <w:r w:rsidRPr="009926E1">
        <w:rPr>
          <w:rFonts w:ascii="Times New Roman" w:hAnsi="Times New Roman" w:cs="Times New Roman"/>
          <w:sz w:val="24"/>
        </w:rPr>
        <w:t xml:space="preserve"> </w:t>
      </w:r>
      <w:r w:rsidRPr="005A541F">
        <w:rPr>
          <w:rFonts w:ascii="Times New Roman" w:hAnsi="Times New Roman" w:cs="Times New Roman"/>
          <w:sz w:val="24"/>
        </w:rPr>
        <w:t>(супруга</w:t>
      </w:r>
      <w:r>
        <w:rPr>
          <w:rFonts w:ascii="Times New Roman" w:hAnsi="Times New Roman" w:cs="Times New Roman"/>
          <w:sz w:val="24"/>
        </w:rPr>
        <w:t>), несовершеннолетнего ребенка (нужное подчеркнуть)</w:t>
      </w:r>
    </w:p>
    <w:p w:rsidR="00D14629" w:rsidRPr="009926E1" w:rsidRDefault="00D14629" w:rsidP="00133B08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33B08">
        <w:rPr>
          <w:b/>
          <w:sz w:val="28"/>
          <w:szCs w:val="28"/>
          <w:u w:val="single"/>
        </w:rPr>
        <w:t>Сухаревой Галины Григорьевны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, 09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ноября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19</w:t>
      </w:r>
      <w:r>
        <w:rPr>
          <w:rFonts w:ascii="Times New Roman" w:hAnsi="Times New Roman" w:cs="Times New Roman"/>
          <w:sz w:val="28"/>
          <w:szCs w:val="28"/>
          <w:u w:val="single"/>
        </w:rPr>
        <w:t>60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Default="00D14629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 w:rsidRPr="00A2630D">
        <w:rPr>
          <w:rFonts w:ascii="Times New Roman" w:hAnsi="Times New Roman" w:cs="Times New Roman"/>
          <w:sz w:val="28"/>
          <w:szCs w:val="28"/>
          <w:u w:val="single"/>
        </w:rPr>
        <w:t xml:space="preserve">паспорт 89 </w:t>
      </w:r>
      <w:r>
        <w:rPr>
          <w:rFonts w:ascii="Times New Roman" w:hAnsi="Times New Roman" w:cs="Times New Roman"/>
          <w:sz w:val="28"/>
          <w:szCs w:val="28"/>
          <w:u w:val="single"/>
        </w:rPr>
        <w:t>05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№ 918896</w:t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>, выдан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ОВД Ардатовского района Республики Мордовия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,06.12.2005</w:t>
      </w:r>
      <w:r w:rsidRPr="005A541F">
        <w:rPr>
          <w:b/>
          <w:sz w:val="28"/>
          <w:szCs w:val="28"/>
          <w:u w:val="single"/>
        </w:rPr>
        <w:t xml:space="preserve"> г.</w:t>
      </w:r>
    </w:p>
    <w:p w:rsidR="00D14629" w:rsidRDefault="00D14629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отчество, дата рождения, серия и номер паспорта, дата выдачи и орган, выдавший паспорт)</w:t>
      </w:r>
    </w:p>
    <w:p w:rsidR="00D14629" w:rsidRDefault="00D14629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 w:rsidRPr="005A541F">
        <w:rPr>
          <w:rFonts w:ascii="Times New Roman" w:hAnsi="Times New Roman" w:cs="Times New Roman"/>
          <w:sz w:val="28"/>
          <w:szCs w:val="28"/>
        </w:rPr>
        <w:t>431891, Республика Мордовия ,Ардатовский район,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 w:rsidRPr="003F0B12">
        <w:rPr>
          <w:rFonts w:ascii="Times New Roman" w:hAnsi="Times New Roman" w:cs="Times New Roman"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sz w:val="24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Новая Линия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д.8</w:t>
      </w:r>
    </w:p>
    <w:p w:rsidR="00D14629" w:rsidRPr="00802CCE" w:rsidRDefault="00D14629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 w:rsidRPr="00821EA8">
        <w:rPr>
          <w:rFonts w:ascii="Times New Roman" w:hAnsi="Times New Roman" w:cs="Times New Roman"/>
          <w:sz w:val="28"/>
          <w:szCs w:val="28"/>
          <w:u w:val="single"/>
        </w:rPr>
        <w:t>фактически проживающая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Новая Линия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д.8 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D14629" w:rsidRDefault="00D14629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D14629" w:rsidRPr="00133B08" w:rsidRDefault="00D14629" w:rsidP="00577997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b/>
          <w:sz w:val="28"/>
          <w:szCs w:val="28"/>
        </w:rPr>
      </w:pPr>
      <w:r w:rsidRPr="00133B08">
        <w:rPr>
          <w:b/>
          <w:sz w:val="28"/>
          <w:szCs w:val="28"/>
          <w:u w:val="single"/>
        </w:rPr>
        <w:t>Муниципальное бюджетное образовательное учреждение «Тургеневская СОШ» , учитель</w:t>
      </w:r>
      <w:r w:rsidRPr="00133B08">
        <w:rPr>
          <w:b/>
          <w:sz w:val="28"/>
          <w:szCs w:val="28"/>
          <w:u w:val="single"/>
        </w:rPr>
        <w:tab/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ab/>
      </w:r>
    </w:p>
    <w:p w:rsidR="00D14629" w:rsidRDefault="00D14629" w:rsidP="00577997">
      <w:pPr>
        <w:pStyle w:val="ConsPlusNonformat"/>
        <w:tabs>
          <w:tab w:val="left" w:pos="5040"/>
          <w:tab w:val="left" w:pos="9637"/>
        </w:tabs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(в случае отсутствия основного места работы (службы) - род занятий)</w:t>
      </w:r>
    </w:p>
    <w:p w:rsidR="00D14629" w:rsidRDefault="00D14629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D14629" w:rsidRDefault="00D14629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D14629" w:rsidRDefault="00D14629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D14629" w:rsidRDefault="00D14629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D14629" w:rsidRPr="005A541F" w:rsidRDefault="00D14629" w:rsidP="005A541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отчетный период с 1 января 2016 г. по 31 декабря 2016 г. об имуществе, принадлежа</w:t>
      </w:r>
      <w:r w:rsidRPr="00F6028E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Default="00D14629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отчество)</w:t>
      </w:r>
    </w:p>
    <w:p w:rsidR="00D14629" w:rsidRDefault="00D14629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праве собственности, о вкладах в банках, ценных бумагах, об обязательствах имущественного характера по состоянию на "31" декабря 2016 г.</w:t>
      </w:r>
    </w:p>
    <w:p w:rsidR="00D14629" w:rsidRPr="00D24BAC" w:rsidRDefault="00D14629" w:rsidP="00577997">
      <w:pPr>
        <w:pStyle w:val="BodyTextIndent"/>
        <w:ind w:firstLine="77"/>
      </w:pPr>
      <w:r w:rsidRPr="00D24BAC"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37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14629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C76138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280781,08</w:t>
            </w:r>
          </w:p>
        </w:tc>
      </w:tr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</w:p>
        </w:tc>
      </w:tr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</w:p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14629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14629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>пенсия   за выслугу лет</w:t>
            </w:r>
          </w:p>
          <w:p w:rsidR="00D14629" w:rsidRDefault="00D14629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мера социальной поддержки по оплате ЖКУ              </w:t>
            </w:r>
          </w:p>
          <w:p w:rsidR="00D14629" w:rsidRDefault="00D14629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работа по совместительству                                                                                                                     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92400</w:t>
            </w:r>
          </w:p>
          <w:p w:rsidR="00D14629" w:rsidRPr="00C76138" w:rsidRDefault="00D14629" w:rsidP="005C4BD8">
            <w:pPr>
              <w:rPr>
                <w:i/>
                <w:sz w:val="22"/>
              </w:rPr>
            </w:pPr>
            <w:r>
              <w:rPr>
                <w:sz w:val="22"/>
              </w:rPr>
              <w:t>-</w:t>
            </w:r>
          </w:p>
          <w:p w:rsidR="00D14629" w:rsidRDefault="00D14629" w:rsidP="005C4BD8">
            <w:pPr>
              <w:rPr>
                <w:sz w:val="22"/>
              </w:rPr>
            </w:pPr>
            <w:r>
              <w:rPr>
                <w:i/>
                <w:sz w:val="22"/>
              </w:rPr>
              <w:t>-</w:t>
            </w:r>
            <w:r w:rsidRPr="00C76138">
              <w:rPr>
                <w:i/>
                <w:sz w:val="22"/>
              </w:rPr>
              <w:t xml:space="preserve"> </w:t>
            </w:r>
          </w:p>
        </w:tc>
      </w:tr>
      <w:tr w:rsidR="00D14629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C76138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383181,08</w:t>
            </w:r>
          </w:p>
        </w:tc>
      </w:tr>
    </w:tbl>
    <w:p w:rsidR="00D14629" w:rsidRPr="00E7038C" w:rsidRDefault="00D14629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D14629" w:rsidRPr="00E7038C" w:rsidRDefault="00D14629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39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E7038C" w:rsidRDefault="00D14629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40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14629" w:rsidRDefault="00D14629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5"/>
        <w:gridCol w:w="2326"/>
        <w:gridCol w:w="1616"/>
        <w:gridCol w:w="2004"/>
        <w:gridCol w:w="1089"/>
        <w:gridCol w:w="1994"/>
      </w:tblGrid>
      <w:tr w:rsidR="00D14629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1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42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D14629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43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77997">
            <w:pPr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876EBD" w:rsidRDefault="00D14629" w:rsidP="005C4BD8">
            <w:pPr>
              <w:rPr>
                <w:sz w:val="22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F33269" w:rsidRDefault="00D14629" w:rsidP="005C4BD8">
            <w:pPr>
              <w:rPr>
                <w:sz w:val="22"/>
                <w:highlight w:val="yellow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D14629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D14629" w:rsidRPr="00E7038C" w:rsidRDefault="00D14629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D14629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4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D14629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502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577997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D14629" w:rsidRDefault="00D14629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23"/>
        <w:gridCol w:w="2230"/>
        <w:gridCol w:w="1743"/>
        <w:gridCol w:w="1387"/>
        <w:gridCol w:w="1388"/>
        <w:gridCol w:w="2203"/>
      </w:tblGrid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5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6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47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431890 ,РМ ,Ардатовский район , р.п.Тургенево , ул.Молодежная ,2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Универсальный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B253F8" w:rsidRDefault="00D14629" w:rsidP="00A2630D">
            <w:pPr>
              <w:rPr>
                <w:sz w:val="22"/>
              </w:rPr>
            </w:pPr>
            <w:r>
              <w:rPr>
                <w:sz w:val="22"/>
              </w:rPr>
              <w:t xml:space="preserve"> 15.06.2010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C76138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3400,0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133B08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D14629" w:rsidRDefault="00D14629" w:rsidP="00133B08">
            <w:pPr>
              <w:rPr>
                <w:sz w:val="22"/>
              </w:rPr>
            </w:pPr>
            <w:r>
              <w:rPr>
                <w:sz w:val="22"/>
              </w:rPr>
              <w:t>431890 ,РМ ,Ардатовский район , р.п.Тургенево , ул.Молодежная ,2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Текущий</w:t>
            </w:r>
          </w:p>
          <w:p w:rsidR="00D14629" w:rsidRPr="00380973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A2630D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24.08.2012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A2630D" w:rsidRDefault="00D14629" w:rsidP="005C4BD8">
            <w:pPr>
              <w:rPr>
                <w:sz w:val="22"/>
              </w:rPr>
            </w:pPr>
            <w:r>
              <w:rPr>
                <w:sz w:val="22"/>
              </w:rPr>
              <w:t>1518,0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5779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14629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14629" w:rsidRDefault="00D14629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D14629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8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9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50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51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D14629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14629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14629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D14629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52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53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14629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E7038C" w:rsidRDefault="00D14629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54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14629" w:rsidRPr="00845917" w:rsidRDefault="00D14629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D14629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55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D14629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6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7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8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D14629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3F0B12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безвозмездное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Фактическое представление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 РМ,</w:t>
            </w:r>
          </w:p>
          <w:p w:rsidR="00D14629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 район,</w:t>
            </w:r>
          </w:p>
          <w:p w:rsidR="00D14629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Р.п.Тургенево,</w:t>
            </w:r>
          </w:p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Ул.Новая Линия д.8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4629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безвозмездное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Фактическое представление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Default="00D14629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 РМ,</w:t>
            </w:r>
          </w:p>
          <w:p w:rsidR="00D14629" w:rsidRDefault="00D14629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 район,</w:t>
            </w:r>
          </w:p>
          <w:p w:rsidR="00D14629" w:rsidRDefault="00D14629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Р.п.Тургенево,</w:t>
            </w:r>
          </w:p>
          <w:p w:rsidR="00D14629" w:rsidRPr="004F502C" w:rsidRDefault="00D14629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Ул.Новая Линия д.8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</w:tbl>
    <w:p w:rsidR="00D14629" w:rsidRPr="004F502C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D14629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D14629" w:rsidRPr="00E7038C" w:rsidRDefault="00D14629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4629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59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D14629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60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61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62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63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4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D14629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4629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629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14629" w:rsidRPr="004F502C" w:rsidRDefault="00D14629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4629" w:rsidRPr="004F502C" w:rsidRDefault="00D14629" w:rsidP="00577997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D14629" w:rsidRPr="00E7038C" w:rsidRDefault="00D14629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D14629" w:rsidRPr="00E7038C" w:rsidRDefault="00D14629" w:rsidP="00577997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r w:rsidRPr="00E7038C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апреля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577997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D14629" w:rsidRPr="00E7038C" w:rsidRDefault="00D14629" w:rsidP="00577997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14629" w:rsidRPr="00D24BAC" w:rsidRDefault="00D14629" w:rsidP="00577997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D14629" w:rsidRPr="00E7038C" w:rsidRDefault="00D14629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E7038C" w:rsidRDefault="00D14629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D14629" w:rsidRPr="00D24BAC" w:rsidRDefault="00D14629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14629" w:rsidRPr="00E7038C" w:rsidRDefault="00D14629" w:rsidP="0057799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629" w:rsidRDefault="00D14629"/>
    <w:sectPr w:rsidR="00D14629" w:rsidSect="00CE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38E8"/>
    <w:multiLevelType w:val="hybridMultilevel"/>
    <w:tmpl w:val="0E2856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D80A5D"/>
    <w:multiLevelType w:val="hybridMultilevel"/>
    <w:tmpl w:val="C6D697FC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5DE8600A"/>
    <w:multiLevelType w:val="hybridMultilevel"/>
    <w:tmpl w:val="679642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347F1"/>
    <w:multiLevelType w:val="hybridMultilevel"/>
    <w:tmpl w:val="EB5828E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F3C"/>
    <w:rsid w:val="00013F3C"/>
    <w:rsid w:val="000455DC"/>
    <w:rsid w:val="00050811"/>
    <w:rsid w:val="0007238A"/>
    <w:rsid w:val="000B64C0"/>
    <w:rsid w:val="000F5AC9"/>
    <w:rsid w:val="00100270"/>
    <w:rsid w:val="00120D24"/>
    <w:rsid w:val="00133B08"/>
    <w:rsid w:val="00166194"/>
    <w:rsid w:val="001A112E"/>
    <w:rsid w:val="001B0AC0"/>
    <w:rsid w:val="001E705E"/>
    <w:rsid w:val="0020093F"/>
    <w:rsid w:val="00245271"/>
    <w:rsid w:val="002622D6"/>
    <w:rsid w:val="002A34CB"/>
    <w:rsid w:val="00380973"/>
    <w:rsid w:val="00386CE6"/>
    <w:rsid w:val="003903AA"/>
    <w:rsid w:val="003A5BE2"/>
    <w:rsid w:val="003F0B12"/>
    <w:rsid w:val="00400A5C"/>
    <w:rsid w:val="00454E3C"/>
    <w:rsid w:val="0048421F"/>
    <w:rsid w:val="00491DE6"/>
    <w:rsid w:val="004962E7"/>
    <w:rsid w:val="004F502C"/>
    <w:rsid w:val="005075B4"/>
    <w:rsid w:val="00566339"/>
    <w:rsid w:val="00577997"/>
    <w:rsid w:val="00596B7B"/>
    <w:rsid w:val="005A541F"/>
    <w:rsid w:val="005C4BD8"/>
    <w:rsid w:val="005D1C2D"/>
    <w:rsid w:val="005E4995"/>
    <w:rsid w:val="00625050"/>
    <w:rsid w:val="00691F9C"/>
    <w:rsid w:val="0072571B"/>
    <w:rsid w:val="007F0BD7"/>
    <w:rsid w:val="00802CCE"/>
    <w:rsid w:val="00804919"/>
    <w:rsid w:val="00821EA8"/>
    <w:rsid w:val="00845917"/>
    <w:rsid w:val="00876775"/>
    <w:rsid w:val="00876EBD"/>
    <w:rsid w:val="00880121"/>
    <w:rsid w:val="00894D10"/>
    <w:rsid w:val="008C23FC"/>
    <w:rsid w:val="008D2DEE"/>
    <w:rsid w:val="008D3E47"/>
    <w:rsid w:val="009926E1"/>
    <w:rsid w:val="009A6127"/>
    <w:rsid w:val="009C217F"/>
    <w:rsid w:val="009E2281"/>
    <w:rsid w:val="00A004F0"/>
    <w:rsid w:val="00A2630D"/>
    <w:rsid w:val="00A85C1B"/>
    <w:rsid w:val="00B2058F"/>
    <w:rsid w:val="00B253F8"/>
    <w:rsid w:val="00B81AC7"/>
    <w:rsid w:val="00B9396F"/>
    <w:rsid w:val="00BE0520"/>
    <w:rsid w:val="00BE4746"/>
    <w:rsid w:val="00C02265"/>
    <w:rsid w:val="00C15A7F"/>
    <w:rsid w:val="00C76138"/>
    <w:rsid w:val="00C84324"/>
    <w:rsid w:val="00CE035A"/>
    <w:rsid w:val="00D14629"/>
    <w:rsid w:val="00D24BAC"/>
    <w:rsid w:val="00D41C78"/>
    <w:rsid w:val="00DD74A2"/>
    <w:rsid w:val="00DF5CEF"/>
    <w:rsid w:val="00E7038C"/>
    <w:rsid w:val="00EC2CBC"/>
    <w:rsid w:val="00F33269"/>
    <w:rsid w:val="00F6028E"/>
    <w:rsid w:val="00F833FB"/>
    <w:rsid w:val="00F96CBC"/>
    <w:rsid w:val="00FC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F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13F3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013F3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13F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13F3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A2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1" Type="http://schemas.openxmlformats.org/officeDocument/2006/relationships/hyperlink" Target="consultantplus://offline/ref=981053C60D35BA73FBA8F909DDCB3D21044F3B51A51029C747A70EA7794E74772FB322DF0C9BD48E3AREK" TargetMode="External"/><Relationship Id="rId2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0" Type="http://schemas.openxmlformats.org/officeDocument/2006/relationships/hyperlink" Target="consultantplus://offline/ref=981053C60D35BA73FBA8F909DDCB3D21044F3B51A51029C747A70EA7794E74772FB322DF0C9BD48E3AREK" TargetMode="External"/><Relationship Id="rId4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6" Type="http://schemas.openxmlformats.org/officeDocument/2006/relationships/theme" Target="theme/theme1.xml"/><Relationship Id="rId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394</TotalTime>
  <Pages>15</Pages>
  <Words>4337</Words>
  <Characters>24727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2005-10-18T23:49:00Z</cp:lastPrinted>
  <dcterms:created xsi:type="dcterms:W3CDTF">2015-05-06T09:29:00Z</dcterms:created>
  <dcterms:modified xsi:type="dcterms:W3CDTF">2005-10-18T23:55:00Z</dcterms:modified>
</cp:coreProperties>
</file>