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435" w:rsidRPr="004F502C" w:rsidRDefault="00536435" w:rsidP="00013F3C">
      <w:pPr>
        <w:rPr>
          <w:rFonts w:ascii="Times New Roman" w:hAnsi="Times New Roman" w:cs="Times New Roman"/>
          <w:b/>
          <w:sz w:val="22"/>
          <w:szCs w:val="22"/>
        </w:rPr>
      </w:pPr>
    </w:p>
    <w:p w:rsidR="00536435" w:rsidRDefault="00536435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536435" w:rsidRDefault="00536435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536435" w:rsidRDefault="00536435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536435" w:rsidRDefault="00536435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536435" w:rsidRDefault="00536435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536435" w:rsidRDefault="00536435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536435" w:rsidRPr="00E7038C" w:rsidRDefault="00536435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71"/>
      <w:bookmarkEnd w:id="0"/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СПРАВКА </w:t>
      </w:r>
      <w:hyperlink r:id="rId5" w:anchor="Par605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&lt;1&gt;</w:t>
        </w:r>
      </w:hyperlink>
    </w:p>
    <w:p w:rsidR="00536435" w:rsidRPr="00E7038C" w:rsidRDefault="00536435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</w:t>
      </w:r>
    </w:p>
    <w:p w:rsidR="00536435" w:rsidRPr="00E7038C" w:rsidRDefault="00536435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</w:t>
      </w:r>
      <w:hyperlink r:id="rId6" w:anchor="Par606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&lt;2&gt;</w:t>
        </w:r>
      </w:hyperlink>
    </w:p>
    <w:p w:rsidR="00536435" w:rsidRPr="00E7038C" w:rsidRDefault="00536435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Я,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Юртанова Елена Николаевна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30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ноября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19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70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рождения, паспорт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89015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388189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МП в г.Ардатов МО УФМС РФ по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РМ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в р.п. Комсомольский Чамзинского района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16.12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u w:val="single"/>
        </w:rPr>
        <w:t>15</w:t>
      </w:r>
      <w:r>
        <w:rPr>
          <w:sz w:val="24"/>
          <w:u w:val="single"/>
        </w:rPr>
        <w:t>г.</w:t>
      </w:r>
    </w:p>
    <w:p w:rsidR="00536435" w:rsidRPr="00D24BAC" w:rsidRDefault="00536435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дата рождения, серия и номер паспорта, дата выдачи и орган, выдавший паспорт)</w:t>
      </w:r>
    </w:p>
    <w:p w:rsidR="00536435" w:rsidRPr="00E7038C" w:rsidRDefault="00536435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Муниципальное бюджетное учрежд</w:t>
      </w:r>
      <w:r>
        <w:rPr>
          <w:rFonts w:ascii="Times New Roman" w:hAnsi="Times New Roman" w:cs="Times New Roman"/>
          <w:sz w:val="28"/>
          <w:szCs w:val="28"/>
          <w:u w:val="single"/>
        </w:rPr>
        <w:t>ение дополнительного образования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Default="00536435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</w:rPr>
      </w:pPr>
      <w:r w:rsidRPr="00596B7B">
        <w:rPr>
          <w:rFonts w:ascii="Times New Roman" w:hAnsi="Times New Roman" w:cs="Times New Roman"/>
          <w:sz w:val="28"/>
          <w:szCs w:val="28"/>
        </w:rPr>
        <w:t>_</w:t>
      </w:r>
      <w:r w:rsidRPr="00596B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>
        <w:rPr>
          <w:rFonts w:ascii="Times New Roman" w:hAnsi="Times New Roman" w:cs="Times New Roman"/>
          <w:sz w:val="28"/>
          <w:szCs w:val="28"/>
          <w:u w:val="single"/>
        </w:rPr>
        <w:t>Тургеневская детская школа искусств №3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», директор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96B7B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24BAC">
        <w:rPr>
          <w:rFonts w:ascii="Times New Roman" w:hAnsi="Times New Roman" w:cs="Times New Roman"/>
        </w:rPr>
        <w:t>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  <w:r>
        <w:rPr>
          <w:rFonts w:ascii="Times New Roman" w:hAnsi="Times New Roman" w:cs="Times New Roman"/>
        </w:rPr>
        <w:t>,</w:t>
      </w:r>
    </w:p>
    <w:p w:rsidR="00536435" w:rsidRDefault="00536435" w:rsidP="00013F3C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F502C">
        <w:rPr>
          <w:rFonts w:ascii="Times New Roman" w:hAnsi="Times New Roman" w:cs="Times New Roman"/>
          <w:sz w:val="28"/>
          <w:szCs w:val="28"/>
        </w:rPr>
        <w:t xml:space="preserve">зарегистрированный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п. 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>Рабочая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д.11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36435" w:rsidRDefault="00536435" w:rsidP="00166194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</w:rPr>
      </w:pP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фактически проживающий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п. 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>Рабочая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д.11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24B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</w:t>
      </w:r>
    </w:p>
    <w:p w:rsidR="00536435" w:rsidRDefault="00536435" w:rsidP="00166194">
      <w:pPr>
        <w:pStyle w:val="ConsPlusNonformat"/>
        <w:tabs>
          <w:tab w:val="left" w:pos="3600"/>
          <w:tab w:val="left" w:pos="9210"/>
          <w:tab w:val="left" w:pos="9900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регистрации)</w:t>
      </w:r>
    </w:p>
    <w:p w:rsidR="00536435" w:rsidRPr="00E7038C" w:rsidRDefault="00536435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сообщаю сведения о доходах, расходах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своих</w:t>
      </w:r>
      <w:r w:rsidRPr="00E7038C">
        <w:rPr>
          <w:rFonts w:ascii="Times New Roman" w:hAnsi="Times New Roman" w:cs="Times New Roman"/>
          <w:sz w:val="28"/>
          <w:szCs w:val="28"/>
        </w:rPr>
        <w:t>, супруги (супруга), несовершеннолетнего ребенка (нужное подчеркнуть)</w:t>
      </w:r>
    </w:p>
    <w:p w:rsidR="00536435" w:rsidRPr="00E7038C" w:rsidRDefault="00536435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год рождения, серия и номер паспорта, дата выдачи и орган, выдавший паспорт)</w:t>
      </w:r>
    </w:p>
    <w:p w:rsidR="00536435" w:rsidRPr="00E7038C" w:rsidRDefault="00536435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регистрации, основное место работы (службы), занимаемая (замещаемая) должность)</w:t>
      </w:r>
    </w:p>
    <w:p w:rsidR="00536435" w:rsidRPr="00E7038C" w:rsidRDefault="00536435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013F3C">
      <w:pPr>
        <w:pStyle w:val="ConsPlusNonformat"/>
        <w:tabs>
          <w:tab w:val="left" w:pos="5040"/>
          <w:tab w:val="left" w:pos="9637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(в случае отсутствия основного места работы (службы) - род занятий)</w:t>
      </w:r>
    </w:p>
    <w:p w:rsidR="00536435" w:rsidRPr="00E7038C" w:rsidRDefault="00536435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за отчетный период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 об имуществе, принадлежащем</w:t>
      </w:r>
    </w:p>
    <w:p w:rsidR="00536435" w:rsidRPr="00E7038C" w:rsidRDefault="00536435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Юртановой  Елене  Николаевне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отчество)</w:t>
      </w:r>
    </w:p>
    <w:p w:rsidR="00536435" w:rsidRPr="00E7038C" w:rsidRDefault="00536435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на праве собственности, о вкладах в банках, ценных бумагах, об обязательствах имущественного характера по состоянию на "31"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</w:t>
      </w:r>
    </w:p>
    <w:p w:rsidR="00536435" w:rsidRPr="00E7038C" w:rsidRDefault="00536435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36435" w:rsidRPr="00166194" w:rsidRDefault="00536435" w:rsidP="00013F3C">
      <w:pPr>
        <w:pStyle w:val="BodyTextIndent"/>
        <w:ind w:firstLine="77"/>
        <w:rPr>
          <w:sz w:val="20"/>
          <w:szCs w:val="20"/>
        </w:rPr>
      </w:pPr>
      <w:r w:rsidRPr="00166194">
        <w:rPr>
          <w:sz w:val="20"/>
          <w:szCs w:val="20"/>
        </w:rP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536435" w:rsidRPr="00166194" w:rsidRDefault="00536435" w:rsidP="00013F3C">
      <w:pPr>
        <w:ind w:firstLine="360"/>
        <w:jc w:val="both"/>
        <w:rPr>
          <w:rFonts w:ascii="Times New Roman" w:hAnsi="Times New Roman" w:cs="Times New Roman"/>
        </w:rPr>
      </w:pPr>
      <w:bookmarkStart w:id="1" w:name="Par606"/>
      <w:bookmarkEnd w:id="1"/>
      <w:r w:rsidRPr="00166194">
        <w:rPr>
          <w:rFonts w:ascii="Times New Roman" w:hAnsi="Times New Roman" w:cs="Times New Roman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8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36435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175404,00</w:t>
            </w:r>
          </w:p>
        </w:tc>
      </w:tr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202812,58</w:t>
            </w:r>
          </w:p>
        </w:tc>
      </w:tr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</w:p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536435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536435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A004F0" w:rsidRDefault="00536435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536435" w:rsidRPr="00A004F0" w:rsidRDefault="00536435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пенсия</w:t>
            </w:r>
          </w:p>
          <w:p w:rsidR="00536435" w:rsidRPr="00596B7B" w:rsidRDefault="00536435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6B7B">
              <w:rPr>
                <w:rFonts w:ascii="Times New Roman" w:hAnsi="Times New Roman" w:cs="Times New Roman"/>
                <w:sz w:val="22"/>
              </w:rPr>
              <w:t>мера социальной поддержки по оплате ЖКУ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Не имею</w:t>
            </w:r>
          </w:p>
          <w:p w:rsidR="00536435" w:rsidRPr="005C4BD8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20 065руб.28</w:t>
            </w:r>
          </w:p>
        </w:tc>
      </w:tr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5C4BD8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398881,86</w:t>
            </w:r>
          </w:p>
        </w:tc>
      </w:tr>
    </w:tbl>
    <w:p w:rsidR="00536435" w:rsidRPr="00E7038C" w:rsidRDefault="00536435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08"/>
      <w:bookmarkEnd w:id="3"/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536435" w:rsidRPr="00E7038C" w:rsidRDefault="00536435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4" w:name="Par142"/>
      <w:bookmarkEnd w:id="4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10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36435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11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10"/>
      <w:bookmarkEnd w:id="5"/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223"/>
      <w:bookmarkEnd w:id="6"/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ar225"/>
      <w:bookmarkEnd w:id="7"/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5"/>
        <w:gridCol w:w="2326"/>
        <w:gridCol w:w="1616"/>
        <w:gridCol w:w="2004"/>
        <w:gridCol w:w="1089"/>
        <w:gridCol w:w="1994"/>
      </w:tblGrid>
      <w:tr w:rsidR="00536435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2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13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536435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14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A004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876EBD" w:rsidRDefault="00536435" w:rsidP="005C4BD8">
            <w:pPr>
              <w:rPr>
                <w:sz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F33269" w:rsidRDefault="00536435" w:rsidP="005C4BD8">
            <w:pPr>
              <w:rPr>
                <w:sz w:val="22"/>
                <w:highlight w:val="yellow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612"/>
      <w:bookmarkEnd w:id="8"/>
      <w:r w:rsidRPr="00D24BAC">
        <w:rPr>
          <w:rFonts w:ascii="Times New Roman" w:hAnsi="Times New Roman" w:cs="Times New Roman"/>
          <w:sz w:val="24"/>
          <w:szCs w:val="24"/>
        </w:rP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613"/>
      <w:bookmarkEnd w:id="9"/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10" w:name="Par320"/>
      <w:bookmarkEnd w:id="10"/>
    </w:p>
    <w:p w:rsidR="00536435" w:rsidRPr="00E7038C" w:rsidRDefault="00536435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536435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5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536435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013F3C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393"/>
      <w:bookmarkEnd w:id="11"/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6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7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18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ОАО «Россельхозбанк»,</w:t>
            </w:r>
          </w:p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г. Ардатов, ул. Ленинская, 120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текущий,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5C4BD8" w:rsidRDefault="00536435" w:rsidP="005C4BD8">
            <w:pPr>
              <w:rPr>
                <w:sz w:val="22"/>
              </w:rPr>
            </w:pPr>
            <w:r w:rsidRPr="005C4BD8">
              <w:rPr>
                <w:sz w:val="22"/>
              </w:rPr>
              <w:t>01.09.2009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C76138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ОАО СБЕРБАНК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380973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текущий,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C76138" w:rsidRDefault="00536435" w:rsidP="005C4BD8">
            <w:pPr>
              <w:rPr>
                <w:sz w:val="22"/>
              </w:rPr>
            </w:pPr>
            <w:r w:rsidRPr="00C76138">
              <w:rPr>
                <w:sz w:val="22"/>
              </w:rPr>
              <w:t>15.03.2016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A004F0" w:rsidRDefault="00536435" w:rsidP="005C4BD8">
            <w:pPr>
              <w:rPr>
                <w:color w:val="C00000"/>
                <w:sz w:val="22"/>
              </w:rPr>
            </w:pPr>
            <w:r>
              <w:rPr>
                <w:color w:val="C00000"/>
                <w:sz w:val="22"/>
              </w:rPr>
              <w:t>550,00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013F3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605"/>
      <w:bookmarkStart w:id="13" w:name="Par607"/>
      <w:bookmarkStart w:id="14" w:name="Par609"/>
      <w:bookmarkStart w:id="15" w:name="Par611"/>
      <w:bookmarkStart w:id="16" w:name="Par614"/>
      <w:bookmarkStart w:id="17" w:name="Par615"/>
      <w:bookmarkEnd w:id="12"/>
      <w:bookmarkEnd w:id="13"/>
      <w:bookmarkEnd w:id="14"/>
      <w:bookmarkEnd w:id="15"/>
      <w:bookmarkEnd w:id="16"/>
      <w:bookmarkEnd w:id="17"/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616"/>
      <w:bookmarkEnd w:id="18"/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536435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617"/>
      <w:bookmarkEnd w:id="19"/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Par426"/>
      <w:bookmarkEnd w:id="20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1" w:name="Par428"/>
      <w:bookmarkEnd w:id="21"/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536435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9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20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21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22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536435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013F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Par618"/>
      <w:bookmarkEnd w:id="22"/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536435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3" w:name="Par473"/>
      <w:bookmarkEnd w:id="23"/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536435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23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24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36435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529"/>
      <w:bookmarkEnd w:id="24"/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25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36435" w:rsidRPr="00845917" w:rsidRDefault="00536435" w:rsidP="00013F3C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5" w:name="Par531"/>
      <w:bookmarkEnd w:id="25"/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26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536435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7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8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9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536435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0455D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Дом(в собственности мужа)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BAC">
              <w:rPr>
                <w:rFonts w:ascii="Times New Roman" w:hAnsi="Times New Roman" w:cs="Times New Roman"/>
                <w:sz w:val="24"/>
                <w:szCs w:val="24"/>
              </w:rPr>
              <w:t>безвозмездное пользование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BAC">
              <w:rPr>
                <w:rFonts w:ascii="Times New Roman" w:hAnsi="Times New Roman" w:cs="Times New Roman"/>
                <w:sz w:val="24"/>
                <w:szCs w:val="24"/>
              </w:rPr>
              <w:t>фактическое предоставление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п.Тургенево ул.Рабочая, д.11.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</w:tr>
      <w:tr w:rsidR="00536435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BAC">
              <w:rPr>
                <w:rFonts w:ascii="Times New Roman" w:hAnsi="Times New Roman" w:cs="Times New Roman"/>
                <w:sz w:val="24"/>
                <w:szCs w:val="24"/>
              </w:rPr>
              <w:t>безвозмездное пользование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BAC">
              <w:rPr>
                <w:rFonts w:ascii="Times New Roman" w:hAnsi="Times New Roman" w:cs="Times New Roman"/>
                <w:sz w:val="24"/>
                <w:szCs w:val="24"/>
              </w:rPr>
              <w:t>фактическое предоставление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п.Тургенево ул.Рабочая, д.11.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2850</w:t>
            </w:r>
          </w:p>
        </w:tc>
      </w:tr>
    </w:tbl>
    <w:p w:rsidR="00536435" w:rsidRPr="004F502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25"/>
      <w:bookmarkEnd w:id="26"/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26"/>
      <w:bookmarkEnd w:id="27"/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bookmarkStart w:id="28" w:name="Par627"/>
      <w:bookmarkEnd w:id="28"/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536435" w:rsidRPr="00E7038C" w:rsidRDefault="00536435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36435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9" w:name="Par564"/>
      <w:bookmarkEnd w:id="29"/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30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536435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31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32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33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34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5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536435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4F502C" w:rsidRDefault="00536435" w:rsidP="00013F3C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536435" w:rsidRPr="00E7038C" w:rsidRDefault="00536435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013F3C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E7038C">
        <w:rPr>
          <w:rFonts w:ascii="Times New Roman" w:hAnsi="Times New Roman" w:cs="Times New Roman"/>
          <w:sz w:val="28"/>
          <w:szCs w:val="28"/>
        </w:rPr>
        <w:t xml:space="preserve">_" </w:t>
      </w:r>
      <w:r>
        <w:rPr>
          <w:rFonts w:ascii="Times New Roman" w:hAnsi="Times New Roman" w:cs="Times New Roman"/>
          <w:sz w:val="28"/>
          <w:szCs w:val="28"/>
        </w:rPr>
        <w:t xml:space="preserve">апреля  </w:t>
      </w:r>
      <w:r w:rsidRPr="00E7038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Pr="00E7038C">
        <w:rPr>
          <w:rFonts w:ascii="Times New Roman" w:hAnsi="Times New Roman" w:cs="Times New Roman"/>
          <w:sz w:val="28"/>
          <w:szCs w:val="28"/>
        </w:rPr>
        <w:t xml:space="preserve">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013F3C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536435" w:rsidRPr="00E7038C" w:rsidRDefault="00536435" w:rsidP="00013F3C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013F3C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536435" w:rsidRPr="00E7038C" w:rsidRDefault="00536435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622"/>
      <w:bookmarkEnd w:id="30"/>
    </w:p>
    <w:p w:rsidR="00536435" w:rsidRPr="00E7038C" w:rsidRDefault="00536435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624"/>
      <w:bookmarkStart w:id="32" w:name="Par628"/>
      <w:bookmarkEnd w:id="31"/>
      <w:bookmarkEnd w:id="32"/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536435" w:rsidRPr="00D24BAC" w:rsidRDefault="00536435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536435" w:rsidRPr="00E7038C" w:rsidRDefault="00536435" w:rsidP="00013F3C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/>
    <w:p w:rsidR="00536435" w:rsidRDefault="00536435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536435" w:rsidRDefault="00536435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536435" w:rsidRDefault="00536435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536435" w:rsidRDefault="00536435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536435" w:rsidRDefault="00536435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536435" w:rsidRDefault="00536435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536435" w:rsidRDefault="00536435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536435" w:rsidRDefault="00536435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577997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536435" w:rsidRPr="00E7038C" w:rsidRDefault="00536435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36435" w:rsidRDefault="00536435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СПРАВКА </w:t>
      </w:r>
      <w:hyperlink w:anchor="Par605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&lt;1&gt;</w:t>
        </w:r>
      </w:hyperlink>
      <w:r>
        <w:rPr>
          <w:rFonts w:ascii="Times New Roman" w:hAnsi="Times New Roman" w:cs="Times New Roman"/>
          <w:b/>
          <w:bCs/>
          <w:sz w:val="24"/>
          <w:vertAlign w:val="superscript"/>
        </w:rPr>
        <w:t xml:space="preserve">  </w:t>
      </w:r>
    </w:p>
    <w:p w:rsidR="00536435" w:rsidRDefault="00536435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о доходах, расходах, об имуществе и обязательствах</w:t>
      </w:r>
    </w:p>
    <w:p w:rsidR="00536435" w:rsidRDefault="00536435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имущественного характера </w:t>
      </w:r>
      <w:hyperlink w:anchor="Par606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&lt;2&gt;</w:t>
        </w:r>
      </w:hyperlink>
    </w:p>
    <w:p w:rsidR="00536435" w:rsidRDefault="00536435" w:rsidP="00577997">
      <w:pPr>
        <w:pStyle w:val="ConsPlusNonformat"/>
      </w:pPr>
    </w:p>
    <w:p w:rsidR="00536435" w:rsidRDefault="00536435" w:rsidP="00577997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</w:rPr>
        <w:t xml:space="preserve">Я, </w:t>
      </w:r>
      <w:r>
        <w:rPr>
          <w:sz w:val="24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Юртанова Елена Николаевна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30 </w:t>
      </w:r>
      <w:r>
        <w:rPr>
          <w:rFonts w:ascii="Times New Roman" w:hAnsi="Times New Roman" w:cs="Times New Roman"/>
          <w:sz w:val="28"/>
          <w:szCs w:val="28"/>
          <w:u w:val="single"/>
        </w:rPr>
        <w:t>ноября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19</w:t>
      </w:r>
      <w:r>
        <w:rPr>
          <w:rFonts w:ascii="Times New Roman" w:hAnsi="Times New Roman" w:cs="Times New Roman"/>
          <w:sz w:val="28"/>
          <w:szCs w:val="28"/>
          <w:u w:val="single"/>
        </w:rPr>
        <w:t>70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рождения,</w:t>
      </w:r>
    </w:p>
    <w:p w:rsidR="00536435" w:rsidRDefault="00536435" w:rsidP="00577997">
      <w:pPr>
        <w:pStyle w:val="ConsPlusNonformat"/>
        <w:tabs>
          <w:tab w:val="left" w:pos="1140"/>
          <w:tab w:val="left" w:pos="5040"/>
          <w:tab w:val="left" w:pos="9900"/>
        </w:tabs>
        <w:rPr>
          <w:sz w:val="24"/>
          <w:u w:val="single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паспорт 89 0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411553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Ардатовским РОВД МВД РМ, </w:t>
      </w:r>
      <w:r>
        <w:rPr>
          <w:rFonts w:ascii="Times New Roman" w:hAnsi="Times New Roman" w:cs="Times New Roman"/>
          <w:sz w:val="28"/>
          <w:szCs w:val="28"/>
          <w:u w:val="single"/>
        </w:rPr>
        <w:t>02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.10.200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sz w:val="24"/>
          <w:u w:val="single"/>
        </w:rPr>
        <w:tab/>
      </w:r>
    </w:p>
    <w:p w:rsidR="00536435" w:rsidRDefault="00536435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(фамилия, имя, отчество, дата рождения, серия и номер паспорта, дата выдачи и орган, выдавший паспорт)</w:t>
      </w:r>
    </w:p>
    <w:p w:rsidR="00536435" w:rsidRPr="00821EA8" w:rsidRDefault="00536435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8"/>
          <w:szCs w:val="28"/>
        </w:rPr>
      </w:pPr>
      <w:r>
        <w:rPr>
          <w:sz w:val="24"/>
          <w:u w:val="single"/>
        </w:rPr>
        <w:tab/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Муниципальное бюджетное учреждение дополнительного образование  детей «</w:t>
      </w:r>
      <w:r>
        <w:rPr>
          <w:rFonts w:ascii="Times New Roman" w:hAnsi="Times New Roman" w:cs="Times New Roman"/>
          <w:sz w:val="28"/>
          <w:szCs w:val="28"/>
          <w:u w:val="single"/>
        </w:rPr>
        <w:t>Тургеневская детская школа искусств №3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», директор</w:t>
      </w:r>
      <w:r w:rsidRPr="00821EA8">
        <w:rPr>
          <w:sz w:val="28"/>
          <w:szCs w:val="28"/>
          <w:u w:val="single"/>
        </w:rPr>
        <w:tab/>
      </w:r>
    </w:p>
    <w:p w:rsidR="00536435" w:rsidRDefault="00536435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536435" w:rsidRDefault="00536435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</w:p>
    <w:p w:rsidR="00536435" w:rsidRPr="00802CCE" w:rsidRDefault="00536435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>
        <w:rPr>
          <w:rFonts w:ascii="Times New Roman" w:hAnsi="Times New Roman" w:cs="Times New Roman"/>
          <w:sz w:val="24"/>
          <w:u w:val="single"/>
        </w:rPr>
        <w:tab/>
      </w:r>
      <w:r w:rsidRPr="00A2630D">
        <w:rPr>
          <w:rFonts w:ascii="Times New Roman" w:hAnsi="Times New Roman" w:cs="Times New Roman"/>
          <w:sz w:val="24"/>
          <w:u w:val="single"/>
        </w:rPr>
        <w:t>п. Тургенево ул. Рабочая д.11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536435" w:rsidRDefault="00536435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536435" w:rsidRDefault="00536435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сообщаю сведения о доходах, расходах своих, </w:t>
      </w:r>
      <w:r w:rsidRPr="009926E1">
        <w:rPr>
          <w:rFonts w:ascii="Times New Roman" w:hAnsi="Times New Roman" w:cs="Times New Roman"/>
          <w:sz w:val="24"/>
        </w:rPr>
        <w:t xml:space="preserve">супруги </w:t>
      </w:r>
      <w:r>
        <w:rPr>
          <w:rFonts w:ascii="Times New Roman" w:hAnsi="Times New Roman" w:cs="Times New Roman"/>
          <w:sz w:val="24"/>
        </w:rPr>
        <w:t>(</w:t>
      </w:r>
      <w:r w:rsidRPr="009926E1">
        <w:rPr>
          <w:rFonts w:ascii="Times New Roman" w:hAnsi="Times New Roman" w:cs="Times New Roman"/>
          <w:sz w:val="24"/>
          <w:u w:val="single"/>
        </w:rPr>
        <w:t>супруга</w:t>
      </w:r>
      <w:r>
        <w:rPr>
          <w:rFonts w:ascii="Times New Roman" w:hAnsi="Times New Roman" w:cs="Times New Roman"/>
          <w:sz w:val="24"/>
        </w:rPr>
        <w:t>), несовершеннолетнего ребенка (нужное подчеркнуть)</w:t>
      </w:r>
    </w:p>
    <w:p w:rsidR="00536435" w:rsidRPr="009926E1" w:rsidRDefault="00536435" w:rsidP="00577997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sz w:val="24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Юртанова Юрия Михайловича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, 1</w:t>
      </w: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ноября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19</w:t>
      </w:r>
      <w:r>
        <w:rPr>
          <w:rFonts w:ascii="Times New Roman" w:hAnsi="Times New Roman" w:cs="Times New Roman"/>
          <w:sz w:val="28"/>
          <w:szCs w:val="28"/>
          <w:u w:val="single"/>
        </w:rPr>
        <w:t>68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Default="00536435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ab/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паспорт 89 13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№ 307634, выдан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территориальным пунктом в г. Ардатов</w:t>
      </w: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 xml:space="preserve"> </w:t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МО УФМС РФ по РМ  25.12.2013г</w:t>
      </w:r>
      <w:r w:rsidRPr="00577997">
        <w:rPr>
          <w:rFonts w:ascii="Times New Roman" w:hAnsi="Times New Roman" w:cs="Times New Roman"/>
          <w:color w:val="C00000"/>
          <w:sz w:val="28"/>
          <w:szCs w:val="28"/>
          <w:u w:val="single"/>
        </w:rPr>
        <w:t>.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sz w:val="24"/>
        </w:rPr>
        <w:t>,</w:t>
      </w:r>
    </w:p>
    <w:p w:rsidR="00536435" w:rsidRDefault="00536435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отчество, дата рождения, серия и номер паспорта, дата выдачи и орган, выдавший паспорт)</w:t>
      </w:r>
    </w:p>
    <w:p w:rsidR="00536435" w:rsidRDefault="00536435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ул. </w:t>
      </w:r>
      <w:r>
        <w:rPr>
          <w:rFonts w:ascii="Times New Roman" w:hAnsi="Times New Roman" w:cs="Times New Roman"/>
          <w:sz w:val="28"/>
          <w:szCs w:val="28"/>
          <w:u w:val="single"/>
        </w:rPr>
        <w:t>Рабочая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д.11</w:t>
      </w:r>
    </w:p>
    <w:p w:rsidR="00536435" w:rsidRPr="00802CCE" w:rsidRDefault="00536435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     фактически проживающая по адресу </w:t>
      </w:r>
      <w:r>
        <w:rPr>
          <w:rFonts w:ascii="Times New Roman" w:hAnsi="Times New Roman" w:cs="Times New Roman"/>
          <w:sz w:val="28"/>
          <w:szCs w:val="28"/>
          <w:u w:val="single"/>
        </w:rPr>
        <w:t>п.Тургенево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>Рабочая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д.11 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536435" w:rsidRDefault="00536435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536435" w:rsidRPr="00A2630D" w:rsidRDefault="00536435" w:rsidP="00577997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sz w:val="24"/>
          <w:u w:val="single"/>
        </w:rPr>
        <w:tab/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>ООО «Магнум» г. Москва ул.Смольная д.14.</w:t>
      </w:r>
      <w:r w:rsidRPr="00A2630D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Default="00536435" w:rsidP="00577997">
      <w:pPr>
        <w:pStyle w:val="ConsPlusNonformat"/>
        <w:tabs>
          <w:tab w:val="left" w:pos="5040"/>
          <w:tab w:val="left" w:pos="9637"/>
        </w:tabs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(в случае отсутствия основного места работы (службы) - род занятий)</w:t>
      </w:r>
    </w:p>
    <w:p w:rsidR="00536435" w:rsidRDefault="00536435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536435" w:rsidRDefault="00536435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536435" w:rsidRDefault="00536435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536435" w:rsidRDefault="00536435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536435" w:rsidRDefault="00536435" w:rsidP="0057799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отчетный период с 1 января 2016 г. по 31 декабря 2016 г. об имуществе, принадлежащем</w:t>
      </w:r>
    </w:p>
    <w:p w:rsidR="00536435" w:rsidRPr="00F6028E" w:rsidRDefault="00536435" w:rsidP="00577997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sz w:val="24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Юртанову  Юрию  Михайловичу</w:t>
      </w:r>
      <w:r w:rsidRPr="00F6028E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Default="00536435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отчество)</w:t>
      </w:r>
    </w:p>
    <w:p w:rsidR="00536435" w:rsidRDefault="00536435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праве собственности, о вкладах в банках, ценных бумагах, об обязательствах имущественного характера по состоянию на "31" декабря 2016 г.</w:t>
      </w:r>
    </w:p>
    <w:p w:rsidR="00536435" w:rsidRPr="00D24BAC" w:rsidRDefault="00536435" w:rsidP="00577997">
      <w:pPr>
        <w:pStyle w:val="BodyTextIndent"/>
        <w:ind w:firstLine="77"/>
      </w:pPr>
      <w:r w:rsidRPr="00D24BAC"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37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36435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C76138" w:rsidRDefault="00536435" w:rsidP="005C4BD8">
            <w:pPr>
              <w:rPr>
                <w:sz w:val="22"/>
              </w:rPr>
            </w:pPr>
            <w:r w:rsidRPr="00C76138">
              <w:rPr>
                <w:sz w:val="22"/>
              </w:rPr>
              <w:t>180000</w:t>
            </w:r>
          </w:p>
        </w:tc>
      </w:tr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  <w:p w:rsidR="00536435" w:rsidRDefault="00536435" w:rsidP="005C4BD8">
            <w:pPr>
              <w:rPr>
                <w:sz w:val="22"/>
              </w:rPr>
            </w:pPr>
          </w:p>
        </w:tc>
      </w:tr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536435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</w:tc>
      </w:tr>
      <w:tr w:rsidR="00536435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пенсия      </w:t>
            </w:r>
          </w:p>
          <w:p w:rsidR="00536435" w:rsidRDefault="00536435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мера социальной поддержки по оплате ЖКУ              </w:t>
            </w:r>
          </w:p>
          <w:p w:rsidR="00536435" w:rsidRDefault="00536435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работа по совместительству                                                                                                                     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Не имеет</w:t>
            </w:r>
          </w:p>
          <w:p w:rsidR="00536435" w:rsidRPr="00C76138" w:rsidRDefault="00536435" w:rsidP="005C4BD8">
            <w:pPr>
              <w:rPr>
                <w:i/>
                <w:sz w:val="22"/>
              </w:rPr>
            </w:pPr>
            <w:r>
              <w:rPr>
                <w:sz w:val="22"/>
              </w:rPr>
              <w:t>Не имеет</w:t>
            </w:r>
          </w:p>
          <w:p w:rsidR="00536435" w:rsidRDefault="00536435" w:rsidP="005C4BD8">
            <w:pPr>
              <w:rPr>
                <w:sz w:val="22"/>
              </w:rPr>
            </w:pPr>
            <w:r w:rsidRPr="00C76138">
              <w:rPr>
                <w:i/>
                <w:sz w:val="22"/>
              </w:rPr>
              <w:t xml:space="preserve">46 895руб.97 </w:t>
            </w:r>
          </w:p>
        </w:tc>
      </w:tr>
      <w:tr w:rsidR="00536435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C76138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226895.97</w:t>
            </w:r>
          </w:p>
        </w:tc>
      </w:tr>
    </w:tbl>
    <w:p w:rsidR="00536435" w:rsidRPr="00E7038C" w:rsidRDefault="00536435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536435" w:rsidRPr="00E7038C" w:rsidRDefault="00536435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39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36435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E7038C" w:rsidRDefault="00536435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40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36435" w:rsidRDefault="00536435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1687"/>
        <w:gridCol w:w="1792"/>
        <w:gridCol w:w="2004"/>
        <w:gridCol w:w="1055"/>
        <w:gridCol w:w="2493"/>
      </w:tblGrid>
      <w:tr w:rsidR="00536435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1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42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536435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43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п.Тургенево ул.Рабочая д.11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на право собственности на землю от23.05.97г.</w:t>
            </w: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ЛПХ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п.Тургенево ул.Рабочая д.11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76.2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праве на наследство15.10.1990г.</w:t>
            </w: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жилой  дом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77997">
            <w:pPr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876EBD" w:rsidRDefault="00536435" w:rsidP="005C4BD8">
            <w:pPr>
              <w:rPr>
                <w:sz w:val="22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F33269" w:rsidRDefault="00536435" w:rsidP="005C4BD8">
            <w:pPr>
              <w:rPr>
                <w:sz w:val="22"/>
                <w:highlight w:val="yellow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536435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536435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4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536435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502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имеет 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577997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536435" w:rsidRDefault="00536435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5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6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47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ОАО «Россельхозбанк»,</w:t>
            </w:r>
          </w:p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г. Ардатов, ул. Ленинская, 120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текущий,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B253F8" w:rsidRDefault="00536435" w:rsidP="00A2630D">
            <w:pPr>
              <w:rPr>
                <w:sz w:val="22"/>
              </w:rPr>
            </w:pPr>
            <w:r w:rsidRPr="00B253F8">
              <w:rPr>
                <w:sz w:val="22"/>
              </w:rPr>
              <w:t>16.09.2014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C76138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Сбербанк России, г. Ардатов, ул. Л. Толстого , 27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380973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текущий,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A2630D" w:rsidRDefault="00536435" w:rsidP="005C4BD8">
            <w:pPr>
              <w:rPr>
                <w:sz w:val="22"/>
              </w:rPr>
            </w:pPr>
            <w:r w:rsidRPr="00A2630D">
              <w:rPr>
                <w:sz w:val="22"/>
              </w:rPr>
              <w:t>06.02.2012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A2630D" w:rsidRDefault="00536435" w:rsidP="005C4BD8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5779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536435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36435" w:rsidRDefault="00536435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536435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8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9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50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51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536435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536435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36435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536435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52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53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536435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E7038C" w:rsidRDefault="00536435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54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536435" w:rsidRPr="00845917" w:rsidRDefault="00536435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536435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55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536435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6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7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8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536435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1073F9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4F502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536435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536435" w:rsidRPr="00E7038C" w:rsidRDefault="00536435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36435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59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536435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60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61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62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63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4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536435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36435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435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536435" w:rsidRPr="004F502C" w:rsidRDefault="00536435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6435" w:rsidRPr="004F502C" w:rsidRDefault="00536435" w:rsidP="00577997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536435" w:rsidRPr="00E7038C" w:rsidRDefault="00536435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577997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"28</w:t>
      </w:r>
      <w:r w:rsidRPr="00E7038C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Pr="00E7038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7038C">
        <w:rPr>
          <w:rFonts w:ascii="Times New Roman" w:hAnsi="Times New Roman" w:cs="Times New Roman"/>
          <w:sz w:val="28"/>
          <w:szCs w:val="28"/>
        </w:rPr>
        <w:t xml:space="preserve"> 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577997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536435" w:rsidRPr="00E7038C" w:rsidRDefault="00536435" w:rsidP="00577997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536435" w:rsidRPr="00D24BAC" w:rsidRDefault="00536435" w:rsidP="00577997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536435" w:rsidRPr="00E7038C" w:rsidRDefault="00536435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E7038C" w:rsidRDefault="00536435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536435" w:rsidRPr="00D24BAC" w:rsidRDefault="00536435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536435" w:rsidRPr="00E7038C" w:rsidRDefault="00536435" w:rsidP="005779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6435" w:rsidRDefault="00536435"/>
    <w:sectPr w:rsidR="00536435" w:rsidSect="00C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E8"/>
    <w:multiLevelType w:val="hybridMultilevel"/>
    <w:tmpl w:val="0E2856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D80A5D"/>
    <w:multiLevelType w:val="hybridMultilevel"/>
    <w:tmpl w:val="C6D697FC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DE8600A"/>
    <w:multiLevelType w:val="hybridMultilevel"/>
    <w:tmpl w:val="67964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7F1"/>
    <w:multiLevelType w:val="hybridMultilevel"/>
    <w:tmpl w:val="EB5828E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F3C"/>
    <w:rsid w:val="00013F3C"/>
    <w:rsid w:val="000455DC"/>
    <w:rsid w:val="0007238A"/>
    <w:rsid w:val="000B64C0"/>
    <w:rsid w:val="000F5AC9"/>
    <w:rsid w:val="00100270"/>
    <w:rsid w:val="001073F9"/>
    <w:rsid w:val="00166194"/>
    <w:rsid w:val="002622D6"/>
    <w:rsid w:val="002839C2"/>
    <w:rsid w:val="00380973"/>
    <w:rsid w:val="00386CE6"/>
    <w:rsid w:val="003903AA"/>
    <w:rsid w:val="00421759"/>
    <w:rsid w:val="004A1A91"/>
    <w:rsid w:val="004F502C"/>
    <w:rsid w:val="005075B4"/>
    <w:rsid w:val="00536435"/>
    <w:rsid w:val="00577997"/>
    <w:rsid w:val="00596B7B"/>
    <w:rsid w:val="005C4BD8"/>
    <w:rsid w:val="005E620F"/>
    <w:rsid w:val="00625050"/>
    <w:rsid w:val="0068287E"/>
    <w:rsid w:val="006F7469"/>
    <w:rsid w:val="007F0BD7"/>
    <w:rsid w:val="00802CCE"/>
    <w:rsid w:val="00804919"/>
    <w:rsid w:val="00821EA8"/>
    <w:rsid w:val="00845917"/>
    <w:rsid w:val="00876EBD"/>
    <w:rsid w:val="00880121"/>
    <w:rsid w:val="00894D10"/>
    <w:rsid w:val="008D3E47"/>
    <w:rsid w:val="009926E1"/>
    <w:rsid w:val="009C217F"/>
    <w:rsid w:val="009E2281"/>
    <w:rsid w:val="00A004F0"/>
    <w:rsid w:val="00A2630D"/>
    <w:rsid w:val="00A85C1B"/>
    <w:rsid w:val="00B253F8"/>
    <w:rsid w:val="00B81AC7"/>
    <w:rsid w:val="00B9396F"/>
    <w:rsid w:val="00BE4746"/>
    <w:rsid w:val="00C02265"/>
    <w:rsid w:val="00C46D00"/>
    <w:rsid w:val="00C72DE3"/>
    <w:rsid w:val="00C76138"/>
    <w:rsid w:val="00CC45F3"/>
    <w:rsid w:val="00CE035A"/>
    <w:rsid w:val="00D20999"/>
    <w:rsid w:val="00D24BAC"/>
    <w:rsid w:val="00D41C78"/>
    <w:rsid w:val="00DD74A2"/>
    <w:rsid w:val="00DF5CEF"/>
    <w:rsid w:val="00E7038C"/>
    <w:rsid w:val="00E86934"/>
    <w:rsid w:val="00EF7C6C"/>
    <w:rsid w:val="00F33269"/>
    <w:rsid w:val="00F40925"/>
    <w:rsid w:val="00F6028E"/>
    <w:rsid w:val="00F83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F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3F3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13F3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13F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13F3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2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1" Type="http://schemas.openxmlformats.org/officeDocument/2006/relationships/hyperlink" Target="consultantplus://offline/ref=981053C60D35BA73FBA8F909DDCB3D21044F3B51A51029C747A70EA7794E74772FB322DF0C9BD48E3AREK" TargetMode="External"/><Relationship Id="rId2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0" Type="http://schemas.openxmlformats.org/officeDocument/2006/relationships/hyperlink" Target="consultantplus://offline/ref=981053C60D35BA73FBA8F909DDCB3D21044F3B51A51029C747A70EA7794E74772FB322DF0C9BD48E3AREK" TargetMode="External"/><Relationship Id="rId4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6" Type="http://schemas.openxmlformats.org/officeDocument/2006/relationships/theme" Target="theme/theme1.xml"/><Relationship Id="rId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334</TotalTime>
  <Pages>14</Pages>
  <Words>4296</Words>
  <Characters>24490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2005-10-23T22:26:00Z</cp:lastPrinted>
  <dcterms:created xsi:type="dcterms:W3CDTF">2015-05-06T09:29:00Z</dcterms:created>
  <dcterms:modified xsi:type="dcterms:W3CDTF">2005-11-08T00:25:00Z</dcterms:modified>
</cp:coreProperties>
</file>