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9F" w:rsidRPr="004F502C" w:rsidRDefault="00D0109F" w:rsidP="00013F3C">
      <w:pPr>
        <w:rPr>
          <w:rFonts w:ascii="Times New Roman" w:hAnsi="Times New Roman" w:cs="Times New Roman"/>
          <w:b/>
          <w:sz w:val="22"/>
          <w:szCs w:val="22"/>
        </w:rPr>
      </w:pPr>
    </w:p>
    <w:p w:rsidR="00D0109F" w:rsidRDefault="00D0109F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D0109F" w:rsidRDefault="00D0109F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D0109F" w:rsidRDefault="00D0109F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D0109F" w:rsidRDefault="00D0109F" w:rsidP="00013F3C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D0109F" w:rsidRDefault="00D0109F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D0109F" w:rsidRDefault="00D0109F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D0109F" w:rsidRPr="00E7038C" w:rsidRDefault="00D0109F" w:rsidP="00013F3C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Pr="00D24BAC" w:rsidRDefault="00D0109F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D0109F" w:rsidRPr="00E7038C" w:rsidRDefault="00D0109F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0109F" w:rsidRPr="00E7038C" w:rsidRDefault="00D0109F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71"/>
      <w:bookmarkEnd w:id="0"/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СПРАВКА </w:t>
      </w:r>
      <w:hyperlink r:id="rId5" w:anchor="Par605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&lt;1&gt;</w:t>
        </w:r>
      </w:hyperlink>
    </w:p>
    <w:p w:rsidR="00D0109F" w:rsidRPr="00E7038C" w:rsidRDefault="00D0109F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</w:t>
      </w:r>
    </w:p>
    <w:p w:rsidR="00D0109F" w:rsidRPr="00E7038C" w:rsidRDefault="00D0109F" w:rsidP="00013F3C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 xml:space="preserve">имущественного характера </w:t>
      </w:r>
      <w:hyperlink r:id="rId6" w:anchor="Par606" w:history="1">
        <w:r w:rsidRPr="00E7038C">
          <w:rPr>
            <w:rStyle w:val="Hyperlink"/>
            <w:rFonts w:ascii="Times New Roman" w:hAnsi="Times New Roman"/>
            <w:b/>
            <w:bCs/>
            <w:sz w:val="28"/>
            <w:szCs w:val="28"/>
            <w:vertAlign w:val="superscript"/>
          </w:rPr>
          <w:t>&lt;2&gt;</w:t>
        </w:r>
      </w:hyperlink>
    </w:p>
    <w:p w:rsidR="00D0109F" w:rsidRDefault="00D0109F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Я,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Трускова Елена Александровна, 17  мая 1971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рождения, </w:t>
      </w:r>
    </w:p>
    <w:p w:rsidR="00D0109F" w:rsidRPr="00E7038C" w:rsidRDefault="00D0109F" w:rsidP="00166194">
      <w:pPr>
        <w:pStyle w:val="ConsPlusNonformat"/>
        <w:tabs>
          <w:tab w:val="left" w:pos="1140"/>
          <w:tab w:val="left" w:pos="5040"/>
          <w:tab w:val="left" w:pos="9900"/>
        </w:tabs>
        <w:ind w:firstLine="539"/>
        <w:rPr>
          <w:rFonts w:ascii="Times New Roman" w:hAnsi="Times New Roman" w:cs="Times New Roman"/>
          <w:sz w:val="28"/>
          <w:szCs w:val="28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>Паспорт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89 02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283265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Ардатовским РОВД МВД  Республики Мордовия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02.04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.20</w:t>
      </w:r>
      <w:r>
        <w:rPr>
          <w:rFonts w:ascii="Times New Roman" w:hAnsi="Times New Roman" w:cs="Times New Roman"/>
          <w:sz w:val="28"/>
          <w:szCs w:val="28"/>
          <w:u w:val="single"/>
        </w:rPr>
        <w:t>02</w:t>
      </w:r>
      <w:r>
        <w:rPr>
          <w:sz w:val="24"/>
          <w:u w:val="single"/>
        </w:rPr>
        <w:t>г.</w:t>
      </w:r>
    </w:p>
    <w:p w:rsidR="00D0109F" w:rsidRPr="00D24BAC" w:rsidRDefault="00D0109F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дата рождения, серия и номер паспорта, дата выдачи и орган, выдавший паспорт)</w:t>
      </w:r>
    </w:p>
    <w:p w:rsidR="00D0109F" w:rsidRPr="00E7038C" w:rsidRDefault="00D0109F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Муниципальное бюджетное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дошкольное образовательное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учрежд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ение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Default="00D0109F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596B7B">
        <w:rPr>
          <w:rFonts w:ascii="Times New Roman" w:hAnsi="Times New Roman" w:cs="Times New Roman"/>
          <w:sz w:val="28"/>
          <w:szCs w:val="28"/>
        </w:rPr>
        <w:t>_</w:t>
      </w:r>
      <w:r w:rsidRPr="00596B7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детский сад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r>
        <w:rPr>
          <w:rFonts w:ascii="Times New Roman" w:hAnsi="Times New Roman" w:cs="Times New Roman"/>
          <w:sz w:val="28"/>
          <w:szCs w:val="28"/>
          <w:u w:val="single"/>
        </w:rPr>
        <w:t>Колобок комбинированного  вида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», </w:t>
      </w:r>
    </w:p>
    <w:p w:rsidR="00D0109F" w:rsidRDefault="00D0109F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учитель-логопед</w:t>
      </w:r>
      <w:r w:rsidRPr="00596B7B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D24BAC">
        <w:rPr>
          <w:rFonts w:ascii="Times New Roman" w:hAnsi="Times New Roman" w:cs="Times New Roman"/>
        </w:rPr>
        <w:t>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  <w:r>
        <w:rPr>
          <w:rFonts w:ascii="Times New Roman" w:hAnsi="Times New Roman" w:cs="Times New Roman"/>
        </w:rPr>
        <w:t>,</w:t>
      </w:r>
    </w:p>
    <w:p w:rsidR="00D0109F" w:rsidRDefault="00D0109F" w:rsidP="00013F3C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зарегистрированная</w:t>
      </w:r>
      <w:r w:rsidRPr="004F502C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п. Тургенево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ул.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Комсомольская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д.10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D0109F" w:rsidRDefault="00D0109F" w:rsidP="00166194">
      <w:pPr>
        <w:pStyle w:val="ConsPlusNonformat"/>
        <w:tabs>
          <w:tab w:val="left" w:pos="3600"/>
          <w:tab w:val="left" w:pos="9210"/>
          <w:tab w:val="left" w:pos="99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фактически проживающая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по адресу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431891, РМ, Ардатовский район,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п. Тургенево, ул.Комсомольская </w:t>
      </w:r>
      <w:r w:rsidRPr="00821EA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д.10</w:t>
      </w:r>
      <w:r w:rsidRPr="004F502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D24B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__________________________________________________</w:t>
      </w:r>
    </w:p>
    <w:p w:rsidR="00D0109F" w:rsidRDefault="00D0109F" w:rsidP="00166194">
      <w:pPr>
        <w:pStyle w:val="ConsPlusNonformat"/>
        <w:tabs>
          <w:tab w:val="left" w:pos="3600"/>
          <w:tab w:val="left" w:pos="9210"/>
          <w:tab w:val="left" w:pos="9900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регистрации)</w:t>
      </w:r>
    </w:p>
    <w:p w:rsidR="00D0109F" w:rsidRPr="00E7038C" w:rsidRDefault="00D0109F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сообщаю сведения о доходах, расходах </w:t>
      </w:r>
      <w:r w:rsidRPr="00166194">
        <w:rPr>
          <w:rFonts w:ascii="Times New Roman" w:hAnsi="Times New Roman" w:cs="Times New Roman"/>
          <w:sz w:val="28"/>
          <w:szCs w:val="28"/>
          <w:u w:val="single"/>
        </w:rPr>
        <w:t>своих</w:t>
      </w:r>
      <w:r w:rsidRPr="00E7038C">
        <w:rPr>
          <w:rFonts w:ascii="Times New Roman" w:hAnsi="Times New Roman" w:cs="Times New Roman"/>
          <w:sz w:val="28"/>
          <w:szCs w:val="28"/>
        </w:rPr>
        <w:t>, супруги (супруга), несовершеннолетнего ребенка (нужное подчеркнуть)</w:t>
      </w:r>
    </w:p>
    <w:p w:rsidR="00D0109F" w:rsidRPr="00E7038C" w:rsidRDefault="00D0109F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Pr="00D24BAC" w:rsidRDefault="00D0109F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отчество, год рождения, серия и номер паспорта, дата выдачи и орган, выдавший паспорт)</w:t>
      </w:r>
    </w:p>
    <w:p w:rsidR="00D0109F" w:rsidRPr="00E7038C" w:rsidRDefault="00D0109F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Pr="00D24BAC" w:rsidRDefault="00D0109F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(адрес места регистрации, основное место работы (службы), занимаемая (замещаемая) должность)</w:t>
      </w:r>
    </w:p>
    <w:p w:rsidR="00D0109F" w:rsidRPr="00E7038C" w:rsidRDefault="00D0109F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Pr="00D24BAC" w:rsidRDefault="00D0109F" w:rsidP="00013F3C">
      <w:pPr>
        <w:pStyle w:val="ConsPlusNonformat"/>
        <w:tabs>
          <w:tab w:val="left" w:pos="5040"/>
          <w:tab w:val="left" w:pos="9637"/>
        </w:tabs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(в случае отсутствия основного места работы (службы) - род занятий)</w:t>
      </w:r>
    </w:p>
    <w:p w:rsidR="00D0109F" w:rsidRPr="00E7038C" w:rsidRDefault="00D0109F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за отчетный период 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 xml:space="preserve">. по 31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 об имуществе, принадлежащем</w:t>
      </w:r>
    </w:p>
    <w:p w:rsidR="00D0109F" w:rsidRPr="00E7038C" w:rsidRDefault="00D0109F" w:rsidP="00013F3C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Трусковой Елене Александровне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Pr="00D24BAC" w:rsidRDefault="00D0109F" w:rsidP="00013F3C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(фамилия, имя, отчество)</w:t>
      </w:r>
    </w:p>
    <w:p w:rsidR="00D0109F" w:rsidRPr="00E7038C" w:rsidRDefault="00D0109F" w:rsidP="00013F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на праве собственности, о вкладах в банках, ценных бумагах, об обязательствах имущественного характера по состоянию на "31" декабря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 w:cs="Times New Roman"/>
            <w:sz w:val="28"/>
            <w:szCs w:val="28"/>
          </w:rPr>
          <w:t>2016</w:t>
        </w:r>
        <w:r w:rsidRPr="00E7038C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E7038C">
        <w:rPr>
          <w:rFonts w:ascii="Times New Roman" w:hAnsi="Times New Roman" w:cs="Times New Roman"/>
          <w:sz w:val="28"/>
          <w:szCs w:val="28"/>
        </w:rPr>
        <w:t>.</w:t>
      </w:r>
    </w:p>
    <w:p w:rsidR="00D0109F" w:rsidRPr="00E7038C" w:rsidRDefault="00D0109F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0109F" w:rsidRPr="00166194" w:rsidRDefault="00D0109F" w:rsidP="00013F3C">
      <w:pPr>
        <w:pStyle w:val="BodyTextIndent"/>
        <w:ind w:firstLine="77"/>
        <w:rPr>
          <w:sz w:val="20"/>
          <w:szCs w:val="20"/>
        </w:rPr>
      </w:pPr>
      <w:r w:rsidRPr="00166194">
        <w:rPr>
          <w:sz w:val="20"/>
          <w:szCs w:val="20"/>
        </w:rPr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D0109F" w:rsidRPr="00166194" w:rsidRDefault="00D0109F" w:rsidP="00013F3C">
      <w:pPr>
        <w:ind w:firstLine="360"/>
        <w:jc w:val="both"/>
        <w:rPr>
          <w:rFonts w:ascii="Times New Roman" w:hAnsi="Times New Roman" w:cs="Times New Roman"/>
        </w:rPr>
      </w:pPr>
      <w:bookmarkStart w:id="1" w:name="Par606"/>
      <w:bookmarkEnd w:id="1"/>
      <w:r w:rsidRPr="00166194">
        <w:rPr>
          <w:rFonts w:ascii="Times New Roman" w:hAnsi="Times New Roman" w:cs="Times New Roman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D0109F" w:rsidRDefault="00D0109F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Par106"/>
      <w:bookmarkEnd w:id="2"/>
    </w:p>
    <w:p w:rsidR="00D0109F" w:rsidRDefault="00D0109F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</w:p>
    <w:p w:rsidR="00D0109F" w:rsidRPr="00E7038C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D0109F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8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0109F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243335,90</w:t>
            </w:r>
          </w:p>
        </w:tc>
      </w:tr>
      <w:tr w:rsidR="00D0109F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D0109F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</w:p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D0109F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5416,48</w:t>
            </w:r>
          </w:p>
        </w:tc>
      </w:tr>
      <w:tr w:rsidR="00D0109F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D0109F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A004F0" w:rsidRDefault="00D0109F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D0109F" w:rsidRPr="00A004F0" w:rsidRDefault="00D0109F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Пенсия по старости</w:t>
            </w:r>
          </w:p>
          <w:p w:rsidR="00D0109F" w:rsidRPr="00596B7B" w:rsidRDefault="00D0109F" w:rsidP="005C4BD8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96B7B">
              <w:rPr>
                <w:rFonts w:ascii="Times New Roman" w:hAnsi="Times New Roman" w:cs="Times New Roman"/>
                <w:sz w:val="22"/>
              </w:rPr>
              <w:t>мера соц</w:t>
            </w:r>
            <w:r>
              <w:rPr>
                <w:rFonts w:ascii="Times New Roman" w:hAnsi="Times New Roman" w:cs="Times New Roman"/>
                <w:sz w:val="22"/>
              </w:rPr>
              <w:t>иальной поддержки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Не имею</w:t>
            </w:r>
          </w:p>
          <w:p w:rsidR="00D0109F" w:rsidRPr="005C4BD8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12658,10</w:t>
            </w:r>
          </w:p>
        </w:tc>
      </w:tr>
      <w:tr w:rsidR="00D0109F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5C4BD8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2"/>
              </w:rPr>
              <w:t>261410,48</w:t>
            </w:r>
          </w:p>
        </w:tc>
      </w:tr>
    </w:tbl>
    <w:p w:rsidR="00D0109F" w:rsidRPr="00E7038C" w:rsidRDefault="00D0109F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08"/>
      <w:bookmarkEnd w:id="3"/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D0109F" w:rsidRPr="00E7038C" w:rsidRDefault="00D0109F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E7038C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4" w:name="Par142"/>
      <w:bookmarkEnd w:id="4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10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имею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E7038C" w:rsidRDefault="00D0109F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E7038C" w:rsidRDefault="00D0109F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E7038C" w:rsidRDefault="00D0109F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E7038C" w:rsidRDefault="00D0109F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E7038C" w:rsidRDefault="00D0109F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E7038C" w:rsidRDefault="00D0109F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11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2012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610"/>
      <w:bookmarkEnd w:id="5"/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D0109F" w:rsidRPr="00E7038C" w:rsidRDefault="00D0109F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Par223"/>
      <w:bookmarkEnd w:id="6"/>
    </w:p>
    <w:p w:rsidR="00D0109F" w:rsidRDefault="00D0109F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D0109F" w:rsidRPr="00E7038C" w:rsidRDefault="00D0109F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0109F" w:rsidRPr="00E7038C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7" w:name="Par225"/>
      <w:bookmarkEnd w:id="7"/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3"/>
        <w:gridCol w:w="1958"/>
        <w:gridCol w:w="1792"/>
        <w:gridCol w:w="2567"/>
        <w:gridCol w:w="1055"/>
        <w:gridCol w:w="1659"/>
      </w:tblGrid>
      <w:tr w:rsidR="00D0109F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2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13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D0109F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14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земельный участок для ведения личного подсобного хозяйства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Общая долевая</w:t>
            </w:r>
          </w:p>
          <w:p w:rsidR="00D0109F" w:rsidRPr="004F502C" w:rsidRDefault="00D0109F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2/3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</w:t>
            </w:r>
          </w:p>
          <w:p w:rsidR="00D0109F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Мордовия,Ардатовский район, р.п.Тургенево,</w:t>
            </w:r>
          </w:p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д.36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BE0520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праве на наследство  .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2)земельный участок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3D5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431891,</w:t>
            </w:r>
          </w:p>
          <w:p w:rsidR="00D0109F" w:rsidRDefault="00D0109F" w:rsidP="003D5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Мордовия,Ардатовский район, р.п.Тургенево,</w:t>
            </w:r>
          </w:p>
          <w:p w:rsidR="00D0109F" w:rsidRPr="004F502C" w:rsidRDefault="00D0109F" w:rsidP="003D5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д.10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1743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аренды на 49 лет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Одноэтажный жилой дом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7F0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индивидуальная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</w:t>
            </w:r>
          </w:p>
          <w:p w:rsidR="00D0109F" w:rsidRDefault="00D0109F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Мордовия,Ардатовский район, р.п.Тургенево,</w:t>
            </w:r>
          </w:p>
          <w:p w:rsidR="00D0109F" w:rsidRPr="004F502C" w:rsidRDefault="00D0109F" w:rsidP="00BE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д.10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53,7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Ардатовского суда  от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Одноэтажный жилой дом 2/3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C84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</w:t>
            </w:r>
          </w:p>
          <w:p w:rsidR="00D0109F" w:rsidRDefault="00D0109F" w:rsidP="00C84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Мордовия,Ардатовский район, р.п.Тургенево,</w:t>
            </w:r>
          </w:p>
          <w:p w:rsidR="00D0109F" w:rsidRPr="004F502C" w:rsidRDefault="00D0109F" w:rsidP="00C84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д.36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32,8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праве на наследство от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A00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 1-комнатная квартира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876EBD" w:rsidRDefault="00D0109F" w:rsidP="005C4BD8">
            <w:pPr>
              <w:rPr>
                <w:sz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BE0520" w:rsidRDefault="00D0109F" w:rsidP="005C4BD8">
            <w:pPr>
              <w:rPr>
                <w:rFonts w:ascii="Times New Roman" w:hAnsi="Times New Roman" w:cs="Times New Roman"/>
                <w:sz w:val="22"/>
                <w:highlight w:val="yellow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гараж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общий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3D5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431891,</w:t>
            </w:r>
          </w:p>
          <w:p w:rsidR="00D0109F" w:rsidRDefault="00D0109F" w:rsidP="003D5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Мордовия,Ардатовский район, р.п.Тургенево,</w:t>
            </w:r>
          </w:p>
          <w:p w:rsidR="00D0109F" w:rsidRPr="004F502C" w:rsidRDefault="00D0109F" w:rsidP="003D5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д.36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3D5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431891,</w:t>
            </w:r>
          </w:p>
          <w:p w:rsidR="00D0109F" w:rsidRDefault="00D0109F" w:rsidP="003D5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Мордовия,Ардатовский район, р.п.Тургенево,</w:t>
            </w:r>
          </w:p>
          <w:p w:rsidR="00D0109F" w:rsidRPr="004F502C" w:rsidRDefault="00D0109F" w:rsidP="003D5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Ул.Комсомольская д.10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E7038C" w:rsidRDefault="00D0109F" w:rsidP="00013F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612"/>
      <w:bookmarkEnd w:id="8"/>
      <w:r w:rsidRPr="00D24BAC">
        <w:rPr>
          <w:rFonts w:ascii="Times New Roman" w:hAnsi="Times New Roman" w:cs="Times New Roman"/>
          <w:sz w:val="24"/>
          <w:szCs w:val="24"/>
        </w:rPr>
        <w:t xml:space="preserve"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</w:r>
      <w:smartTag w:uri="urn:schemas-microsoft-com:office:smarttags" w:element="metricconverter">
        <w:smartTagPr>
          <w:attr w:name="ProductID" w:val="2013 г"/>
        </w:smartTagPr>
        <w:r w:rsidRPr="00D24BAC">
          <w:rPr>
            <w:rFonts w:ascii="Times New Roman" w:hAnsi="Times New Roman" w:cs="Times New Roman"/>
            <w:sz w:val="24"/>
            <w:szCs w:val="24"/>
          </w:rPr>
          <w:t>2013 г</w:t>
        </w:r>
      </w:smartTag>
      <w:r w:rsidRPr="00D24BAC">
        <w:rPr>
          <w:rFonts w:ascii="Times New Roman" w:hAnsi="Times New Roman" w:cs="Times New Roman"/>
          <w:sz w:val="24"/>
          <w:szCs w:val="24"/>
        </w:rPr>
        <w:t>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613"/>
      <w:bookmarkEnd w:id="9"/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D0109F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10" w:name="Par320"/>
      <w:bookmarkEnd w:id="10"/>
    </w:p>
    <w:p w:rsidR="00D0109F" w:rsidRPr="00E7038C" w:rsidRDefault="00D0109F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D0109F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15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D0109F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/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/>
        </w:tc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r w:rsidRPr="002622D6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имею</w:t>
            </w: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E7038C" w:rsidRDefault="00D0109F" w:rsidP="00013F3C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Par393"/>
      <w:bookmarkEnd w:id="11"/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D0109F" w:rsidRDefault="00D0109F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0109F" w:rsidRPr="00E7038C" w:rsidRDefault="00D0109F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16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17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18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Сбербанк  России </w:t>
            </w:r>
          </w:p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431890 ,РМ ,Ардатовский район , р.п.Тургенево , ул.Молодежная 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« сохраняй»</w:t>
            </w:r>
          </w:p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5C4BD8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2014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C76138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76753,42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A2871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380973" w:rsidRDefault="00D0109F" w:rsidP="005C4BD8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C76138" w:rsidRDefault="00D0109F" w:rsidP="005C4BD8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A004F0" w:rsidRDefault="00D0109F" w:rsidP="005C4BD8">
            <w:pPr>
              <w:rPr>
                <w:color w:val="C00000"/>
                <w:sz w:val="22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A28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E7038C" w:rsidRDefault="00D0109F" w:rsidP="00013F3C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605"/>
      <w:bookmarkStart w:id="13" w:name="Par607"/>
      <w:bookmarkStart w:id="14" w:name="Par609"/>
      <w:bookmarkStart w:id="15" w:name="Par611"/>
      <w:bookmarkStart w:id="16" w:name="Par614"/>
      <w:bookmarkStart w:id="17" w:name="Par615"/>
      <w:bookmarkEnd w:id="12"/>
      <w:bookmarkEnd w:id="13"/>
      <w:bookmarkEnd w:id="14"/>
      <w:bookmarkEnd w:id="15"/>
      <w:bookmarkEnd w:id="16"/>
      <w:bookmarkEnd w:id="17"/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Par616"/>
      <w:bookmarkEnd w:id="18"/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0109F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ar617"/>
      <w:bookmarkEnd w:id="19"/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0109F" w:rsidRDefault="00D0109F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bookmarkStart w:id="20" w:name="Par426"/>
      <w:bookmarkEnd w:id="20"/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D0109F" w:rsidRPr="00E7038C" w:rsidRDefault="00D0109F" w:rsidP="00013F3C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0109F" w:rsidRPr="00E7038C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1" w:name="Par428"/>
      <w:bookmarkEnd w:id="21"/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D0109F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19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20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21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22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D0109F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 Лисма -АСТЗ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431890, РМ,Ардатовский район ,р.п.Тургенево ,ул.Заводская ,73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</w:tbl>
    <w:p w:rsidR="00D0109F" w:rsidRPr="00E7038C" w:rsidRDefault="00D0109F" w:rsidP="00013F3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2" w:name="Par618"/>
      <w:bookmarkEnd w:id="22"/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0109F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0109F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3" w:name="Par473"/>
      <w:bookmarkEnd w:id="23"/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D0109F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23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24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0109F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E7038C" w:rsidRDefault="00D0109F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0109F" w:rsidRPr="00D24BAC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529"/>
      <w:bookmarkEnd w:id="24"/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25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0109F" w:rsidRPr="00845917" w:rsidRDefault="00D0109F" w:rsidP="00013F3C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D0109F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5" w:name="Par531"/>
      <w:bookmarkEnd w:id="25"/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26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D0109F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27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28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29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D0109F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0455D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075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0109F" w:rsidRPr="004F502C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625"/>
      <w:bookmarkEnd w:id="26"/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626"/>
      <w:bookmarkEnd w:id="27"/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D0109F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bookmarkStart w:id="28" w:name="Par627"/>
      <w:bookmarkEnd w:id="28"/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D0109F" w:rsidRPr="00E7038C" w:rsidRDefault="00D0109F" w:rsidP="00013F3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0109F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bookmarkStart w:id="29" w:name="Par564"/>
      <w:bookmarkEnd w:id="29"/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30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D0109F" w:rsidRPr="00E7038C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D0109F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31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32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33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34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35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D0109F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4F502C" w:rsidRDefault="00D0109F" w:rsidP="00013F3C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D0109F" w:rsidRPr="00E7038C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D0109F" w:rsidRPr="00E7038C" w:rsidRDefault="00D0109F" w:rsidP="00013F3C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D0109F" w:rsidRPr="00E7038C" w:rsidRDefault="00D0109F" w:rsidP="00013F3C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"30"  марта 2017</w:t>
      </w:r>
      <w:r w:rsidRPr="00E7038C">
        <w:rPr>
          <w:rFonts w:ascii="Times New Roman" w:hAnsi="Times New Roman" w:cs="Times New Roman"/>
          <w:sz w:val="28"/>
          <w:szCs w:val="28"/>
        </w:rPr>
        <w:t xml:space="preserve"> 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Pr="00D24BAC" w:rsidRDefault="00D0109F" w:rsidP="00013F3C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D0109F" w:rsidRPr="00E7038C" w:rsidRDefault="00D0109F" w:rsidP="00013F3C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Pr="00D24BAC" w:rsidRDefault="00D0109F" w:rsidP="00013F3C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D0109F" w:rsidRPr="00E7038C" w:rsidRDefault="00D0109F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Par622"/>
      <w:bookmarkEnd w:id="30"/>
    </w:p>
    <w:p w:rsidR="00D0109F" w:rsidRPr="00E7038C" w:rsidRDefault="00D0109F" w:rsidP="00013F3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624"/>
      <w:bookmarkStart w:id="32" w:name="Par628"/>
      <w:bookmarkEnd w:id="31"/>
      <w:bookmarkEnd w:id="32"/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D0109F" w:rsidRPr="00D24BAC" w:rsidRDefault="00D0109F" w:rsidP="00013F3C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0109F" w:rsidRPr="00E7038C" w:rsidRDefault="00D0109F" w:rsidP="00013F3C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/>
    <w:p w:rsidR="00D0109F" w:rsidRDefault="00D0109F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D0109F" w:rsidRDefault="00D0109F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D0109F" w:rsidRDefault="00D0109F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D0109F" w:rsidRDefault="00D0109F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Указом Президента </w:t>
      </w:r>
    </w:p>
    <w:p w:rsidR="00D0109F" w:rsidRDefault="00D0109F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D0109F" w:rsidRDefault="00D0109F" w:rsidP="00577997">
      <w:pPr>
        <w:pStyle w:val="ConsPlusNonformat"/>
        <w:tabs>
          <w:tab w:val="left" w:pos="540"/>
          <w:tab w:val="left" w:pos="963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23.06.2014г № 460</w:t>
      </w:r>
    </w:p>
    <w:p w:rsidR="00D0109F" w:rsidRDefault="00D0109F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D0109F" w:rsidRDefault="00D0109F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</w:p>
    <w:p w:rsidR="00D0109F" w:rsidRPr="00E7038C" w:rsidRDefault="00D0109F" w:rsidP="00577997">
      <w:pPr>
        <w:pStyle w:val="ConsPlusNonformat"/>
        <w:tabs>
          <w:tab w:val="left" w:pos="540"/>
          <w:tab w:val="left" w:pos="9637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Совет депутатов Тургеневского городского поселения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Pr="00D24BAC" w:rsidRDefault="00D0109F" w:rsidP="00577997">
      <w:pPr>
        <w:pStyle w:val="ConsPlusNonformat"/>
        <w:jc w:val="center"/>
        <w:rPr>
          <w:rFonts w:ascii="Times New Roman" w:hAnsi="Times New Roman" w:cs="Times New Roman"/>
        </w:rPr>
      </w:pPr>
      <w:r w:rsidRPr="00D24BAC">
        <w:rPr>
          <w:rFonts w:ascii="Times New Roman" w:hAnsi="Times New Roman" w:cs="Times New Roman"/>
        </w:rPr>
        <w:t>(указывается наименование кадрового подразделения федерального государственного органа, иного органа или организации)</w:t>
      </w:r>
    </w:p>
    <w:p w:rsidR="00D0109F" w:rsidRPr="00E7038C" w:rsidRDefault="00D0109F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0109F" w:rsidRDefault="00D0109F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СПРАВКА </w:t>
      </w:r>
      <w:hyperlink w:anchor="Par605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&lt;1&gt;</w:t>
        </w:r>
      </w:hyperlink>
      <w:r>
        <w:rPr>
          <w:rFonts w:ascii="Times New Roman" w:hAnsi="Times New Roman" w:cs="Times New Roman"/>
          <w:b/>
          <w:bCs/>
          <w:sz w:val="24"/>
          <w:vertAlign w:val="superscript"/>
        </w:rPr>
        <w:t xml:space="preserve">  </w:t>
      </w:r>
    </w:p>
    <w:p w:rsidR="00D0109F" w:rsidRDefault="00D0109F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о доходах, расходах, об имуществе и обязательствах</w:t>
      </w:r>
    </w:p>
    <w:p w:rsidR="00D0109F" w:rsidRDefault="00D0109F" w:rsidP="00577997">
      <w:pPr>
        <w:pStyle w:val="ConsPlusNonforma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имущественного характера </w:t>
      </w:r>
      <w:hyperlink w:anchor="Par606" w:history="1">
        <w:r>
          <w:rPr>
            <w:rFonts w:ascii="Times New Roman" w:hAnsi="Times New Roman" w:cs="Times New Roman"/>
            <w:b/>
            <w:bCs/>
            <w:sz w:val="24"/>
            <w:vertAlign w:val="superscript"/>
          </w:rPr>
          <w:t>&lt;2&gt;</w:t>
        </w:r>
      </w:hyperlink>
    </w:p>
    <w:p w:rsidR="00D0109F" w:rsidRPr="005A541F" w:rsidRDefault="00D0109F" w:rsidP="00577997">
      <w:pPr>
        <w:pStyle w:val="ConsPlusNonformat"/>
        <w:rPr>
          <w:b/>
          <w:sz w:val="28"/>
          <w:szCs w:val="28"/>
        </w:rPr>
      </w:pPr>
    </w:p>
    <w:p w:rsidR="00D0109F" w:rsidRDefault="00D0109F" w:rsidP="00577997">
      <w:pPr>
        <w:pStyle w:val="ConsPlusNonformat"/>
        <w:tabs>
          <w:tab w:val="left" w:pos="1140"/>
          <w:tab w:val="left" w:pos="5040"/>
          <w:tab w:val="left" w:pos="9900"/>
        </w:tabs>
        <w:spacing w:line="360" w:lineRule="auto"/>
        <w:ind w:firstLine="539"/>
        <w:rPr>
          <w:rFonts w:ascii="Times New Roman" w:hAnsi="Times New Roman" w:cs="Times New Roman"/>
          <w:sz w:val="28"/>
          <w:szCs w:val="28"/>
          <w:u w:val="single"/>
        </w:rPr>
      </w:pPr>
      <w:r w:rsidRPr="005A541F">
        <w:rPr>
          <w:rFonts w:ascii="Times New Roman" w:hAnsi="Times New Roman" w:cs="Times New Roman"/>
          <w:b/>
          <w:sz w:val="28"/>
          <w:szCs w:val="28"/>
        </w:rPr>
        <w:t xml:space="preserve">Я, </w:t>
      </w:r>
      <w:r>
        <w:rPr>
          <w:b/>
          <w:sz w:val="28"/>
          <w:szCs w:val="28"/>
          <w:u w:val="single"/>
        </w:rPr>
        <w:t>Сипигина Галина Борисовна</w:t>
      </w:r>
      <w:r>
        <w:rPr>
          <w:sz w:val="24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, 16 декабря 1958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года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>рождения,</w:t>
      </w:r>
    </w:p>
    <w:p w:rsidR="00D0109F" w:rsidRDefault="00D0109F" w:rsidP="00577997">
      <w:pPr>
        <w:pStyle w:val="ConsPlusNonformat"/>
        <w:tabs>
          <w:tab w:val="left" w:pos="1140"/>
          <w:tab w:val="left" w:pos="5040"/>
          <w:tab w:val="left" w:pos="9900"/>
        </w:tabs>
        <w:rPr>
          <w:sz w:val="24"/>
          <w:u w:val="single"/>
        </w:rPr>
      </w:pP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паспорт 89 0</w:t>
      </w: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 № </w:t>
      </w:r>
      <w:r>
        <w:rPr>
          <w:rFonts w:ascii="Times New Roman" w:hAnsi="Times New Roman" w:cs="Times New Roman"/>
          <w:sz w:val="28"/>
          <w:szCs w:val="28"/>
          <w:u w:val="single"/>
        </w:rPr>
        <w:t>788200</w:t>
      </w:r>
      <w:r w:rsidRPr="009926E1">
        <w:rPr>
          <w:rFonts w:ascii="Times New Roman" w:hAnsi="Times New Roman" w:cs="Times New Roman"/>
          <w:sz w:val="28"/>
          <w:szCs w:val="28"/>
          <w:u w:val="single"/>
        </w:rPr>
        <w:t xml:space="preserve">, выдан </w:t>
      </w:r>
      <w:r>
        <w:rPr>
          <w:rFonts w:ascii="Times New Roman" w:hAnsi="Times New Roman" w:cs="Times New Roman"/>
          <w:sz w:val="28"/>
          <w:szCs w:val="28"/>
          <w:u w:val="single"/>
        </w:rPr>
        <w:t>ОВД Ардатовского р-на  РМ 25.12.2003г</w:t>
      </w:r>
      <w:r>
        <w:rPr>
          <w:sz w:val="24"/>
          <w:u w:val="single"/>
        </w:rPr>
        <w:tab/>
      </w:r>
    </w:p>
    <w:p w:rsidR="00D0109F" w:rsidRDefault="00D0109F" w:rsidP="00577997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(фамилия, имя, отчество, дата рождения, серия и номер паспорта, дата выдачи и орган, выдавший паспорт)</w:t>
      </w:r>
    </w:p>
    <w:p w:rsidR="00D0109F" w:rsidRPr="00821EA8" w:rsidRDefault="00D0109F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8"/>
          <w:szCs w:val="28"/>
        </w:rPr>
      </w:pPr>
      <w:r>
        <w:rPr>
          <w:sz w:val="24"/>
          <w:u w:val="single"/>
        </w:rPr>
        <w:tab/>
        <w:t>МБДОУ Детский сад «Колобок» комбинированного вида ,</w:t>
      </w:r>
      <w:r w:rsidRPr="00821EA8">
        <w:rPr>
          <w:sz w:val="28"/>
          <w:szCs w:val="28"/>
          <w:u w:val="single"/>
        </w:rPr>
        <w:tab/>
      </w:r>
    </w:p>
    <w:p w:rsidR="00D0109F" w:rsidRDefault="00D0109F" w:rsidP="00577997">
      <w:pPr>
        <w:pStyle w:val="ConsPlusNonformat"/>
        <w:tabs>
          <w:tab w:val="left" w:pos="540"/>
          <w:tab w:val="left" w:pos="9900"/>
        </w:tabs>
        <w:rPr>
          <w:sz w:val="24"/>
        </w:rPr>
      </w:pPr>
      <w:r>
        <w:rPr>
          <w:sz w:val="24"/>
          <w:u w:val="single"/>
        </w:rPr>
        <w:tab/>
        <w:t>заведующая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D0109F" w:rsidRDefault="00D0109F" w:rsidP="00577997">
      <w:pPr>
        <w:pStyle w:val="ConsPlusNonformat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применимо))</w:t>
      </w:r>
    </w:p>
    <w:p w:rsidR="00D0109F" w:rsidRPr="00802CCE" w:rsidRDefault="00D0109F" w:rsidP="00577997">
      <w:pPr>
        <w:pStyle w:val="ConsPlusNonformat"/>
        <w:tabs>
          <w:tab w:val="left" w:pos="3600"/>
          <w:tab w:val="left" w:pos="9210"/>
          <w:tab w:val="left" w:pos="99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  <w:r w:rsidRPr="005A541F">
        <w:rPr>
          <w:rFonts w:ascii="Times New Roman" w:hAnsi="Times New Roman" w:cs="Times New Roman"/>
          <w:b/>
          <w:sz w:val="28"/>
          <w:szCs w:val="28"/>
        </w:rPr>
        <w:t>431891, Республика Мордовия, Ардатовский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  <w:u w:val="single"/>
        </w:rPr>
        <w:t>р.</w:t>
      </w:r>
      <w:r w:rsidRPr="005A541F">
        <w:rPr>
          <w:rFonts w:ascii="Times New Roman" w:hAnsi="Times New Roman" w:cs="Times New Roman"/>
          <w:b/>
          <w:sz w:val="28"/>
          <w:szCs w:val="28"/>
          <w:u w:val="single"/>
        </w:rPr>
        <w:t>п. Тургенево ул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 Школьная</w:t>
      </w:r>
      <w:r w:rsidRPr="005A541F">
        <w:rPr>
          <w:rFonts w:ascii="Times New Roman" w:hAnsi="Times New Roman" w:cs="Times New Roman"/>
          <w:b/>
          <w:sz w:val="28"/>
          <w:szCs w:val="28"/>
          <w:u w:val="single"/>
        </w:rPr>
        <w:t xml:space="preserve"> д.3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кв.69</w:t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rFonts w:ascii="Times New Roman" w:hAnsi="Times New Roman" w:cs="Times New Roman"/>
          <w:sz w:val="24"/>
          <w:u w:val="single"/>
        </w:rPr>
        <w:tab/>
      </w:r>
      <w:r>
        <w:rPr>
          <w:sz w:val="24"/>
        </w:rPr>
        <w:t>,</w:t>
      </w:r>
    </w:p>
    <w:p w:rsidR="00D0109F" w:rsidRDefault="00D0109F" w:rsidP="00577997">
      <w:pPr>
        <w:pStyle w:val="ConsPlusNonformat"/>
        <w:ind w:left="3240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(адрес места регистрации)</w:t>
      </w:r>
    </w:p>
    <w:p w:rsidR="00D0109F" w:rsidRDefault="00D0109F" w:rsidP="00E25A81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сообщаю сведения о доходах, расходах </w:t>
      </w:r>
      <w:r w:rsidRPr="00E25A81">
        <w:rPr>
          <w:rFonts w:ascii="Times New Roman" w:hAnsi="Times New Roman" w:cs="Times New Roman"/>
          <w:sz w:val="24"/>
          <w:u w:val="single"/>
        </w:rPr>
        <w:t>своих</w:t>
      </w:r>
      <w:r w:rsidRPr="00E25A81">
        <w:rPr>
          <w:rFonts w:ascii="Times New Roman" w:hAnsi="Times New Roman" w:cs="Times New Roman"/>
          <w:sz w:val="24"/>
        </w:rPr>
        <w:t>, супруги</w:t>
      </w:r>
      <w:r w:rsidRPr="009926E1">
        <w:rPr>
          <w:rFonts w:ascii="Times New Roman" w:hAnsi="Times New Roman" w:cs="Times New Roman"/>
          <w:sz w:val="24"/>
        </w:rPr>
        <w:t xml:space="preserve"> </w:t>
      </w:r>
      <w:r w:rsidRPr="005A541F">
        <w:rPr>
          <w:rFonts w:ascii="Times New Roman" w:hAnsi="Times New Roman" w:cs="Times New Roman"/>
          <w:sz w:val="24"/>
        </w:rPr>
        <w:t>(супруга</w:t>
      </w:r>
      <w:r>
        <w:rPr>
          <w:rFonts w:ascii="Times New Roman" w:hAnsi="Times New Roman" w:cs="Times New Roman"/>
          <w:sz w:val="24"/>
        </w:rPr>
        <w:t>), несовершеннолетнего ребенка (нужное подчеркнуть)</w:t>
      </w:r>
    </w:p>
    <w:p w:rsidR="00D0109F" w:rsidRPr="00E25A81" w:rsidRDefault="00D0109F" w:rsidP="00E25A81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:rsidR="00D0109F" w:rsidRDefault="00D0109F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отчество, дата рождения, серия и номер паспорта, дата выдачи и орган, выдавший паспорт)</w:t>
      </w:r>
    </w:p>
    <w:p w:rsidR="00D0109F" w:rsidRPr="00A2630D" w:rsidRDefault="00D0109F" w:rsidP="00577997">
      <w:pPr>
        <w:pStyle w:val="ConsPlusNonformat"/>
        <w:tabs>
          <w:tab w:val="left" w:pos="540"/>
          <w:tab w:val="left" w:pos="9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</w:rPr>
        <w:t xml:space="preserve">зарегистрированный по адресу: </w:t>
      </w:r>
    </w:p>
    <w:p w:rsidR="00D0109F" w:rsidRDefault="00D0109F" w:rsidP="00577997">
      <w:pPr>
        <w:pStyle w:val="ConsPlusNonformat"/>
        <w:tabs>
          <w:tab w:val="left" w:pos="5040"/>
          <w:tab w:val="left" w:pos="9637"/>
        </w:tabs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(в случае отсутствия основного места работы (службы) - род занятий)</w:t>
      </w:r>
    </w:p>
    <w:p w:rsidR="00D0109F" w:rsidRDefault="00D0109F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D0109F" w:rsidRDefault="00D0109F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D0109F" w:rsidRDefault="00D0109F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D0109F" w:rsidRDefault="00D0109F" w:rsidP="00577997">
      <w:pPr>
        <w:pStyle w:val="ConsPlusNonformat"/>
        <w:tabs>
          <w:tab w:val="left" w:pos="540"/>
          <w:tab w:val="left" w:pos="9900"/>
        </w:tabs>
        <w:spacing w:line="360" w:lineRule="auto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D0109F" w:rsidRPr="005A541F" w:rsidRDefault="00D0109F" w:rsidP="005A541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 отчетный период с 1 января 2016 г. по 31 декабря 2016 г. об имуществе, принадлежащем Сипигиной Галине Борисовне</w:t>
      </w:r>
      <w:r w:rsidRPr="00F6028E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Default="00D0109F" w:rsidP="00577997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>(фамилия, имя, отчество)</w:t>
      </w:r>
    </w:p>
    <w:p w:rsidR="00D0109F" w:rsidRDefault="00D0109F" w:rsidP="00577997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праве собственности, о вкладах в банках, ценных бумагах, об обязательствах имущественного характера по состоянию на "31" декабря 2016 г.</w:t>
      </w:r>
    </w:p>
    <w:p w:rsidR="00D0109F" w:rsidRPr="00D24BAC" w:rsidRDefault="00D0109F" w:rsidP="00577997">
      <w:pPr>
        <w:pStyle w:val="BodyTextIndent"/>
        <w:ind w:firstLine="77"/>
      </w:pPr>
      <w:r w:rsidRPr="00D24BAC">
        <w:t>&lt;1&gt;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&lt;2&gt;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D0109F" w:rsidRPr="00E7038C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  <w:vertAlign w:val="superscript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1. Сведения о доходах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anchor="Par607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&lt;3&gt;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66"/>
        <w:gridCol w:w="7176"/>
        <w:gridCol w:w="1732"/>
      </w:tblGrid>
      <w:tr w:rsidR="00D0109F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дохода </w:t>
            </w:r>
            <w:hyperlink r:id="rId37" w:anchor="Par60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&lt;4&gt;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0109F" w:rsidRPr="00E7038C" w:rsidTr="005C4BD8">
        <w:trPr>
          <w:trHeight w:val="2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по основному месту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C76138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327186,59</w:t>
            </w:r>
          </w:p>
        </w:tc>
      </w:tr>
      <w:tr w:rsidR="00D0109F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педагогической и научной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D0109F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иной творческой деятельности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</w:p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D0109F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 w:rsidRPr="004F502C">
              <w:t>Доход от вкладов в банках и иных кредитных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0,12</w:t>
            </w:r>
          </w:p>
        </w:tc>
      </w:tr>
      <w:tr w:rsidR="00D0109F" w:rsidRPr="00E7038C" w:rsidTr="005C4BD8">
        <w:trPr>
          <w:trHeight w:val="4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Не имею</w:t>
            </w:r>
          </w:p>
        </w:tc>
      </w:tr>
      <w:tr w:rsidR="00D0109F" w:rsidRPr="00E7038C" w:rsidTr="005C4BD8">
        <w:trPr>
          <w:cantSplit/>
          <w:trHeight w:val="20"/>
          <w:jc w:val="center"/>
        </w:trPr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>пенсия  по старости</w:t>
            </w:r>
          </w:p>
          <w:p w:rsidR="00D0109F" w:rsidRDefault="00D0109F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 мера социальной поддержки по оплате ЖКУ              </w:t>
            </w:r>
          </w:p>
          <w:p w:rsidR="00D0109F" w:rsidRDefault="00D0109F" w:rsidP="005C4BD8">
            <w:pPr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>Ежемесячные денежные выплаты ветеран труда</w:t>
            </w:r>
          </w:p>
        </w:tc>
        <w:tc>
          <w:tcPr>
            <w:tcW w:w="9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111226,80</w:t>
            </w:r>
          </w:p>
          <w:p w:rsidR="00D0109F" w:rsidRPr="00C76138" w:rsidRDefault="00D0109F" w:rsidP="005C4BD8">
            <w:pPr>
              <w:rPr>
                <w:i/>
                <w:sz w:val="22"/>
              </w:rPr>
            </w:pPr>
            <w:r>
              <w:rPr>
                <w:sz w:val="22"/>
              </w:rPr>
              <w:t>33613,88</w:t>
            </w:r>
          </w:p>
          <w:p w:rsidR="00D0109F" w:rsidRDefault="00D0109F" w:rsidP="005C4BD8">
            <w:pPr>
              <w:rPr>
                <w:sz w:val="22"/>
              </w:rPr>
            </w:pPr>
            <w:r>
              <w:rPr>
                <w:i/>
                <w:sz w:val="22"/>
              </w:rPr>
              <w:t>3480,00</w:t>
            </w:r>
            <w:r w:rsidRPr="00C76138">
              <w:rPr>
                <w:i/>
                <w:sz w:val="22"/>
              </w:rPr>
              <w:t xml:space="preserve"> </w:t>
            </w:r>
          </w:p>
        </w:tc>
      </w:tr>
      <w:tr w:rsidR="00D0109F" w:rsidRPr="00E7038C" w:rsidTr="005C4BD8">
        <w:trPr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Итого доход за отчетный период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C76138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475507,39</w:t>
            </w:r>
          </w:p>
        </w:tc>
      </w:tr>
    </w:tbl>
    <w:p w:rsidR="00D0109F" w:rsidRPr="00E7038C" w:rsidRDefault="00D0109F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&lt;3&gt; Указываются доходы (включая пенсии, пособия, иные выплаты) за отчетный период.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&lt;4&gt; Доход, полученный в иностранной валюте, указывается в рублях по курсу Банка России на дату получения дохода.</w:t>
      </w:r>
    </w:p>
    <w:p w:rsidR="00D0109F" w:rsidRPr="00E7038C" w:rsidRDefault="00D0109F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E7038C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2. Сведения о расходах</w:t>
      </w:r>
      <w:r w:rsidRPr="00E7038C">
        <w:rPr>
          <w:rFonts w:ascii="Times New Roman" w:hAnsi="Times New Roman" w:cs="Times New Roman"/>
          <w:sz w:val="28"/>
          <w:szCs w:val="28"/>
        </w:rPr>
        <w:t xml:space="preserve"> </w:t>
      </w:r>
      <w:hyperlink r:id="rId38" w:anchor="Par609" w:history="1">
        <w:r w:rsidRPr="00E7038C">
          <w:rPr>
            <w:rStyle w:val="Hyperlink"/>
            <w:rFonts w:ascii="Times New Roman" w:hAnsi="Times New Roman"/>
            <w:sz w:val="28"/>
            <w:szCs w:val="28"/>
            <w:vertAlign w:val="superscript"/>
          </w:rPr>
          <w:t>&lt;5&gt;</w:t>
        </w:r>
      </w:hyperlink>
    </w:p>
    <w:tbl>
      <w:tblPr>
        <w:tblW w:w="4975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6"/>
        <w:gridCol w:w="3086"/>
        <w:gridCol w:w="1368"/>
        <w:gridCol w:w="2595"/>
        <w:gridCol w:w="1866"/>
      </w:tblGrid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приобретенного имущества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  <w:hyperlink r:id="rId39" w:anchor="Par61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&lt;6&gt;</w:t>
              </w:r>
            </w:hyperlink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Земельные участки: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Транспортные средства: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E7038C" w:rsidRDefault="00D0109F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Ценные бумаги: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E7038C" w:rsidRDefault="00D0109F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E7038C" w:rsidRDefault="00D0109F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E7038C" w:rsidRDefault="00D0109F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E7038C" w:rsidRDefault="00D0109F" w:rsidP="005C4BD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E7038C" w:rsidRDefault="00D0109F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&lt;5&gt; Сведения о расходах представляются в случаях, установленных </w:t>
      </w:r>
      <w:hyperlink r:id="rId40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статьей 3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2012 г. N 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&lt;6&gt;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D0109F" w:rsidRPr="00E7038C" w:rsidRDefault="00D0109F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0109F" w:rsidRDefault="00D0109F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3. Сведения об имуществе</w:t>
      </w:r>
    </w:p>
    <w:p w:rsidR="00D0109F" w:rsidRPr="00E7038C" w:rsidRDefault="00D0109F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0109F" w:rsidRPr="00E7038C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3.1. Недвижимое имущество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43"/>
        <w:gridCol w:w="2240"/>
        <w:gridCol w:w="1792"/>
        <w:gridCol w:w="2004"/>
        <w:gridCol w:w="1055"/>
        <w:gridCol w:w="1940"/>
      </w:tblGrid>
      <w:tr w:rsidR="00D0109F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1" w:anchor="Par61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&lt;7&gt;</w:t>
              </w:r>
            </w:hyperlink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  <w:hyperlink r:id="rId42" w:anchor="Par61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&lt;8&gt;</w:t>
              </w:r>
            </w:hyperlink>
          </w:p>
        </w:tc>
      </w:tr>
      <w:tr w:rsidR="00D0109F" w:rsidRPr="00E7038C" w:rsidTr="005C4BD8">
        <w:trPr>
          <w:jc w:val="center"/>
        </w:trPr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Земельные участки </w:t>
            </w:r>
            <w:hyperlink r:id="rId43" w:anchor="Par61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  <w: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Жилые дома, дачи: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77997">
            <w:pPr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876EBD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Долевая ½,  1/3 Китайкина Н.В., 1/9 Курочкина Л.В.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431890 РМ, Ардатовский р-он, п. Тургенево ул. Школьная д.3 кв.69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56,9 кв.м.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F33269" w:rsidRDefault="00D0109F" w:rsidP="005C4BD8">
            <w:pPr>
              <w:rPr>
                <w:sz w:val="22"/>
                <w:highlight w:val="yellow"/>
              </w:rPr>
            </w:pPr>
            <w:r>
              <w:rPr>
                <w:sz w:val="22"/>
                <w:highlight w:val="yellow"/>
              </w:rPr>
              <w:t>св-во о госуд. Регист. Права от02.12.2014г №13-ГА 942994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2"/>
              </w:rPr>
              <w:t>431890 РМ, Ардатовский р-он, п. Тургенево ул. Школьная д.3 кв.55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 кв.м.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2"/>
                <w:highlight w:val="yellow"/>
              </w:rPr>
              <w:t>св-во о госуд. Регист. Права от12.11.2013г №13-</w:t>
            </w:r>
            <w:r>
              <w:rPr>
                <w:sz w:val="22"/>
              </w:rPr>
              <w:t>ГА 800987</w:t>
            </w:r>
          </w:p>
        </w:tc>
      </w:tr>
      <w:tr w:rsidR="00D0109F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E7038C" w:rsidRDefault="00D0109F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&lt;7&gt;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&lt;8&gt;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&lt;9&gt;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D0109F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D0109F" w:rsidRPr="00E7038C" w:rsidRDefault="00D0109F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3.2. Транспортные средства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85"/>
        <w:gridCol w:w="3746"/>
        <w:gridCol w:w="2905"/>
        <w:gridCol w:w="2238"/>
      </w:tblGrid>
      <w:tr w:rsidR="00D0109F" w:rsidRPr="004F502C" w:rsidTr="005C4BD8">
        <w:trPr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Вид, марка, модель транспортного средства, год изготовления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собственности </w:t>
            </w:r>
            <w:hyperlink r:id="rId44" w:anchor="Par614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&lt;10&gt;</w:t>
              </w:r>
            </w:hyperlink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D0109F" w:rsidRPr="004F502C" w:rsidTr="005C4BD8">
        <w:trPr>
          <w:trHeight w:val="23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C022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Автомобили грузовые: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pStyle w:val="Header"/>
              <w:widowControl w:val="0"/>
              <w:tabs>
                <w:tab w:val="left" w:pos="708"/>
              </w:tabs>
              <w:autoSpaceDE w:val="0"/>
              <w:autoSpaceDN w:val="0"/>
              <w:adjustRightInd w:val="0"/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502"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Мототранспортные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Сельскохозяйственная техника: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Водный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Воздушный транспорт: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1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E7038C" w:rsidRDefault="00D0109F" w:rsidP="00577997">
      <w:pPr>
        <w:pStyle w:val="ConsPlu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&lt;10&gt;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D0109F" w:rsidRDefault="00D0109F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0109F" w:rsidRPr="00E7038C" w:rsidRDefault="00D0109F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4. Сведения о счетах в банках и иных кредитных организациях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57"/>
        <w:gridCol w:w="2264"/>
        <w:gridCol w:w="1575"/>
        <w:gridCol w:w="1421"/>
        <w:gridCol w:w="1421"/>
        <w:gridCol w:w="2236"/>
      </w:tblGrid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банка или иной кредитной организации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валюта счета </w:t>
            </w:r>
            <w:hyperlink r:id="rId45" w:anchor="Par61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&lt;11&gt;</w:t>
              </w:r>
            </w:hyperlink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Остаток на счете </w:t>
            </w:r>
            <w:hyperlink r:id="rId46" w:anchor="Par61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&lt;12&gt;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поступивших на счет денежных средств </w:t>
            </w:r>
            <w:hyperlink r:id="rId47" w:anchor="Par61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&lt;13&gt;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Сбербанк России</w:t>
            </w:r>
          </w:p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431860,</w:t>
            </w:r>
          </w:p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Г.Ардатов</w:t>
            </w:r>
          </w:p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Пер. Л.Толстого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депозитный рубли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A2630D">
            <w:pPr>
              <w:rPr>
                <w:sz w:val="22"/>
              </w:rPr>
            </w:pPr>
            <w:r>
              <w:rPr>
                <w:sz w:val="22"/>
              </w:rPr>
              <w:t>08.07.2010</w:t>
            </w:r>
          </w:p>
          <w:p w:rsidR="00D0109F" w:rsidRDefault="00D0109F" w:rsidP="00A2630D">
            <w:pPr>
              <w:rPr>
                <w:sz w:val="22"/>
              </w:rPr>
            </w:pPr>
            <w:r>
              <w:rPr>
                <w:sz w:val="22"/>
              </w:rPr>
              <w:t>07.09.2004</w:t>
            </w:r>
          </w:p>
          <w:p w:rsidR="00D0109F" w:rsidRPr="00B253F8" w:rsidRDefault="00D0109F" w:rsidP="00A2630D">
            <w:pPr>
              <w:rPr>
                <w:sz w:val="22"/>
              </w:rPr>
            </w:pPr>
            <w:r>
              <w:rPr>
                <w:sz w:val="22"/>
              </w:rPr>
              <w:t>03.04.2011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226,15</w:t>
            </w:r>
          </w:p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609,06</w:t>
            </w:r>
          </w:p>
          <w:p w:rsidR="00D0109F" w:rsidRPr="00C76138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9551,35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380973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A2630D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A2630D" w:rsidRDefault="00D0109F" w:rsidP="005C4BD8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E7038C" w:rsidTr="005C4BD8">
        <w:trPr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E7038C" w:rsidRDefault="00D0109F" w:rsidP="0057799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&lt;11&gt; Указываются вид счета (депозитный, текущий, расчетный, ссудный и другие) и валюта счета.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0109F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&lt;13&gt;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0109F" w:rsidRDefault="00D0109F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5. Сведения о ценных бумагах</w:t>
      </w:r>
    </w:p>
    <w:p w:rsidR="00D0109F" w:rsidRPr="00E7038C" w:rsidRDefault="00D0109F" w:rsidP="00577997">
      <w:pPr>
        <w:pStyle w:val="ConsPlusNonformat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D0109F" w:rsidRPr="00E7038C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5.1. Акции и иное участие в коммерческих организациях и фондах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36"/>
        <w:gridCol w:w="2456"/>
        <w:gridCol w:w="2698"/>
        <w:gridCol w:w="1483"/>
        <w:gridCol w:w="917"/>
        <w:gridCol w:w="1384"/>
      </w:tblGrid>
      <w:tr w:rsidR="00D0109F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 организационно-правовая форма организации </w:t>
            </w:r>
            <w:hyperlink r:id="rId48" w:anchor="Par618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&lt;14&gt;</w:t>
              </w:r>
            </w:hyperlink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организации (адрес)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Уставный капитал </w:t>
            </w:r>
            <w:hyperlink r:id="rId49" w:anchor="Par61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&lt;15&gt;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Доля участия </w:t>
            </w:r>
            <w:hyperlink r:id="rId50" w:anchor="Par62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&lt;16&gt;</w:t>
              </w:r>
            </w:hyperlink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участия </w:t>
            </w:r>
            <w:hyperlink r:id="rId51" w:anchor="Par62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&lt;17&gt;</w:t>
              </w:r>
            </w:hyperlink>
          </w:p>
        </w:tc>
      </w:tr>
      <w:tr w:rsidR="00D0109F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E7038C" w:rsidTr="005C4BD8">
        <w:trPr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E7038C" w:rsidRDefault="00D0109F" w:rsidP="005779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&lt;14&gt;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&lt;15&gt;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&lt;16&gt;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0109F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&lt;17&gt;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0109F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5.2. Иные ценные бумаги</w:t>
      </w: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5"/>
        <w:gridCol w:w="1311"/>
        <w:gridCol w:w="1919"/>
        <w:gridCol w:w="2513"/>
        <w:gridCol w:w="1630"/>
        <w:gridCol w:w="1586"/>
      </w:tblGrid>
      <w:tr w:rsidR="00D0109F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ценной бумаги </w:t>
            </w:r>
            <w:hyperlink r:id="rId52" w:anchor="Par62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&lt;18&gt;</w:t>
              </w:r>
            </w:hyperlink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Номинальная величина обязательства (руб.)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</w:t>
            </w:r>
            <w:hyperlink r:id="rId53" w:anchor="Par62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  <w:vertAlign w:val="superscript"/>
                </w:rPr>
                <w:t>&lt;19&gt;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</w:tr>
      <w:tr w:rsidR="00D0109F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E7038C" w:rsidTr="005C4BD8">
        <w:trPr>
          <w:jc w:val="center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E7038C" w:rsidRDefault="00D0109F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0109F" w:rsidRPr="00D24BAC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_________________.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 xml:space="preserve">&lt;18&gt; Указываются все ценные бумаги по видам (облигации, векселя и другие), за исключением акций, указанных в </w:t>
      </w:r>
      <w:hyperlink r:id="rId54" w:anchor="Par428" w:history="1">
        <w:r w:rsidRPr="00D24BAC">
          <w:rPr>
            <w:rStyle w:val="Hyperlink"/>
            <w:rFonts w:ascii="Times New Roman" w:hAnsi="Times New Roman"/>
            <w:sz w:val="24"/>
            <w:szCs w:val="24"/>
          </w:rPr>
          <w:t>подразделе 5.1</w:t>
        </w:r>
      </w:hyperlink>
      <w:r w:rsidRPr="00D24BAC">
        <w:rPr>
          <w:rFonts w:ascii="Times New Roman" w:hAnsi="Times New Roman" w:cs="Times New Roman"/>
          <w:sz w:val="24"/>
          <w:szCs w:val="24"/>
        </w:rPr>
        <w:t xml:space="preserve"> "Акции и иное участие в коммерческих организациях и фондах".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&lt;19&gt;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D0109F" w:rsidRPr="00845917" w:rsidRDefault="00D0109F" w:rsidP="00577997">
      <w:pPr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38C">
        <w:rPr>
          <w:rFonts w:ascii="Times New Roman" w:hAnsi="Times New Roman" w:cs="Times New Roman"/>
          <w:b/>
          <w:bCs/>
          <w:sz w:val="28"/>
          <w:szCs w:val="28"/>
        </w:rPr>
        <w:t>Раздел 6. Сведения об обязательствах имущественного характера</w:t>
      </w:r>
    </w:p>
    <w:p w:rsidR="00D0109F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6.1. Объекты недвижимого имущества, находящиеся в пользовании </w:t>
      </w:r>
      <w:hyperlink r:id="rId55" w:anchor="Par624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&lt;20&gt;</w:t>
        </w:r>
      </w:hyperlink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514"/>
        <w:gridCol w:w="1696"/>
        <w:gridCol w:w="1902"/>
        <w:gridCol w:w="1777"/>
        <w:gridCol w:w="2247"/>
        <w:gridCol w:w="1338"/>
      </w:tblGrid>
      <w:tr w:rsidR="00D0109F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имущества </w:t>
            </w:r>
            <w:hyperlink r:id="rId56" w:anchor="Par625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&lt;21&gt;</w:t>
              </w:r>
            </w:hyperlink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Вид и сроки пользования </w:t>
            </w:r>
            <w:hyperlink r:id="rId57" w:anchor="Par626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&lt;22&gt;</w:t>
              </w:r>
            </w:hyperlink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пользования </w:t>
            </w:r>
            <w:hyperlink r:id="rId58" w:anchor="Par627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&lt;23&gt;</w:t>
              </w:r>
            </w:hyperlink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</w:tr>
      <w:tr w:rsidR="00D0109F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3F0B12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3F0B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3F0B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57" w:type="dxa"/>
              <w:bottom w:w="57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4F502C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&lt;20&gt; Указываются по состоянию на отчетную дату.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&lt;21&gt; Указывается вид недвижимого имущества (земельный участок, жилой дом, дача и другие).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&lt;22&gt; Указываются вид пользования (аренда, безвозмездное пользование и другие) и сроки пользования.</w:t>
      </w:r>
    </w:p>
    <w:p w:rsidR="00D0109F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&lt;23&gt;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D0109F" w:rsidRPr="00E7038C" w:rsidRDefault="00D0109F" w:rsidP="0057799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0109F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 xml:space="preserve">6.2. Срочные обязательства финансового характера </w:t>
      </w:r>
      <w:hyperlink r:id="rId59" w:anchor="Par628" w:history="1">
        <w:r w:rsidRPr="00E7038C">
          <w:rPr>
            <w:rStyle w:val="Hyperlink"/>
            <w:rFonts w:ascii="Times New Roman" w:hAnsi="Times New Roman"/>
            <w:sz w:val="28"/>
            <w:szCs w:val="28"/>
          </w:rPr>
          <w:t>&lt;24&gt;</w:t>
        </w:r>
      </w:hyperlink>
    </w:p>
    <w:p w:rsidR="00D0109F" w:rsidRPr="00E7038C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CellMar>
          <w:top w:w="75" w:type="dxa"/>
          <w:left w:w="0" w:type="dxa"/>
          <w:bottom w:w="75" w:type="dxa"/>
          <w:right w:w="0" w:type="dxa"/>
        </w:tblCellMar>
        <w:tblLook w:val="00A0"/>
      </w:tblPr>
      <w:tblGrid>
        <w:gridCol w:w="492"/>
        <w:gridCol w:w="1695"/>
        <w:gridCol w:w="1361"/>
        <w:gridCol w:w="1702"/>
        <w:gridCol w:w="2679"/>
        <w:gridCol w:w="1590"/>
      </w:tblGrid>
      <w:tr w:rsidR="00D0109F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обязательства </w:t>
            </w:r>
            <w:hyperlink r:id="rId60" w:anchor="Par629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&lt;25&gt;</w:t>
              </w:r>
            </w:hyperlink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Кредитор (должник) </w:t>
            </w:r>
            <w:hyperlink r:id="rId61" w:anchor="Par630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&lt;26&gt;</w:t>
              </w:r>
            </w:hyperlink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возникновения </w:t>
            </w:r>
            <w:hyperlink r:id="rId62" w:anchor="Par631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&lt;27&gt;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Сумма обязательства/размер обязательства по состоянию на отчетную дату </w:t>
            </w:r>
            <w:hyperlink r:id="rId63" w:anchor="Par632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&lt;28&gt;</w:t>
              </w:r>
            </w:hyperlink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vAlign w:val="center"/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обязательства </w:t>
            </w:r>
            <w:hyperlink r:id="rId64" w:anchor="Par633" w:history="1">
              <w:r w:rsidRPr="004F502C">
                <w:rPr>
                  <w:rStyle w:val="Hyperlink"/>
                  <w:rFonts w:ascii="Times New Roman" w:hAnsi="Times New Roman"/>
                  <w:sz w:val="24"/>
                  <w:szCs w:val="24"/>
                </w:rPr>
                <w:t>&lt;29&gt;</w:t>
              </w:r>
            </w:hyperlink>
          </w:p>
        </w:tc>
      </w:tr>
      <w:tr w:rsidR="00D0109F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0109F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9F" w:rsidRPr="004F502C" w:rsidTr="005C4BD8">
        <w:trPr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02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0109F" w:rsidRPr="004F502C" w:rsidRDefault="00D0109F" w:rsidP="005C4B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109F" w:rsidRPr="004F502C" w:rsidRDefault="00D0109F" w:rsidP="00577997">
      <w:pPr>
        <w:ind w:firstLine="540"/>
        <w:rPr>
          <w:rFonts w:ascii="Times New Roman" w:hAnsi="Times New Roman" w:cs="Times New Roman"/>
          <w:sz w:val="24"/>
          <w:szCs w:val="24"/>
        </w:rPr>
      </w:pPr>
    </w:p>
    <w:p w:rsidR="00D0109F" w:rsidRPr="00E7038C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Достоверность и полноту настоящих сведений подтверждаю.</w:t>
      </w:r>
    </w:p>
    <w:p w:rsidR="00D0109F" w:rsidRPr="00E7038C" w:rsidRDefault="00D0109F" w:rsidP="00577997">
      <w:pPr>
        <w:pStyle w:val="ConsPlusNonformat"/>
        <w:ind w:firstLine="540"/>
        <w:rPr>
          <w:rFonts w:ascii="Times New Roman" w:hAnsi="Times New Roman" w:cs="Times New Roman"/>
          <w:sz w:val="28"/>
          <w:szCs w:val="28"/>
        </w:rPr>
      </w:pPr>
    </w:p>
    <w:p w:rsidR="00D0109F" w:rsidRPr="00E7038C" w:rsidRDefault="00D0109F" w:rsidP="00577997">
      <w:pPr>
        <w:pStyle w:val="ConsPlusNonformat"/>
        <w:tabs>
          <w:tab w:val="left" w:pos="3600"/>
          <w:tab w:val="left" w:pos="9863"/>
        </w:tabs>
        <w:rPr>
          <w:rFonts w:ascii="Times New Roman" w:hAnsi="Times New Roman" w:cs="Times New Roman"/>
          <w:sz w:val="28"/>
          <w:szCs w:val="28"/>
        </w:rPr>
      </w:pPr>
      <w:r w:rsidRPr="00E7038C">
        <w:rPr>
          <w:rFonts w:ascii="Times New Roman" w:hAnsi="Times New Roman" w:cs="Times New Roman"/>
          <w:sz w:val="28"/>
          <w:szCs w:val="28"/>
        </w:rPr>
        <w:t>"_</w:t>
      </w:r>
      <w:r>
        <w:rPr>
          <w:rFonts w:ascii="Times New Roman" w:hAnsi="Times New Roman" w:cs="Times New Roman"/>
          <w:sz w:val="28"/>
          <w:szCs w:val="28"/>
        </w:rPr>
        <w:t>31</w:t>
      </w:r>
      <w:r w:rsidRPr="00E7038C">
        <w:rPr>
          <w:rFonts w:ascii="Times New Roman" w:hAnsi="Times New Roman" w:cs="Times New Roman"/>
          <w:sz w:val="28"/>
          <w:szCs w:val="28"/>
        </w:rPr>
        <w:t xml:space="preserve">_"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E7038C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7038C">
        <w:rPr>
          <w:rFonts w:ascii="Times New Roman" w:hAnsi="Times New Roman" w:cs="Times New Roman"/>
          <w:sz w:val="28"/>
          <w:szCs w:val="28"/>
        </w:rPr>
        <w:t xml:space="preserve">г. </w:t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Pr="00D24BAC" w:rsidRDefault="00D0109F" w:rsidP="00577997">
      <w:pPr>
        <w:pStyle w:val="ConsPlusNonformat"/>
        <w:ind w:left="32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(подпись лица, представляющего сведения)</w:t>
      </w:r>
    </w:p>
    <w:p w:rsidR="00D0109F" w:rsidRPr="00E7038C" w:rsidRDefault="00D0109F" w:rsidP="00577997">
      <w:pPr>
        <w:pStyle w:val="ConsPlusNonformat"/>
        <w:tabs>
          <w:tab w:val="left" w:pos="540"/>
          <w:tab w:val="left" w:pos="9863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  <w:r w:rsidRPr="00E7038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D0109F" w:rsidRPr="00D24BAC" w:rsidRDefault="00D0109F" w:rsidP="00577997">
      <w:pPr>
        <w:pStyle w:val="ConsPlusNonformat"/>
        <w:ind w:firstLine="540"/>
        <w:jc w:val="center"/>
        <w:rPr>
          <w:rFonts w:ascii="Times New Roman" w:hAnsi="Times New Roman" w:cs="Times New Roman"/>
          <w:vertAlign w:val="superscript"/>
        </w:rPr>
      </w:pPr>
      <w:r w:rsidRPr="00D24BAC">
        <w:rPr>
          <w:rFonts w:ascii="Times New Roman" w:hAnsi="Times New Roman" w:cs="Times New Roman"/>
          <w:vertAlign w:val="superscript"/>
        </w:rPr>
        <w:t>(Ф.И.О. и подпись лица, принявшего справку)</w:t>
      </w:r>
    </w:p>
    <w:p w:rsidR="00D0109F" w:rsidRPr="00E7038C" w:rsidRDefault="00D0109F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E7038C" w:rsidRDefault="00D0109F" w:rsidP="00577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&lt;24&gt;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&lt;25&gt; Указывается существо обязательства (заем, кредит и другие).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&lt;26&gt;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&lt;27&gt; Указываются основание возникновения обязательства, а также реквизиты (дата, номер) соответствующего договора или акта.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&lt;28&gt;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D0109F" w:rsidRPr="00D24BAC" w:rsidRDefault="00D0109F" w:rsidP="00577997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4BAC">
        <w:rPr>
          <w:rFonts w:ascii="Times New Roman" w:hAnsi="Times New Roman" w:cs="Times New Roman"/>
          <w:sz w:val="24"/>
          <w:szCs w:val="24"/>
        </w:rPr>
        <w:t>&lt;29&gt;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0109F" w:rsidRPr="00E7038C" w:rsidRDefault="00D0109F" w:rsidP="00577997">
      <w:pPr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109F" w:rsidRDefault="00D0109F"/>
    <w:sectPr w:rsidR="00D0109F" w:rsidSect="00CE0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38E8"/>
    <w:multiLevelType w:val="hybridMultilevel"/>
    <w:tmpl w:val="0E28566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D80A5D"/>
    <w:multiLevelType w:val="hybridMultilevel"/>
    <w:tmpl w:val="C6D697FC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5DE8600A"/>
    <w:multiLevelType w:val="hybridMultilevel"/>
    <w:tmpl w:val="679642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EE347F1"/>
    <w:multiLevelType w:val="hybridMultilevel"/>
    <w:tmpl w:val="EB5828E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3F3C"/>
    <w:rsid w:val="00013F3C"/>
    <w:rsid w:val="000455DC"/>
    <w:rsid w:val="0007238A"/>
    <w:rsid w:val="000B64C0"/>
    <w:rsid w:val="000E7025"/>
    <w:rsid w:val="000F5AC9"/>
    <w:rsid w:val="00100270"/>
    <w:rsid w:val="00166194"/>
    <w:rsid w:val="001A112E"/>
    <w:rsid w:val="001B0AC0"/>
    <w:rsid w:val="0020093F"/>
    <w:rsid w:val="00245271"/>
    <w:rsid w:val="002622D6"/>
    <w:rsid w:val="00380973"/>
    <w:rsid w:val="00386CE6"/>
    <w:rsid w:val="003903AA"/>
    <w:rsid w:val="003D575E"/>
    <w:rsid w:val="003F0B12"/>
    <w:rsid w:val="00400A5C"/>
    <w:rsid w:val="0048421F"/>
    <w:rsid w:val="00491DE6"/>
    <w:rsid w:val="004F502C"/>
    <w:rsid w:val="005075B4"/>
    <w:rsid w:val="00577997"/>
    <w:rsid w:val="00596B7B"/>
    <w:rsid w:val="005A2871"/>
    <w:rsid w:val="005A541F"/>
    <w:rsid w:val="005C4BD8"/>
    <w:rsid w:val="00625050"/>
    <w:rsid w:val="006F355D"/>
    <w:rsid w:val="0072571B"/>
    <w:rsid w:val="007F0BD7"/>
    <w:rsid w:val="00802CCE"/>
    <w:rsid w:val="00804919"/>
    <w:rsid w:val="00821EA8"/>
    <w:rsid w:val="00845917"/>
    <w:rsid w:val="00876775"/>
    <w:rsid w:val="00876EBD"/>
    <w:rsid w:val="00880121"/>
    <w:rsid w:val="00894D10"/>
    <w:rsid w:val="008D2DEE"/>
    <w:rsid w:val="008D3E47"/>
    <w:rsid w:val="009926E1"/>
    <w:rsid w:val="009A6127"/>
    <w:rsid w:val="009C217F"/>
    <w:rsid w:val="009E2281"/>
    <w:rsid w:val="00A004F0"/>
    <w:rsid w:val="00A2630D"/>
    <w:rsid w:val="00A85C1B"/>
    <w:rsid w:val="00B253F8"/>
    <w:rsid w:val="00B81AC7"/>
    <w:rsid w:val="00B9396F"/>
    <w:rsid w:val="00BE0520"/>
    <w:rsid w:val="00BE4746"/>
    <w:rsid w:val="00BF2749"/>
    <w:rsid w:val="00C02265"/>
    <w:rsid w:val="00C15A7F"/>
    <w:rsid w:val="00C76138"/>
    <w:rsid w:val="00C84324"/>
    <w:rsid w:val="00CE035A"/>
    <w:rsid w:val="00D0109F"/>
    <w:rsid w:val="00D24BAC"/>
    <w:rsid w:val="00D41C78"/>
    <w:rsid w:val="00DD74A2"/>
    <w:rsid w:val="00DF5CEF"/>
    <w:rsid w:val="00E25A81"/>
    <w:rsid w:val="00E6742D"/>
    <w:rsid w:val="00E7038C"/>
    <w:rsid w:val="00F33269"/>
    <w:rsid w:val="00F6028E"/>
    <w:rsid w:val="00F70103"/>
    <w:rsid w:val="00F833FB"/>
    <w:rsid w:val="00F9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F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13F3C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013F3C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13F3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13F3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13F3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99"/>
    <w:qFormat/>
    <w:rsid w:val="00A263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1" Type="http://schemas.openxmlformats.org/officeDocument/2006/relationships/hyperlink" Target="consultantplus://offline/ref=981053C60D35BA73FBA8F909DDCB3D21044F3B51A51029C747A70EA7794E74772FB322DF0C9BD48E3AREK" TargetMode="External"/><Relationship Id="rId2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0" Type="http://schemas.openxmlformats.org/officeDocument/2006/relationships/hyperlink" Target="consultantplus://offline/ref=981053C60D35BA73FBA8F909DDCB3D21044F3B51A51029C747A70EA7794E74772FB322DF0C9BD48E3AREK" TargetMode="External"/><Relationship Id="rId4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6" Type="http://schemas.openxmlformats.org/officeDocument/2006/relationships/theme" Target="theme/theme1.xml"/><Relationship Id="rId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0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64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1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" Type="http://schemas.openxmlformats.org/officeDocument/2006/relationships/settings" Target="settings.xml"/><Relationship Id="rId12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17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25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3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38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46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Relationship Id="rId59" Type="http://schemas.openxmlformats.org/officeDocument/2006/relationships/hyperlink" Target="file:///G:\&#1060;&#1054;&#1056;&#1052;&#1040;%20&#1057;&#1042;&#1045;&#1044;&#1045;&#1053;&#1048;&#1049;%20&#1076;&#1083;&#1103;%20&#1057;&#1045;&#1052;&#1048;&#1053;&#1040;&#1056;&#1040;-2015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388</TotalTime>
  <Pages>15</Pages>
  <Words>4346</Words>
  <Characters>24777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2016-05-03T14:03:00Z</cp:lastPrinted>
  <dcterms:created xsi:type="dcterms:W3CDTF">2015-05-06T09:29:00Z</dcterms:created>
  <dcterms:modified xsi:type="dcterms:W3CDTF">2005-11-08T01:13:00Z</dcterms:modified>
</cp:coreProperties>
</file>