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A6C" w:rsidRDefault="00303A6C" w:rsidP="00025CF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</w:p>
    <w:p w:rsidR="00303A6C" w:rsidRDefault="00303A6C" w:rsidP="00E75DE4">
      <w:pPr>
        <w:pStyle w:val="NormalWeb"/>
        <w:shd w:val="clear" w:color="auto" w:fill="FFFFFF"/>
        <w:spacing w:before="0" w:beforeAutospacing="0" w:after="0" w:afterAutospacing="0"/>
        <w:ind w:left="-567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Во исполнение п.2.13 Комплексного плана противодействия идеологии терроризма в Российской Федерации на 2013-2018 годы, утвержденного Президентом Российской Федерации Путиным В.В. 26 апреля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  <w:szCs w:val="28"/>
            <w:lang w:eastAsia="en-US"/>
          </w:rPr>
          <w:t>2013 г</w:t>
        </w:r>
      </w:smartTag>
      <w:r>
        <w:rPr>
          <w:sz w:val="28"/>
          <w:szCs w:val="28"/>
          <w:lang w:eastAsia="en-US"/>
        </w:rPr>
        <w:t xml:space="preserve">. № Пр-1069, приказа Министерства образования Республики Мордовия от 23 марта </w:t>
      </w:r>
      <w:smartTag w:uri="urn:schemas-microsoft-com:office:smarttags" w:element="metricconverter">
        <w:smartTagPr>
          <w:attr w:name="ProductID" w:val="2017 г"/>
        </w:smartTagPr>
        <w:r>
          <w:rPr>
            <w:sz w:val="28"/>
            <w:szCs w:val="28"/>
            <w:lang w:eastAsia="en-US"/>
          </w:rPr>
          <w:t>2017 г</w:t>
        </w:r>
      </w:smartTag>
      <w:r>
        <w:rPr>
          <w:sz w:val="28"/>
          <w:szCs w:val="28"/>
          <w:lang w:eastAsia="en-US"/>
        </w:rPr>
        <w:t>. № 238 «Об утверждении Плана мероприятий Министерства образования Республики Мордовия по противодействию идеологии терроризма и экстремизма на 2017-2020 годы» в период со 2 по 9 сентября 2017 года в общеобразовательных организациях Ардатовского муниципального района были проведены мероприятия, посвященные Дню солидарности по борьбе с терроризмом:</w:t>
      </w:r>
    </w:p>
    <w:p w:rsidR="00303A6C" w:rsidRDefault="00303A6C" w:rsidP="00025CF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55"/>
        <w:gridCol w:w="2021"/>
        <w:gridCol w:w="2386"/>
        <w:gridCol w:w="1417"/>
        <w:gridCol w:w="1643"/>
        <w:gridCol w:w="1895"/>
      </w:tblGrid>
      <w:tr w:rsidR="00303A6C" w:rsidRPr="000D37D2" w:rsidTr="000D37D2">
        <w:tc>
          <w:tcPr>
            <w:tcW w:w="555" w:type="dxa"/>
          </w:tcPr>
          <w:p w:rsidR="00303A6C" w:rsidRPr="000D37D2" w:rsidRDefault="00303A6C" w:rsidP="000D37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37D2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021" w:type="dxa"/>
          </w:tcPr>
          <w:p w:rsidR="00303A6C" w:rsidRPr="000D37D2" w:rsidRDefault="00303A6C" w:rsidP="000D37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37D2">
              <w:rPr>
                <w:rFonts w:ascii="Times New Roman" w:hAnsi="Times New Roman"/>
                <w:sz w:val="24"/>
                <w:szCs w:val="24"/>
              </w:rPr>
              <w:t>Наименование ОО</w:t>
            </w:r>
          </w:p>
        </w:tc>
        <w:tc>
          <w:tcPr>
            <w:tcW w:w="2386" w:type="dxa"/>
          </w:tcPr>
          <w:p w:rsidR="00303A6C" w:rsidRPr="000D37D2" w:rsidRDefault="00303A6C" w:rsidP="000D37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37D2">
              <w:rPr>
                <w:rFonts w:ascii="Times New Roman" w:hAnsi="Times New Roman"/>
                <w:sz w:val="24"/>
                <w:szCs w:val="24"/>
              </w:rPr>
              <w:t>Форма организации</w:t>
            </w:r>
          </w:p>
        </w:tc>
        <w:tc>
          <w:tcPr>
            <w:tcW w:w="1417" w:type="dxa"/>
          </w:tcPr>
          <w:p w:rsidR="00303A6C" w:rsidRPr="000D37D2" w:rsidRDefault="00303A6C" w:rsidP="000D37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37D2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643" w:type="dxa"/>
          </w:tcPr>
          <w:p w:rsidR="00303A6C" w:rsidRPr="000D37D2" w:rsidRDefault="00303A6C" w:rsidP="000D37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37D2">
              <w:rPr>
                <w:rFonts w:ascii="Times New Roman" w:hAnsi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1895" w:type="dxa"/>
          </w:tcPr>
          <w:p w:rsidR="00303A6C" w:rsidRPr="000D37D2" w:rsidRDefault="00303A6C" w:rsidP="000D37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37D2">
              <w:rPr>
                <w:rFonts w:ascii="Times New Roman" w:hAnsi="Times New Roman"/>
                <w:sz w:val="24"/>
                <w:szCs w:val="24"/>
              </w:rPr>
              <w:t>Взаимодействие с родителями</w:t>
            </w:r>
          </w:p>
        </w:tc>
      </w:tr>
      <w:tr w:rsidR="00303A6C" w:rsidRPr="000D37D2" w:rsidTr="000D37D2">
        <w:tc>
          <w:tcPr>
            <w:tcW w:w="555" w:type="dxa"/>
          </w:tcPr>
          <w:p w:rsidR="00303A6C" w:rsidRPr="000D37D2" w:rsidRDefault="00303A6C" w:rsidP="000D37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021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МБОУ «Чукальская ООШ»</w:t>
            </w:r>
          </w:p>
        </w:tc>
        <w:tc>
          <w:tcPr>
            <w:tcW w:w="2386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Открытый урок по теме «Когда чужая боль становится своей» (посвященный 13-ой годовщине трагедии в Беслане)</w:t>
            </w:r>
          </w:p>
        </w:tc>
        <w:tc>
          <w:tcPr>
            <w:tcW w:w="1417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8 сентября</w:t>
            </w:r>
          </w:p>
        </w:tc>
        <w:tc>
          <w:tcPr>
            <w:tcW w:w="1643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38 учащихся,</w:t>
            </w:r>
          </w:p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15 родителей</w:t>
            </w:r>
          </w:p>
        </w:tc>
        <w:tc>
          <w:tcPr>
            <w:tcW w:w="1895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Диспут «</w:t>
            </w:r>
            <w:r w:rsidRPr="000D37D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Как вырастить ребёнка нравственным»</w:t>
            </w:r>
          </w:p>
        </w:tc>
      </w:tr>
      <w:tr w:rsidR="00303A6C" w:rsidRPr="000D37D2" w:rsidTr="000D37D2">
        <w:tc>
          <w:tcPr>
            <w:tcW w:w="555" w:type="dxa"/>
          </w:tcPr>
          <w:p w:rsidR="00303A6C" w:rsidRPr="000D37D2" w:rsidRDefault="00303A6C" w:rsidP="000D37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021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МБОУ «Каласевская СОШ»</w:t>
            </w:r>
          </w:p>
        </w:tc>
        <w:tc>
          <w:tcPr>
            <w:tcW w:w="2386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Классный час «Мы с тобой, Беслан»</w:t>
            </w:r>
          </w:p>
        </w:tc>
        <w:tc>
          <w:tcPr>
            <w:tcW w:w="1417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6 сентября</w:t>
            </w:r>
          </w:p>
        </w:tc>
        <w:tc>
          <w:tcPr>
            <w:tcW w:w="1643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20 учащихся</w:t>
            </w:r>
          </w:p>
        </w:tc>
        <w:tc>
          <w:tcPr>
            <w:tcW w:w="1895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A6C" w:rsidRPr="000D37D2" w:rsidTr="000D37D2">
        <w:tc>
          <w:tcPr>
            <w:tcW w:w="555" w:type="dxa"/>
          </w:tcPr>
          <w:p w:rsidR="00303A6C" w:rsidRPr="000D37D2" w:rsidRDefault="00303A6C" w:rsidP="000D37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021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МБОУ «Кечушевская СОШ»</w:t>
            </w:r>
          </w:p>
        </w:tc>
        <w:tc>
          <w:tcPr>
            <w:tcW w:w="2386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Проведение классных родительских собраний «Школа безопасности» по усилению бдительности учащихся, их родителей и сотрудников школы во время возникновения угрозы ЧС и ЭС</w:t>
            </w:r>
          </w:p>
        </w:tc>
        <w:tc>
          <w:tcPr>
            <w:tcW w:w="1417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7 сентября</w:t>
            </w:r>
          </w:p>
        </w:tc>
        <w:tc>
          <w:tcPr>
            <w:tcW w:w="1643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 xml:space="preserve">17 учащихся, </w:t>
            </w:r>
          </w:p>
          <w:p w:rsidR="00303A6C" w:rsidRPr="000D37D2" w:rsidRDefault="00303A6C" w:rsidP="000D37D2">
            <w:pPr>
              <w:spacing w:after="0" w:line="240" w:lineRule="auto"/>
              <w:rPr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24 родителя,</w:t>
            </w:r>
          </w:p>
        </w:tc>
        <w:tc>
          <w:tcPr>
            <w:tcW w:w="1895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 xml:space="preserve">Участие детей, родителей и учителей в анкетировании  </w:t>
            </w:r>
          </w:p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«Мои действия во время возникновения угрозы ЧС и ЭС»</w:t>
            </w:r>
          </w:p>
        </w:tc>
      </w:tr>
      <w:tr w:rsidR="00303A6C" w:rsidRPr="000D37D2" w:rsidTr="000D37D2">
        <w:tc>
          <w:tcPr>
            <w:tcW w:w="555" w:type="dxa"/>
          </w:tcPr>
          <w:p w:rsidR="00303A6C" w:rsidRPr="000D37D2" w:rsidRDefault="00303A6C" w:rsidP="000D37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021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МБОУ «Баевская СОШ»</w:t>
            </w:r>
          </w:p>
        </w:tc>
        <w:tc>
          <w:tcPr>
            <w:tcW w:w="2386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Общешкольный классный час «</w:t>
            </w:r>
            <w:r w:rsidRPr="000D37D2">
              <w:rPr>
                <w:rFonts w:ascii="Times New Roman" w:hAnsi="Times New Roman"/>
                <w:bCs/>
                <w:color w:val="000000"/>
                <w:kern w:val="36"/>
                <w:sz w:val="20"/>
                <w:szCs w:val="20"/>
                <w:lang w:eastAsia="ru-RU"/>
              </w:rPr>
              <w:t>Экстремизму и терроризму – нет!»</w:t>
            </w:r>
          </w:p>
        </w:tc>
        <w:tc>
          <w:tcPr>
            <w:tcW w:w="1417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6 сентября</w:t>
            </w:r>
          </w:p>
        </w:tc>
        <w:tc>
          <w:tcPr>
            <w:tcW w:w="1643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68 учащихся</w:t>
            </w:r>
          </w:p>
        </w:tc>
        <w:tc>
          <w:tcPr>
            <w:tcW w:w="1895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A6C" w:rsidRPr="000D37D2" w:rsidTr="000D37D2">
        <w:tc>
          <w:tcPr>
            <w:tcW w:w="555" w:type="dxa"/>
          </w:tcPr>
          <w:p w:rsidR="00303A6C" w:rsidRPr="000D37D2" w:rsidRDefault="00303A6C" w:rsidP="000D37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021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СОП МБОУ «Тургеневская СОШ»</w:t>
            </w:r>
          </w:p>
        </w:tc>
        <w:tc>
          <w:tcPr>
            <w:tcW w:w="2386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Классный час «Терроризм – всемирная угроза»</w:t>
            </w:r>
          </w:p>
        </w:tc>
        <w:tc>
          <w:tcPr>
            <w:tcW w:w="1417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4 сентября</w:t>
            </w:r>
          </w:p>
        </w:tc>
        <w:tc>
          <w:tcPr>
            <w:tcW w:w="1643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10 учащихся</w:t>
            </w:r>
          </w:p>
        </w:tc>
        <w:tc>
          <w:tcPr>
            <w:tcW w:w="1895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A6C" w:rsidRPr="000D37D2" w:rsidTr="000D37D2">
        <w:tc>
          <w:tcPr>
            <w:tcW w:w="555" w:type="dxa"/>
          </w:tcPr>
          <w:p w:rsidR="00303A6C" w:rsidRPr="000D37D2" w:rsidRDefault="00303A6C" w:rsidP="000D37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021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МБОУ «Кученяевская ООШ»</w:t>
            </w:r>
          </w:p>
        </w:tc>
        <w:tc>
          <w:tcPr>
            <w:tcW w:w="2386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Классный час «Они хотели жить» (О подвиге Российских спецназовцев и жителей г. Беслан при освобождении заложников)</w:t>
            </w:r>
          </w:p>
        </w:tc>
        <w:tc>
          <w:tcPr>
            <w:tcW w:w="1417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2 сентября</w:t>
            </w:r>
          </w:p>
        </w:tc>
        <w:tc>
          <w:tcPr>
            <w:tcW w:w="1643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28 учащихся</w:t>
            </w:r>
          </w:p>
        </w:tc>
        <w:tc>
          <w:tcPr>
            <w:tcW w:w="1895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A6C" w:rsidRPr="000D37D2" w:rsidTr="000D37D2">
        <w:tc>
          <w:tcPr>
            <w:tcW w:w="555" w:type="dxa"/>
          </w:tcPr>
          <w:p w:rsidR="00303A6C" w:rsidRPr="000D37D2" w:rsidRDefault="00303A6C" w:rsidP="000D37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021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МБОУ «Ардатовская станционная ООШ»</w:t>
            </w:r>
          </w:p>
        </w:tc>
        <w:tc>
          <w:tcPr>
            <w:tcW w:w="2386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  <w:lang w:eastAsia="ru-RU"/>
              </w:rPr>
              <w:t>Классный час «Терроризм – угроза будущему»</w:t>
            </w:r>
          </w:p>
        </w:tc>
        <w:tc>
          <w:tcPr>
            <w:tcW w:w="1417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5 сентября</w:t>
            </w:r>
          </w:p>
        </w:tc>
        <w:tc>
          <w:tcPr>
            <w:tcW w:w="1643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12 учащихся, 7 родителей</w:t>
            </w:r>
          </w:p>
        </w:tc>
        <w:tc>
          <w:tcPr>
            <w:tcW w:w="1895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Беседа с родителями «Тревожность детей. К чему она может привести?»</w:t>
            </w:r>
          </w:p>
        </w:tc>
      </w:tr>
      <w:tr w:rsidR="00303A6C" w:rsidRPr="000D37D2" w:rsidTr="000D37D2">
        <w:tc>
          <w:tcPr>
            <w:tcW w:w="555" w:type="dxa"/>
          </w:tcPr>
          <w:p w:rsidR="00303A6C" w:rsidRPr="000D37D2" w:rsidRDefault="00303A6C" w:rsidP="000D37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2021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МБОУ «Низовская СОШ»</w:t>
            </w:r>
          </w:p>
        </w:tc>
        <w:tc>
          <w:tcPr>
            <w:tcW w:w="2386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Родительское собрание на тему «Антитеррор»</w:t>
            </w:r>
          </w:p>
        </w:tc>
        <w:tc>
          <w:tcPr>
            <w:tcW w:w="1417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7-8 сентября</w:t>
            </w:r>
          </w:p>
        </w:tc>
        <w:tc>
          <w:tcPr>
            <w:tcW w:w="1643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51 родитель</w:t>
            </w:r>
          </w:p>
        </w:tc>
        <w:tc>
          <w:tcPr>
            <w:tcW w:w="1895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 xml:space="preserve">Активное участие родителей </w:t>
            </w:r>
          </w:p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в обсуждении актуальных вопросов на родительском собрании</w:t>
            </w:r>
          </w:p>
        </w:tc>
      </w:tr>
      <w:tr w:rsidR="00303A6C" w:rsidRPr="000D37D2" w:rsidTr="000D37D2">
        <w:tc>
          <w:tcPr>
            <w:tcW w:w="555" w:type="dxa"/>
          </w:tcPr>
          <w:p w:rsidR="00303A6C" w:rsidRPr="000D37D2" w:rsidRDefault="00303A6C" w:rsidP="000D37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021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МБОУ «Редкодубская СОШ»</w:t>
            </w:r>
          </w:p>
        </w:tc>
        <w:tc>
          <w:tcPr>
            <w:tcW w:w="2386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color w:val="000000"/>
                <w:sz w:val="20"/>
                <w:szCs w:val="20"/>
              </w:rPr>
              <w:t>Профилактическая беседа «Правила безопасности в случае возникновения экстремальных ситуаций» с показом презентации</w:t>
            </w:r>
          </w:p>
        </w:tc>
        <w:tc>
          <w:tcPr>
            <w:tcW w:w="1417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6 сентября</w:t>
            </w:r>
          </w:p>
        </w:tc>
        <w:tc>
          <w:tcPr>
            <w:tcW w:w="1643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30 учащихся</w:t>
            </w:r>
          </w:p>
        </w:tc>
        <w:tc>
          <w:tcPr>
            <w:tcW w:w="1895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A6C" w:rsidRPr="000D37D2" w:rsidTr="000D37D2">
        <w:tc>
          <w:tcPr>
            <w:tcW w:w="555" w:type="dxa"/>
          </w:tcPr>
          <w:p w:rsidR="00303A6C" w:rsidRPr="000D37D2" w:rsidRDefault="00303A6C" w:rsidP="000D37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2021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МБОУ «Тургеневская СОШ»</w:t>
            </w:r>
          </w:p>
        </w:tc>
        <w:tc>
          <w:tcPr>
            <w:tcW w:w="2386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Общешкольный классный час. </w:t>
            </w:r>
            <w:r w:rsidRPr="000D37D2">
              <w:rPr>
                <w:rFonts w:ascii="Times New Roman" w:hAnsi="Times New Roman"/>
                <w:sz w:val="20"/>
                <w:szCs w:val="20"/>
              </w:rPr>
              <w:t>Просмотр социального ролика «Боль и слезы»</w:t>
            </w:r>
          </w:p>
        </w:tc>
        <w:tc>
          <w:tcPr>
            <w:tcW w:w="1417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7 сентября</w:t>
            </w:r>
          </w:p>
        </w:tc>
        <w:tc>
          <w:tcPr>
            <w:tcW w:w="1643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364 учащихся</w:t>
            </w:r>
          </w:p>
        </w:tc>
        <w:tc>
          <w:tcPr>
            <w:tcW w:w="1895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A6C" w:rsidRPr="000D37D2" w:rsidTr="000D37D2">
        <w:tc>
          <w:tcPr>
            <w:tcW w:w="555" w:type="dxa"/>
          </w:tcPr>
          <w:p w:rsidR="00303A6C" w:rsidRPr="000D37D2" w:rsidRDefault="00303A6C" w:rsidP="000D37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2021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МБОУ «Луньгинско-Майданская ООШ»</w:t>
            </w:r>
          </w:p>
        </w:tc>
        <w:tc>
          <w:tcPr>
            <w:tcW w:w="2386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Инструктаж «О мероприятиях по защите антитеррористической деятельности и защите детей»</w:t>
            </w:r>
          </w:p>
        </w:tc>
        <w:tc>
          <w:tcPr>
            <w:tcW w:w="1417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5 сентября</w:t>
            </w:r>
          </w:p>
        </w:tc>
        <w:tc>
          <w:tcPr>
            <w:tcW w:w="1643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13 учащихся</w:t>
            </w:r>
          </w:p>
        </w:tc>
        <w:tc>
          <w:tcPr>
            <w:tcW w:w="1895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A6C" w:rsidRPr="000D37D2" w:rsidTr="000D37D2">
        <w:tc>
          <w:tcPr>
            <w:tcW w:w="555" w:type="dxa"/>
          </w:tcPr>
          <w:p w:rsidR="00303A6C" w:rsidRPr="000D37D2" w:rsidRDefault="00303A6C" w:rsidP="000D37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2021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МБОУ «Октябрьская СОШ»</w:t>
            </w:r>
          </w:p>
        </w:tc>
        <w:tc>
          <w:tcPr>
            <w:tcW w:w="2386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Общешкольный классный час «Боль России – Беслан». Показ презентации</w:t>
            </w:r>
          </w:p>
        </w:tc>
        <w:tc>
          <w:tcPr>
            <w:tcW w:w="1417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4 сентября</w:t>
            </w:r>
          </w:p>
        </w:tc>
        <w:tc>
          <w:tcPr>
            <w:tcW w:w="1643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73 учащихся</w:t>
            </w:r>
          </w:p>
        </w:tc>
        <w:tc>
          <w:tcPr>
            <w:tcW w:w="1895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A6C" w:rsidRPr="000D37D2" w:rsidTr="000D37D2">
        <w:tc>
          <w:tcPr>
            <w:tcW w:w="555" w:type="dxa"/>
          </w:tcPr>
          <w:p w:rsidR="00303A6C" w:rsidRPr="000D37D2" w:rsidRDefault="00303A6C" w:rsidP="000D37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2021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МБОУ «Ардатовская ООШ»</w:t>
            </w:r>
          </w:p>
        </w:tc>
        <w:tc>
          <w:tcPr>
            <w:tcW w:w="2386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Классный час «Мир под угрозой терроризма»</w:t>
            </w:r>
          </w:p>
        </w:tc>
        <w:tc>
          <w:tcPr>
            <w:tcW w:w="1417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9 сентября</w:t>
            </w:r>
          </w:p>
        </w:tc>
        <w:tc>
          <w:tcPr>
            <w:tcW w:w="1643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75 учащихся</w:t>
            </w:r>
          </w:p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27 родителей</w:t>
            </w:r>
          </w:p>
        </w:tc>
        <w:tc>
          <w:tcPr>
            <w:tcW w:w="1895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С участием родителей</w:t>
            </w:r>
          </w:p>
        </w:tc>
      </w:tr>
      <w:tr w:rsidR="00303A6C" w:rsidRPr="000D37D2" w:rsidTr="000D37D2">
        <w:tc>
          <w:tcPr>
            <w:tcW w:w="555" w:type="dxa"/>
          </w:tcPr>
          <w:p w:rsidR="00303A6C" w:rsidRPr="000D37D2" w:rsidRDefault="00303A6C" w:rsidP="000D37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2021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МБОУ «Куракинская ООШ»</w:t>
            </w:r>
          </w:p>
        </w:tc>
        <w:tc>
          <w:tcPr>
            <w:tcW w:w="2386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Демонстрация видеоклипов «Событиям 1-3 сентября 2004 года посвящается…», «Беслан – наша боль»</w:t>
            </w:r>
          </w:p>
        </w:tc>
        <w:tc>
          <w:tcPr>
            <w:tcW w:w="1417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6 сентября</w:t>
            </w:r>
          </w:p>
        </w:tc>
        <w:tc>
          <w:tcPr>
            <w:tcW w:w="1643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28 учащихся</w:t>
            </w:r>
          </w:p>
        </w:tc>
        <w:tc>
          <w:tcPr>
            <w:tcW w:w="1895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303A6C" w:rsidRPr="000D37D2" w:rsidTr="000D37D2">
        <w:tc>
          <w:tcPr>
            <w:tcW w:w="555" w:type="dxa"/>
          </w:tcPr>
          <w:p w:rsidR="00303A6C" w:rsidRPr="000D37D2" w:rsidRDefault="00303A6C" w:rsidP="000D37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2021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МБОУ «Ардатовская СОШ»</w:t>
            </w:r>
          </w:p>
        </w:tc>
        <w:tc>
          <w:tcPr>
            <w:tcW w:w="2386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Оформлен стенд «Лицо терроризма…</w:t>
            </w:r>
          </w:p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Предостережение»</w:t>
            </w:r>
          </w:p>
        </w:tc>
        <w:tc>
          <w:tcPr>
            <w:tcW w:w="1417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2-9 сентября</w:t>
            </w:r>
          </w:p>
        </w:tc>
        <w:tc>
          <w:tcPr>
            <w:tcW w:w="1643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95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3A6C" w:rsidRPr="000D37D2" w:rsidTr="000D37D2">
        <w:tc>
          <w:tcPr>
            <w:tcW w:w="555" w:type="dxa"/>
          </w:tcPr>
          <w:p w:rsidR="00303A6C" w:rsidRPr="000D37D2" w:rsidRDefault="00303A6C" w:rsidP="000D37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2021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МБОУ «Урусовская СОШ»</w:t>
            </w:r>
          </w:p>
        </w:tc>
        <w:tc>
          <w:tcPr>
            <w:tcW w:w="2386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Классный час «Миру – да, терроризму – нет!»</w:t>
            </w:r>
          </w:p>
        </w:tc>
        <w:tc>
          <w:tcPr>
            <w:tcW w:w="1417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4 сентября</w:t>
            </w:r>
          </w:p>
        </w:tc>
        <w:tc>
          <w:tcPr>
            <w:tcW w:w="1643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D37D2">
              <w:rPr>
                <w:rFonts w:ascii="Times New Roman" w:hAnsi="Times New Roman"/>
                <w:sz w:val="20"/>
                <w:szCs w:val="20"/>
              </w:rPr>
              <w:t>8 учащихся</w:t>
            </w:r>
          </w:p>
        </w:tc>
        <w:tc>
          <w:tcPr>
            <w:tcW w:w="1895" w:type="dxa"/>
          </w:tcPr>
          <w:p w:rsidR="00303A6C" w:rsidRPr="000D37D2" w:rsidRDefault="00303A6C" w:rsidP="000D37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03A6C" w:rsidRDefault="00303A6C" w:rsidP="007F5A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3A6C" w:rsidRDefault="00303A6C" w:rsidP="007F5A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3A6C" w:rsidRPr="007F5A32" w:rsidRDefault="00303A6C" w:rsidP="007F5A3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sectPr w:rsidR="00303A6C" w:rsidRPr="007F5A32" w:rsidSect="003D3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val="fullPage" w:percent="54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013F"/>
    <w:rsid w:val="00025CF1"/>
    <w:rsid w:val="000560BB"/>
    <w:rsid w:val="00065871"/>
    <w:rsid w:val="000D37D2"/>
    <w:rsid w:val="00196CC1"/>
    <w:rsid w:val="00303A6C"/>
    <w:rsid w:val="003C713E"/>
    <w:rsid w:val="003D3A5A"/>
    <w:rsid w:val="003E4CCB"/>
    <w:rsid w:val="004924C7"/>
    <w:rsid w:val="005A4DED"/>
    <w:rsid w:val="00687812"/>
    <w:rsid w:val="007F5A32"/>
    <w:rsid w:val="007F6BAF"/>
    <w:rsid w:val="00837F83"/>
    <w:rsid w:val="008429F1"/>
    <w:rsid w:val="008860B5"/>
    <w:rsid w:val="008C62D5"/>
    <w:rsid w:val="00944E42"/>
    <w:rsid w:val="0098391F"/>
    <w:rsid w:val="00A46F7B"/>
    <w:rsid w:val="00A9013F"/>
    <w:rsid w:val="00AE07F9"/>
    <w:rsid w:val="00BA06D0"/>
    <w:rsid w:val="00C96629"/>
    <w:rsid w:val="00D26933"/>
    <w:rsid w:val="00D46344"/>
    <w:rsid w:val="00D5772E"/>
    <w:rsid w:val="00E75DE4"/>
    <w:rsid w:val="00FD1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A5A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25CF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rsid w:val="00E75D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6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469</Words>
  <Characters>2676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1</cp:lastModifiedBy>
  <cp:revision>2</cp:revision>
  <dcterms:created xsi:type="dcterms:W3CDTF">2017-09-13T08:52:00Z</dcterms:created>
  <dcterms:modified xsi:type="dcterms:W3CDTF">2017-09-13T08:52:00Z</dcterms:modified>
</cp:coreProperties>
</file>