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2C" w:rsidRDefault="006C322C" w:rsidP="00E767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ИНФОРМАЦИОННЫЙ БЮЛЛЕТЕНЬ</w:t>
      </w:r>
    </w:p>
    <w:p w:rsidR="006C322C" w:rsidRDefault="006C322C" w:rsidP="00E767E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ТУРГЕНЕВСКОГО ГОРОДСКОГО  ПОСЕЛЕНИЯ</w:t>
      </w:r>
    </w:p>
    <w:p w:rsidR="006C322C" w:rsidRDefault="006C322C" w:rsidP="00E767E5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АРДАТОВСКОГО МУНИЦИПАЛЬНОГО  РАЙОНА</w:t>
      </w:r>
    </w:p>
    <w:p w:rsidR="006C322C" w:rsidRDefault="006C322C" w:rsidP="00E767E5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РЕСПУБЛИКИ МОРДОВИЯ</w:t>
      </w:r>
    </w:p>
    <w:p w:rsidR="006C322C" w:rsidRDefault="006C322C" w:rsidP="00E767E5">
      <w:pPr>
        <w:spacing w:line="240" w:lineRule="exact"/>
        <w:rPr>
          <w:sz w:val="28"/>
          <w:szCs w:val="28"/>
        </w:rPr>
      </w:pPr>
    </w:p>
    <w:p w:rsidR="006C322C" w:rsidRDefault="006C322C" w:rsidP="00E767E5">
      <w:pPr>
        <w:jc w:val="center"/>
        <w:rPr>
          <w:b/>
          <w:sz w:val="20"/>
          <w:szCs w:val="28"/>
        </w:rPr>
      </w:pPr>
      <w:r>
        <w:rPr>
          <w:b/>
          <w:szCs w:val="28"/>
        </w:rPr>
        <w:t xml:space="preserve"> </w:t>
      </w:r>
    </w:p>
    <w:p w:rsidR="006C322C" w:rsidRDefault="006C322C" w:rsidP="00E767E5">
      <w:pPr>
        <w:rPr>
          <w:sz w:val="28"/>
          <w:szCs w:val="28"/>
        </w:rPr>
      </w:pPr>
      <w:r>
        <w:rPr>
          <w:sz w:val="28"/>
          <w:szCs w:val="28"/>
        </w:rPr>
        <w:t xml:space="preserve">№ 56а                                                                                       28 декабря  2017 года                           </w:t>
      </w:r>
    </w:p>
    <w:p w:rsidR="006C322C" w:rsidRDefault="006C322C" w:rsidP="00E767E5">
      <w:pPr>
        <w:jc w:val="center"/>
        <w:rPr>
          <w:sz w:val="28"/>
          <w:szCs w:val="28"/>
        </w:rPr>
      </w:pPr>
    </w:p>
    <w:p w:rsidR="006C322C" w:rsidRDefault="006C322C" w:rsidP="00E767E5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6C322C" w:rsidRDefault="006C322C" w:rsidP="00E767E5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6C322C" w:rsidRDefault="006C322C" w:rsidP="00E767E5">
      <w:pPr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6C322C" w:rsidRPr="00AD7E1A" w:rsidRDefault="006C322C" w:rsidP="00AD7E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7E1A">
        <w:rPr>
          <w:rFonts w:ascii="Times New Roman" w:hAnsi="Times New Roman"/>
          <w:b/>
          <w:sz w:val="28"/>
          <w:szCs w:val="28"/>
        </w:rPr>
        <w:t>ПРОТОКОЛ</w:t>
      </w:r>
    </w:p>
    <w:p w:rsidR="006C322C" w:rsidRPr="00AD7E1A" w:rsidRDefault="006C322C" w:rsidP="00AD7E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7E1A">
        <w:rPr>
          <w:rFonts w:ascii="Times New Roman" w:hAnsi="Times New Roman"/>
          <w:b/>
          <w:sz w:val="28"/>
          <w:szCs w:val="28"/>
        </w:rPr>
        <w:t>Публичных слушаний Тургеневского городского поселения</w:t>
      </w:r>
    </w:p>
    <w:p w:rsidR="006C322C" w:rsidRDefault="006C322C" w:rsidP="00AD7E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7E1A">
        <w:rPr>
          <w:rFonts w:ascii="Times New Roman" w:hAnsi="Times New Roman"/>
          <w:b/>
          <w:sz w:val="28"/>
          <w:szCs w:val="28"/>
        </w:rPr>
        <w:t>Ардатовского муниципального района Республики Мордовия</w:t>
      </w:r>
    </w:p>
    <w:p w:rsidR="006C322C" w:rsidRDefault="006C322C" w:rsidP="00AD7E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322C" w:rsidRDefault="006C322C" w:rsidP="00AD7E1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322C" w:rsidRDefault="006C322C" w:rsidP="00AD7E1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 декабря 2017 года</w:t>
      </w:r>
    </w:p>
    <w:p w:rsidR="006C322C" w:rsidRDefault="006C322C" w:rsidP="00AD7E1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проведения:</w:t>
      </w:r>
    </w:p>
    <w:p w:rsidR="006C322C" w:rsidRDefault="006C322C" w:rsidP="00AD7E1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МБУК «Центр Культуры и отдыха </w:t>
      </w:r>
    </w:p>
    <w:p w:rsidR="006C322C" w:rsidRDefault="006C322C" w:rsidP="00AD7E1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Тургеневского городского поселения»</w:t>
      </w:r>
    </w:p>
    <w:p w:rsidR="006C322C" w:rsidRDefault="006C322C" w:rsidP="00AD7E1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Время проведения :   17 часов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публичных слушаниях принимали участие : депутаты Совета депутатов Тургеневского городского поселения Ардатовского муниципального района , руководители организаций .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Председательствующий  Сухарев Г.А. объявил тему публичных слушаний: «О рассмотрении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Председательствующий отметил, что публичные слушания в Тургеневском городском поселении  были назначены  Постановлением Совета депутатов Тургеневского городского поселения от  27.10.2017 года за №3. Была определена дата публичных слушаний – 27 декабря 2017 года и утвержден состав рабочей группы.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Слово по вопросу «О рассмотрении проекта  генерального плана и правил землепользования и застройки территории Тургеневского городского поселения Ардатовского муниципального района Республики Мордовия» , было предоставлено Максимовой Е.Я – председателю рабочей группы , и.о.зам. главы администрации Тургеневского городского поселения .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Голосовали единогласно.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данный вопрос  «О рассмотрении проекта генерального плана и правил землепользования и застройки территории Тургеневского городского поселения Ардатовского муниципального района Республики Мордовия» решен положительно.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:                                          Г.А.Сухарев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:                                                                 Е.Я.Максимова</w:t>
      </w:r>
    </w:p>
    <w:p w:rsidR="006C322C" w:rsidRDefault="006C322C" w:rsidP="00DB10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322C" w:rsidRDefault="006C322C" w:rsidP="004C58F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C58F2">
        <w:rPr>
          <w:rFonts w:ascii="Times New Roman" w:hAnsi="Times New Roman"/>
          <w:b/>
          <w:sz w:val="28"/>
          <w:szCs w:val="28"/>
        </w:rPr>
        <w:t>ИТОГОВЫЙ  ДОКУМЕНТ</w:t>
      </w:r>
    </w:p>
    <w:p w:rsidR="006C322C" w:rsidRDefault="006C322C" w:rsidP="00EA48E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Публичных слушаний по постановлению Совета депутатов</w:t>
      </w:r>
    </w:p>
    <w:p w:rsidR="006C322C" w:rsidRDefault="006C322C" w:rsidP="00EA48E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Тургеневского городского поселения Ардатовского муниципального района</w:t>
      </w:r>
    </w:p>
    <w:p w:rsidR="006C322C" w:rsidRDefault="006C322C" w:rsidP="00EA48E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 «О генеральном плане и правилах землепользования и застройки Тургеневского городского поселения Ардатовского муниципального</w:t>
      </w:r>
    </w:p>
    <w:p w:rsidR="006C322C" w:rsidRDefault="006C322C" w:rsidP="00EA48E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Мордовия»</w:t>
      </w:r>
    </w:p>
    <w:p w:rsidR="006C322C" w:rsidRDefault="006C322C" w:rsidP="00EA48E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Публичные слушания были назначены постановлением Совета депутатов Тургеневского городского поселения Ардатовского муниципального района Республики Мордовия   27 октября 2017 года за №3 , которое было опубликовано 27 октября 2017 года в «Информационном бюллетене» Тургеневского городского поселения 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77F9B">
        <w:rPr>
          <w:rFonts w:ascii="Times New Roman" w:hAnsi="Times New Roman"/>
          <w:b/>
          <w:sz w:val="28"/>
          <w:szCs w:val="28"/>
        </w:rPr>
        <w:t>Тема публичных слушаний</w:t>
      </w:r>
      <w:r>
        <w:rPr>
          <w:rFonts w:ascii="Times New Roman" w:hAnsi="Times New Roman"/>
          <w:sz w:val="28"/>
          <w:szCs w:val="28"/>
        </w:rPr>
        <w:t>; Постановление Совета депутатов Тургеневского городского поселения «О вынесении на публичные слушания проекта Генерального плана и правил землепользования и застройки Тургеневского городского поселения Ардатовского муниципального района»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77F9B">
        <w:rPr>
          <w:rFonts w:ascii="Times New Roman" w:hAnsi="Times New Roman"/>
          <w:b/>
          <w:sz w:val="28"/>
          <w:szCs w:val="28"/>
        </w:rPr>
        <w:t>Дата и время проведения:</w:t>
      </w:r>
      <w:r>
        <w:rPr>
          <w:rFonts w:ascii="Times New Roman" w:hAnsi="Times New Roman"/>
          <w:sz w:val="28"/>
          <w:szCs w:val="28"/>
        </w:rPr>
        <w:t xml:space="preserve"> 27 декабря 2017 года в 17.00 часов.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77F9B">
        <w:rPr>
          <w:rFonts w:ascii="Times New Roman" w:hAnsi="Times New Roman"/>
          <w:b/>
          <w:sz w:val="28"/>
          <w:szCs w:val="28"/>
        </w:rPr>
        <w:t>Место проведения</w:t>
      </w:r>
      <w:r>
        <w:rPr>
          <w:rFonts w:ascii="Times New Roman" w:hAnsi="Times New Roman"/>
          <w:sz w:val="28"/>
          <w:szCs w:val="28"/>
        </w:rPr>
        <w:t xml:space="preserve"> ; МБУК «Центр Культуры и отдыха Тургеневского городского поселения» расположенный по адресу: р.п.Тургенево , ул.Заводская ,34.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F9B">
        <w:rPr>
          <w:rFonts w:ascii="Times New Roman" w:hAnsi="Times New Roman"/>
          <w:b/>
          <w:sz w:val="28"/>
          <w:szCs w:val="28"/>
        </w:rPr>
        <w:t>Присутствовали:</w:t>
      </w:r>
      <w:r>
        <w:rPr>
          <w:rFonts w:ascii="Times New Roman" w:hAnsi="Times New Roman"/>
          <w:sz w:val="28"/>
          <w:szCs w:val="28"/>
        </w:rPr>
        <w:t xml:space="preserve"> члены рабочей группы, депутаты Совета депутатов Тургеневского городского поселения ,руководители учреждений бюджетной сферы поселения 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77F9B">
        <w:rPr>
          <w:rFonts w:ascii="Times New Roman" w:hAnsi="Times New Roman"/>
          <w:b/>
          <w:sz w:val="28"/>
          <w:szCs w:val="28"/>
        </w:rPr>
        <w:t>Председательствующий:</w:t>
      </w:r>
      <w:r>
        <w:rPr>
          <w:rFonts w:ascii="Times New Roman" w:hAnsi="Times New Roman"/>
          <w:sz w:val="28"/>
          <w:szCs w:val="28"/>
        </w:rPr>
        <w:t xml:space="preserve"> Сухарев Г.А – Глава Тургеневского городского поселения 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777F9B">
        <w:rPr>
          <w:rFonts w:ascii="Times New Roman" w:hAnsi="Times New Roman"/>
          <w:b/>
          <w:sz w:val="28"/>
          <w:szCs w:val="28"/>
        </w:rPr>
        <w:t>Секретарь :</w:t>
      </w:r>
      <w:r>
        <w:rPr>
          <w:rFonts w:ascii="Times New Roman" w:hAnsi="Times New Roman"/>
          <w:sz w:val="28"/>
          <w:szCs w:val="28"/>
        </w:rPr>
        <w:t xml:space="preserve"> Максимова Е.Я .- и.о.зам.главы администрации Тургеневского городского поселения 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F9B">
        <w:rPr>
          <w:rFonts w:ascii="Times New Roman" w:hAnsi="Times New Roman"/>
          <w:b/>
          <w:sz w:val="28"/>
          <w:szCs w:val="28"/>
        </w:rPr>
        <w:t>Слушали :</w:t>
      </w:r>
      <w:r>
        <w:rPr>
          <w:rFonts w:ascii="Times New Roman" w:hAnsi="Times New Roman"/>
          <w:sz w:val="28"/>
          <w:szCs w:val="28"/>
        </w:rPr>
        <w:t xml:space="preserve"> Максимову  Е.Я. – и.о.зам.г7лавы администрации Тургеневского городского поселения . руководителя группы по проведению публичных слушаний.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отметила , что предложения  по проекту генерального плана и правил землепользования и застройки Тургеневского городского поселения  принимались рабочей группой до 27 декабря 2017 года. В указанный срок предложений и дополнений по проекту  не поступило 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F9B">
        <w:rPr>
          <w:rFonts w:ascii="Times New Roman" w:hAnsi="Times New Roman"/>
          <w:b/>
          <w:sz w:val="28"/>
          <w:szCs w:val="28"/>
        </w:rPr>
        <w:t>Решили</w:t>
      </w:r>
      <w:r>
        <w:rPr>
          <w:rFonts w:ascii="Times New Roman" w:hAnsi="Times New Roman"/>
          <w:sz w:val="28"/>
          <w:szCs w:val="28"/>
        </w:rPr>
        <w:t xml:space="preserve"> : единогласно принять предложения рабочей группы  и с учетом этого вынести проект генерального плана и правил землепользования и застройки Тургеневского городского поселения на обсуждение ближайшей сессии Совета депутатов Тургеневского городского поселения .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:                                         Сухарев Г.А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:                                                                Максимова Е.Я</w:t>
      </w:r>
    </w:p>
    <w:p w:rsidR="006C322C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322C" w:rsidRDefault="006C322C" w:rsidP="00EE1FC2">
      <w:pPr>
        <w:ind w:right="567"/>
        <w:rPr>
          <w:sz w:val="28"/>
          <w:szCs w:val="28"/>
        </w:rPr>
      </w:pPr>
      <w:r>
        <w:rPr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                   №56а  от  28  декабря   2017   года</w:t>
      </w:r>
    </w:p>
    <w:p w:rsidR="006C322C" w:rsidRDefault="006C322C" w:rsidP="00EE1FC2">
      <w:pP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6C322C" w:rsidRDefault="006C322C" w:rsidP="00EE1FC2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</w:t>
      </w:r>
    </w:p>
    <w:p w:rsidR="006C322C" w:rsidRDefault="006C322C" w:rsidP="00EE1FC2">
      <w:pPr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6C322C" w:rsidRPr="004C58F2" w:rsidRDefault="006C322C" w:rsidP="00EA48E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6C322C" w:rsidRPr="004C58F2" w:rsidSect="00043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7E1A"/>
    <w:rsid w:val="000230FD"/>
    <w:rsid w:val="00043F08"/>
    <w:rsid w:val="00116C41"/>
    <w:rsid w:val="00211C1F"/>
    <w:rsid w:val="002D2228"/>
    <w:rsid w:val="00480933"/>
    <w:rsid w:val="004C58F2"/>
    <w:rsid w:val="005636BF"/>
    <w:rsid w:val="006C322C"/>
    <w:rsid w:val="00714A7B"/>
    <w:rsid w:val="00777F9B"/>
    <w:rsid w:val="008F4364"/>
    <w:rsid w:val="00AD7E1A"/>
    <w:rsid w:val="00DB105E"/>
    <w:rsid w:val="00E767E5"/>
    <w:rsid w:val="00EA48E2"/>
    <w:rsid w:val="00EE1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F0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07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3</Pages>
  <Words>712</Words>
  <Characters>4062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cp:lastPrinted>2018-01-18T11:53:00Z</cp:lastPrinted>
  <dcterms:created xsi:type="dcterms:W3CDTF">2018-01-17T09:15:00Z</dcterms:created>
  <dcterms:modified xsi:type="dcterms:W3CDTF">2018-01-18T12:20:00Z</dcterms:modified>
</cp:coreProperties>
</file>