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D17" w:rsidRDefault="00791D17" w:rsidP="0022537B">
      <w:pPr>
        <w:rPr>
          <w:spacing w:val="8"/>
          <w:sz w:val="28"/>
          <w:szCs w:val="28"/>
        </w:rPr>
      </w:pPr>
    </w:p>
    <w:p w:rsidR="00791D17" w:rsidRPr="00892B43" w:rsidRDefault="00791D17" w:rsidP="00892B4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892B43">
        <w:rPr>
          <w:rFonts w:ascii="Times New Roman" w:hAnsi="Times New Roman"/>
          <w:spacing w:val="8"/>
          <w:sz w:val="28"/>
          <w:szCs w:val="28"/>
        </w:rPr>
        <w:t xml:space="preserve">                           </w:t>
      </w:r>
      <w:r w:rsidRPr="00892B43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791D17" w:rsidRPr="00892B43" w:rsidRDefault="00791D17" w:rsidP="00892B4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b/>
          <w:sz w:val="28"/>
          <w:szCs w:val="28"/>
        </w:rPr>
        <w:t>ТУРГЕНЕВСКОГО ГОРОДСКОГО  ПОСЕЛЕНИЯ</w:t>
      </w:r>
    </w:p>
    <w:p w:rsidR="00791D17" w:rsidRPr="00892B43" w:rsidRDefault="00791D17" w:rsidP="00892B4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892B43">
        <w:rPr>
          <w:rFonts w:ascii="Times New Roman" w:hAnsi="Times New Roman"/>
          <w:b/>
          <w:sz w:val="28"/>
          <w:szCs w:val="28"/>
        </w:rPr>
        <w:t xml:space="preserve">               АРДАТОВСКОГО МУНИЦИПАЛЬНОГО  РАЙОНА</w:t>
      </w:r>
    </w:p>
    <w:p w:rsidR="00791D17" w:rsidRPr="00892B43" w:rsidRDefault="00791D17" w:rsidP="00892B4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892B43">
        <w:rPr>
          <w:rFonts w:ascii="Times New Roman" w:hAnsi="Times New Roman"/>
          <w:b/>
          <w:sz w:val="28"/>
          <w:szCs w:val="28"/>
        </w:rPr>
        <w:t xml:space="preserve">                                      РЕСПУБЛИКИ МОРДОВИЯ</w:t>
      </w:r>
    </w:p>
    <w:p w:rsidR="00791D17" w:rsidRPr="00892B43" w:rsidRDefault="00791D17" w:rsidP="00892B4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91D17" w:rsidRPr="00892B43" w:rsidRDefault="00791D17" w:rsidP="00892B43">
      <w:pPr>
        <w:spacing w:line="240" w:lineRule="auto"/>
        <w:jc w:val="center"/>
        <w:rPr>
          <w:rFonts w:ascii="Times New Roman" w:hAnsi="Times New Roman"/>
          <w:b/>
          <w:sz w:val="20"/>
          <w:szCs w:val="28"/>
        </w:rPr>
      </w:pPr>
      <w:r w:rsidRPr="00892B43">
        <w:rPr>
          <w:rFonts w:ascii="Times New Roman" w:hAnsi="Times New Roman"/>
          <w:b/>
          <w:szCs w:val="28"/>
        </w:rPr>
        <w:t xml:space="preserve"> </w:t>
      </w:r>
      <w:r w:rsidRPr="00892B43">
        <w:rPr>
          <w:rFonts w:ascii="Times New Roman" w:hAnsi="Times New Roman"/>
          <w:sz w:val="28"/>
          <w:szCs w:val="28"/>
        </w:rPr>
        <w:t xml:space="preserve">№ 57б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892B43">
        <w:rPr>
          <w:rFonts w:ascii="Times New Roman" w:hAnsi="Times New Roman"/>
          <w:sz w:val="28"/>
          <w:szCs w:val="28"/>
        </w:rPr>
        <w:t xml:space="preserve">29 декабря  2017 года                           </w:t>
      </w:r>
    </w:p>
    <w:p w:rsidR="00791D17" w:rsidRPr="00892B43" w:rsidRDefault="00791D17" w:rsidP="00892B43">
      <w:pPr>
        <w:spacing w:line="240" w:lineRule="auto"/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791D17" w:rsidRPr="00892B43" w:rsidRDefault="00791D17" w:rsidP="00892B43">
      <w:pPr>
        <w:spacing w:line="240" w:lineRule="auto"/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791D17" w:rsidRPr="00892B43" w:rsidRDefault="00791D17" w:rsidP="00892B43">
      <w:pPr>
        <w:spacing w:line="240" w:lineRule="auto"/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>Ардатовского муниципального района РМ</w:t>
      </w:r>
    </w:p>
    <w:p w:rsidR="00791D17" w:rsidRPr="0013448A" w:rsidRDefault="00791D17" w:rsidP="00C24907">
      <w:pPr>
        <w:jc w:val="center"/>
        <w:rPr>
          <w:rFonts w:ascii="Times New Roman" w:hAnsi="Times New Roman"/>
          <w:bCs/>
          <w:sz w:val="28"/>
        </w:rPr>
      </w:pPr>
      <w:r w:rsidRPr="0013448A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Pr="0013448A">
        <w:rPr>
          <w:rFonts w:ascii="Times New Roman" w:hAnsi="Times New Roman"/>
          <w:b/>
          <w:sz w:val="28"/>
          <w:szCs w:val="28"/>
        </w:rPr>
        <w:br/>
        <w:t>ТУРГЕНЕВСКОГО ГОРОДСКОГО ПОСЕЛЕНИЯ</w:t>
      </w:r>
      <w:r w:rsidRPr="0013448A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  <w:r w:rsidRPr="0013448A">
        <w:rPr>
          <w:rFonts w:ascii="Times New Roman" w:hAnsi="Times New Roman"/>
          <w:b/>
          <w:sz w:val="28"/>
          <w:szCs w:val="28"/>
        </w:rPr>
        <w:br/>
        <w:t>РЕСПУБЛИКИ МОРДОВИЯ</w:t>
      </w:r>
      <w:r w:rsidRPr="0013448A">
        <w:rPr>
          <w:rFonts w:ascii="Times New Roman" w:hAnsi="Times New Roman"/>
          <w:bCs/>
          <w:sz w:val="28"/>
        </w:rPr>
        <w:t xml:space="preserve"> </w:t>
      </w:r>
    </w:p>
    <w:p w:rsidR="00791D17" w:rsidRPr="00E47537" w:rsidRDefault="00791D17" w:rsidP="00C2490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</w:rPr>
        <w:t>р</w:t>
      </w:r>
      <w:r w:rsidRPr="00E47537">
        <w:rPr>
          <w:rFonts w:ascii="Times New Roman" w:hAnsi="Times New Roman"/>
          <w:bCs/>
          <w:sz w:val="28"/>
        </w:rPr>
        <w:t>.п.Тургенево</w:t>
      </w:r>
    </w:p>
    <w:p w:rsidR="00791D17" w:rsidRPr="008E3A5B" w:rsidRDefault="00791D17" w:rsidP="008E3A5B">
      <w:pPr>
        <w:jc w:val="center"/>
        <w:rPr>
          <w:rFonts w:ascii="Times New Roman" w:hAnsi="Times New Roman"/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>РЕШЕНИЕ</w:t>
      </w:r>
    </w:p>
    <w:p w:rsidR="00791D17" w:rsidRPr="00DB6870" w:rsidRDefault="00791D17" w:rsidP="002B3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both"/>
        <w:rPr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>от  2</w:t>
      </w:r>
      <w:r>
        <w:rPr>
          <w:rFonts w:ascii="Times New Roman" w:hAnsi="Times New Roman"/>
          <w:bCs/>
          <w:sz w:val="28"/>
        </w:rPr>
        <w:t xml:space="preserve">8 декабря </w:t>
      </w:r>
      <w:r w:rsidRPr="008E3A5B">
        <w:rPr>
          <w:rFonts w:ascii="Times New Roman" w:hAnsi="Times New Roman"/>
          <w:bCs/>
          <w:sz w:val="28"/>
        </w:rPr>
        <w:t xml:space="preserve"> 2017 года      </w:t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  <w:t xml:space="preserve">  </w:t>
      </w:r>
      <w:r w:rsidRPr="008E3A5B">
        <w:rPr>
          <w:rFonts w:ascii="Times New Roman" w:hAnsi="Times New Roman"/>
          <w:bCs/>
          <w:sz w:val="28"/>
        </w:rPr>
        <w:tab/>
        <w:t xml:space="preserve">               №</w:t>
      </w:r>
      <w:r>
        <w:rPr>
          <w:rFonts w:ascii="Times New Roman" w:hAnsi="Times New Roman"/>
          <w:bCs/>
          <w:sz w:val="28"/>
        </w:rPr>
        <w:t xml:space="preserve"> 49</w:t>
      </w:r>
      <w:r w:rsidRPr="00DB6870">
        <w:rPr>
          <w:bCs/>
          <w:sz w:val="28"/>
        </w:rPr>
        <w:t xml:space="preserve">  </w:t>
      </w:r>
      <w:r>
        <w:rPr>
          <w:bCs/>
          <w:sz w:val="28"/>
        </w:rPr>
        <w:tab/>
      </w:r>
    </w:p>
    <w:p w:rsidR="00791D17" w:rsidRDefault="00791D17" w:rsidP="002B3E4A">
      <w:pPr>
        <w:pStyle w:val="BodyTextIndent31"/>
        <w:widowControl/>
        <w:ind w:firstLine="0"/>
        <w:jc w:val="left"/>
        <w:rPr>
          <w:b w:val="0"/>
          <w:bCs/>
        </w:rPr>
      </w:pPr>
      <w:r>
        <w:rPr>
          <w:b w:val="0"/>
          <w:bCs/>
        </w:rPr>
        <w:t>«О присвоении статуса единой   теплоснабжающей организации</w:t>
      </w:r>
    </w:p>
    <w:p w:rsidR="00791D17" w:rsidRDefault="00791D17" w:rsidP="002B3E4A">
      <w:pPr>
        <w:pStyle w:val="BodyTextIndent31"/>
        <w:widowControl/>
        <w:ind w:firstLine="0"/>
        <w:jc w:val="left"/>
        <w:rPr>
          <w:b w:val="0"/>
          <w:bCs/>
        </w:rPr>
      </w:pPr>
      <w:r>
        <w:rPr>
          <w:b w:val="0"/>
          <w:bCs/>
        </w:rPr>
        <w:t>Тургеневского городского поселения Ардатовского муниципального района Республики Мордовия »</w:t>
      </w:r>
    </w:p>
    <w:p w:rsidR="00791D17" w:rsidRPr="00DB6870" w:rsidRDefault="00791D17" w:rsidP="002B3E4A">
      <w:pPr>
        <w:pStyle w:val="BodyTextIndent31"/>
        <w:widowControl/>
        <w:ind w:firstLine="0"/>
        <w:jc w:val="left"/>
        <w:rPr>
          <w:b w:val="0"/>
          <w:bCs/>
        </w:rPr>
      </w:pPr>
    </w:p>
    <w:p w:rsidR="00791D17" w:rsidRDefault="00791D17" w:rsidP="00E22540">
      <w:pPr>
        <w:pStyle w:val="BodyTextIndent31"/>
        <w:widowControl/>
        <w:ind w:firstLine="708"/>
        <w:rPr>
          <w:b w:val="0"/>
          <w:bCs/>
          <w:szCs w:val="28"/>
        </w:rPr>
      </w:pPr>
      <w:r>
        <w:rPr>
          <w:b w:val="0"/>
          <w:bCs/>
          <w:szCs w:val="28"/>
        </w:rPr>
        <w:t>В соответствии с пунктом 6 части 1 статьи 6 Федерального закона «О теплоснабжении» , согласно пункту 3 Правил организации теплоснабжения в Российской Федерации , утвержденных Постановлением правительства Российской Федерации от 8 августа 2012 года №808, на основании Федерального Закона от 6 октября 2003 года №131-ФЗ «Об общих принципах организации местного самоуправления в Российской Федерации» , Руководствуясь Уставом Тургеневского городского поселения Ардатовского муниципального района Республики Мордовия, Совет депутатов Тургеневского городского поселения  решил :</w:t>
      </w:r>
    </w:p>
    <w:p w:rsidR="00791D17" w:rsidRDefault="00791D17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  <w:bCs/>
          <w:szCs w:val="28"/>
        </w:rPr>
        <w:t xml:space="preserve"> </w:t>
      </w:r>
    </w:p>
    <w:p w:rsidR="00791D17" w:rsidRDefault="00791D17" w:rsidP="00974162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 xml:space="preserve">1. Наделить МП «Тургеневожилкомхоз» статусом единой теплоснабжающей  организации .  </w:t>
      </w:r>
    </w:p>
    <w:p w:rsidR="00791D17" w:rsidRDefault="00791D17" w:rsidP="00974162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>2. Установить зону деятельности единой теплоснабжающей организации в границах Тургеневского городского поселения .</w:t>
      </w:r>
    </w:p>
    <w:p w:rsidR="00791D17" w:rsidRDefault="00791D17" w:rsidP="0013448A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 xml:space="preserve">3. Главе администрации Тургеневского городского поселения Аверьянову И.В , в течении 3-х дней со дня принятия решения направить единой теплоснабжающей организации и разместить на официальном сайте решение о присвоении статуса единой теплоснабжающей организации с указанием зоны ее деятельности .    </w:t>
      </w:r>
    </w:p>
    <w:p w:rsidR="00791D17" w:rsidRDefault="00791D17" w:rsidP="00E22540">
      <w:pPr>
        <w:pStyle w:val="BodyTextIndent31"/>
        <w:widowControl/>
        <w:rPr>
          <w:b w:val="0"/>
        </w:rPr>
      </w:pPr>
      <w:r>
        <w:rPr>
          <w:b w:val="0"/>
        </w:rPr>
        <w:t>4. Настоящее решение вступает в силу со дня его официального опубликования  в Информационном бюллетене  Тургеневского городского поселения . .</w:t>
      </w:r>
    </w:p>
    <w:p w:rsidR="00791D17" w:rsidRDefault="00791D17" w:rsidP="00E22540">
      <w:pPr>
        <w:pStyle w:val="BodyTextIndent31"/>
        <w:widowControl/>
        <w:rPr>
          <w:b w:val="0"/>
        </w:rPr>
      </w:pPr>
    </w:p>
    <w:p w:rsidR="00791D17" w:rsidRPr="00DB6870" w:rsidRDefault="00791D17" w:rsidP="00E22540">
      <w:pPr>
        <w:pStyle w:val="BodyTextIndent31"/>
        <w:widowControl/>
        <w:rPr>
          <w:b w:val="0"/>
        </w:rPr>
      </w:pPr>
    </w:p>
    <w:p w:rsidR="00791D17" w:rsidRPr="008E3A5B" w:rsidRDefault="00791D17" w:rsidP="002B3E4A">
      <w:pPr>
        <w:jc w:val="both"/>
        <w:rPr>
          <w:rFonts w:ascii="Times New Roman" w:hAnsi="Times New Roman"/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 xml:space="preserve">Глава Тургеневского </w:t>
      </w:r>
    </w:p>
    <w:p w:rsidR="00791D17" w:rsidRPr="008E3A5B" w:rsidRDefault="00791D17" w:rsidP="002B3E4A">
      <w:pPr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г</w:t>
      </w:r>
      <w:r w:rsidRPr="008E3A5B">
        <w:rPr>
          <w:rFonts w:ascii="Times New Roman" w:hAnsi="Times New Roman"/>
          <w:bCs/>
          <w:sz w:val="28"/>
        </w:rPr>
        <w:t>ородского поселения :                                                         Г.А.Сухарев</w:t>
      </w:r>
    </w:p>
    <w:p w:rsidR="00791D17" w:rsidRDefault="00791D17" w:rsidP="007457D0">
      <w:pPr>
        <w:ind w:firstLine="720"/>
        <w:jc w:val="center"/>
        <w:rPr>
          <w:bCs/>
          <w:sz w:val="28"/>
        </w:rPr>
      </w:pPr>
    </w:p>
    <w:p w:rsidR="00791D17" w:rsidRPr="00892B43" w:rsidRDefault="00791D17" w:rsidP="006B41A2">
      <w:pPr>
        <w:ind w:right="567"/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</w:t>
      </w:r>
      <w:r>
        <w:rPr>
          <w:rFonts w:ascii="Times New Roman" w:hAnsi="Times New Roman"/>
          <w:sz w:val="28"/>
          <w:szCs w:val="28"/>
        </w:rPr>
        <w:t xml:space="preserve"> Мордовия                   №57б</w:t>
      </w:r>
      <w:r w:rsidRPr="00892B43">
        <w:rPr>
          <w:rFonts w:ascii="Times New Roman" w:hAnsi="Times New Roman"/>
          <w:sz w:val="28"/>
          <w:szCs w:val="28"/>
        </w:rPr>
        <w:t xml:space="preserve">  от  29 декабря   2017   года</w:t>
      </w:r>
    </w:p>
    <w:p w:rsidR="00791D17" w:rsidRPr="00892B43" w:rsidRDefault="00791D17" w:rsidP="006B41A2">
      <w:pPr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791D17" w:rsidRPr="00892B43" w:rsidRDefault="00791D17" w:rsidP="006B41A2">
      <w:pPr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791D17" w:rsidRPr="00892B43" w:rsidRDefault="00791D17" w:rsidP="006B41A2">
      <w:pPr>
        <w:rPr>
          <w:rFonts w:ascii="Times New Roman" w:hAnsi="Times New Roman"/>
          <w:sz w:val="28"/>
          <w:szCs w:val="28"/>
        </w:rPr>
      </w:pPr>
      <w:r w:rsidRPr="00892B43">
        <w:rPr>
          <w:rFonts w:ascii="Times New Roman" w:hAnsi="Times New Roman"/>
          <w:sz w:val="28"/>
          <w:szCs w:val="28"/>
        </w:rPr>
        <w:t>Тираж: 10 экз.</w:t>
      </w:r>
    </w:p>
    <w:p w:rsidR="00791D17" w:rsidRDefault="00791D17" w:rsidP="007457D0">
      <w:pPr>
        <w:ind w:firstLine="720"/>
        <w:jc w:val="center"/>
        <w:rPr>
          <w:bCs/>
          <w:sz w:val="28"/>
        </w:rPr>
      </w:pPr>
    </w:p>
    <w:p w:rsidR="00791D17" w:rsidRDefault="00791D17"/>
    <w:sectPr w:rsidR="00791D17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7D0"/>
    <w:rsid w:val="00093797"/>
    <w:rsid w:val="00113D5A"/>
    <w:rsid w:val="0013448A"/>
    <w:rsid w:val="0016530B"/>
    <w:rsid w:val="00173F33"/>
    <w:rsid w:val="00194FC5"/>
    <w:rsid w:val="001D36C2"/>
    <w:rsid w:val="0022537B"/>
    <w:rsid w:val="00257487"/>
    <w:rsid w:val="00260ADA"/>
    <w:rsid w:val="002765C2"/>
    <w:rsid w:val="002B3E4A"/>
    <w:rsid w:val="003371D6"/>
    <w:rsid w:val="00361722"/>
    <w:rsid w:val="00367CE3"/>
    <w:rsid w:val="00400B9F"/>
    <w:rsid w:val="004251AD"/>
    <w:rsid w:val="00427E1A"/>
    <w:rsid w:val="004314BC"/>
    <w:rsid w:val="00456C62"/>
    <w:rsid w:val="004E0224"/>
    <w:rsid w:val="005E2D6D"/>
    <w:rsid w:val="006B41A2"/>
    <w:rsid w:val="007423DF"/>
    <w:rsid w:val="00744E47"/>
    <w:rsid w:val="007457D0"/>
    <w:rsid w:val="00791D17"/>
    <w:rsid w:val="007B3A74"/>
    <w:rsid w:val="00840981"/>
    <w:rsid w:val="00845FBD"/>
    <w:rsid w:val="00892B43"/>
    <w:rsid w:val="008931BF"/>
    <w:rsid w:val="008E3A5B"/>
    <w:rsid w:val="009138A1"/>
    <w:rsid w:val="009271CA"/>
    <w:rsid w:val="00974162"/>
    <w:rsid w:val="009A57A5"/>
    <w:rsid w:val="009A7A4F"/>
    <w:rsid w:val="00AB7748"/>
    <w:rsid w:val="00AD30A6"/>
    <w:rsid w:val="00B06AE7"/>
    <w:rsid w:val="00C2304C"/>
    <w:rsid w:val="00C24907"/>
    <w:rsid w:val="00C74B3D"/>
    <w:rsid w:val="00CD7901"/>
    <w:rsid w:val="00CE66DC"/>
    <w:rsid w:val="00D076FF"/>
    <w:rsid w:val="00D7044A"/>
    <w:rsid w:val="00DB6870"/>
    <w:rsid w:val="00E14E07"/>
    <w:rsid w:val="00E22540"/>
    <w:rsid w:val="00E47537"/>
    <w:rsid w:val="00E5279A"/>
    <w:rsid w:val="00E63F8C"/>
    <w:rsid w:val="00EA744B"/>
    <w:rsid w:val="00EB2B8D"/>
    <w:rsid w:val="00F679E7"/>
    <w:rsid w:val="00FB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5C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ижатый влево"/>
    <w:basedOn w:val="Normal"/>
    <w:next w:val="Normal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7457D0"/>
    <w:rPr>
      <w:rFonts w:cs="Times New Roman"/>
      <w:color w:val="106BBE"/>
    </w:rPr>
  </w:style>
  <w:style w:type="paragraph" w:styleId="BodyTextIndent3">
    <w:name w:val="Body Text Indent 3"/>
    <w:basedOn w:val="Normal"/>
    <w:link w:val="BodyTextIndent3Char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Normal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40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166</TotalTime>
  <Pages>2</Pages>
  <Words>362</Words>
  <Characters>2069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18</cp:revision>
  <cp:lastPrinted>2018-01-19T06:02:00Z</cp:lastPrinted>
  <dcterms:created xsi:type="dcterms:W3CDTF">2017-04-24T12:53:00Z</dcterms:created>
  <dcterms:modified xsi:type="dcterms:W3CDTF">2018-01-19T06:07:00Z</dcterms:modified>
</cp:coreProperties>
</file>