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669" w:rsidRPr="00CE02FD" w:rsidRDefault="00052669" w:rsidP="00B92BEF">
      <w:pPr>
        <w:pStyle w:val="NoSpacing"/>
        <w:ind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29</w:t>
      </w:r>
      <w:r w:rsidRPr="00CE02FD">
        <w:rPr>
          <w:rFonts w:ascii="Times New Roman" w:hAnsi="Times New Roman"/>
          <w:sz w:val="24"/>
          <w:szCs w:val="24"/>
        </w:rPr>
        <w:t xml:space="preserve"> августа 201</w:t>
      </w:r>
      <w:r>
        <w:rPr>
          <w:rFonts w:ascii="Times New Roman" w:hAnsi="Times New Roman"/>
          <w:sz w:val="24"/>
          <w:szCs w:val="24"/>
        </w:rPr>
        <w:t>8</w:t>
      </w:r>
      <w:r w:rsidRPr="00CE02FD">
        <w:rPr>
          <w:rFonts w:ascii="Times New Roman" w:hAnsi="Times New Roman"/>
          <w:sz w:val="24"/>
          <w:szCs w:val="24"/>
        </w:rPr>
        <w:t xml:space="preserve"> года в администрации Ардатовского муниципального района прошла районная педагогическая конференция. На конференции присутствовали: </w:t>
      </w:r>
    </w:p>
    <w:p w:rsidR="00052669" w:rsidRPr="00CE02FD" w:rsidRDefault="00052669" w:rsidP="00CE02FD">
      <w:pPr>
        <w:pStyle w:val="NoSpacing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bookmarkStart w:id="0" w:name="_Hlk492460423"/>
      <w:r w:rsidRPr="00CE02FD">
        <w:rPr>
          <w:rFonts w:ascii="Times New Roman" w:hAnsi="Times New Roman"/>
          <w:sz w:val="24"/>
          <w:szCs w:val="24"/>
        </w:rPr>
        <w:t>Антипов Александр Николаевич – Глава Ардатовского муниципального района;</w:t>
      </w:r>
    </w:p>
    <w:bookmarkEnd w:id="0"/>
    <w:p w:rsidR="00052669" w:rsidRDefault="00052669" w:rsidP="00CE02FD">
      <w:pPr>
        <w:pStyle w:val="NoSpacing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CE02FD">
        <w:rPr>
          <w:rFonts w:ascii="Times New Roman" w:hAnsi="Times New Roman"/>
          <w:sz w:val="24"/>
          <w:szCs w:val="24"/>
        </w:rPr>
        <w:t>Еремина Наталья Викторовна – заместитель Главы Ардатовского муниципального района;</w:t>
      </w:r>
    </w:p>
    <w:p w:rsidR="00052669" w:rsidRPr="002A7915" w:rsidRDefault="00052669" w:rsidP="002A7915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A7915">
        <w:rPr>
          <w:rFonts w:ascii="Times New Roman" w:hAnsi="Times New Roman"/>
          <w:sz w:val="24"/>
          <w:szCs w:val="24"/>
        </w:rPr>
        <w:t xml:space="preserve">Сульдин Александр Федорович – и.о. прокурора Ардатовского района </w:t>
      </w:r>
    </w:p>
    <w:p w:rsidR="00052669" w:rsidRPr="00CE02FD" w:rsidRDefault="00052669" w:rsidP="00CE02FD">
      <w:pPr>
        <w:pStyle w:val="NoSpacing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CE02FD">
        <w:rPr>
          <w:rFonts w:ascii="Times New Roman" w:hAnsi="Times New Roman"/>
          <w:sz w:val="24"/>
          <w:szCs w:val="24"/>
        </w:rPr>
        <w:t>Доронькина Ирина Валерьевна – главный врач ГБУЗ «Ардатовская РБ»;</w:t>
      </w:r>
    </w:p>
    <w:p w:rsidR="00052669" w:rsidRPr="002A7915" w:rsidRDefault="00052669" w:rsidP="002A7915">
      <w:pPr>
        <w:pStyle w:val="NoSpacing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CE02FD">
        <w:rPr>
          <w:rFonts w:ascii="Times New Roman" w:hAnsi="Times New Roman"/>
          <w:sz w:val="24"/>
          <w:szCs w:val="24"/>
        </w:rPr>
        <w:t xml:space="preserve">Суягин Олег Иванович – </w:t>
      </w:r>
      <w:bookmarkStart w:id="1" w:name="_Hlk492460285"/>
      <w:r w:rsidRPr="00CE02FD">
        <w:rPr>
          <w:rFonts w:ascii="Times New Roman" w:hAnsi="Times New Roman"/>
          <w:sz w:val="24"/>
          <w:szCs w:val="24"/>
        </w:rPr>
        <w:t>заместитель начальника ММО МВД России «Ардатовский»;</w:t>
      </w:r>
    </w:p>
    <w:bookmarkEnd w:id="1"/>
    <w:p w:rsidR="00052669" w:rsidRPr="00CE02FD" w:rsidRDefault="00052669" w:rsidP="00CE02FD">
      <w:pPr>
        <w:pStyle w:val="NoSpacing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CE02FD">
        <w:rPr>
          <w:rFonts w:ascii="Times New Roman" w:hAnsi="Times New Roman"/>
          <w:sz w:val="24"/>
          <w:szCs w:val="24"/>
        </w:rPr>
        <w:t>Главы городских и сельских поселений;</w:t>
      </w:r>
    </w:p>
    <w:p w:rsidR="00052669" w:rsidRDefault="00052669" w:rsidP="00CE02FD">
      <w:pPr>
        <w:pStyle w:val="NoSpacing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CE02FD">
        <w:rPr>
          <w:rFonts w:ascii="Times New Roman" w:hAnsi="Times New Roman"/>
          <w:sz w:val="24"/>
          <w:szCs w:val="24"/>
        </w:rPr>
        <w:t>Представители администрации и педагогических коллективов образовательных учреждений района.</w:t>
      </w:r>
    </w:p>
    <w:p w:rsidR="00052669" w:rsidRDefault="00052669" w:rsidP="009A3C4B">
      <w:pPr>
        <w:pStyle w:val="NoSpacing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 приветственным словом выступили:</w:t>
      </w:r>
    </w:p>
    <w:p w:rsidR="00052669" w:rsidRDefault="00052669" w:rsidP="00D37995">
      <w:pPr>
        <w:pStyle w:val="NoSpacing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Священник Игорь Леонтьев.</w:t>
      </w:r>
    </w:p>
    <w:p w:rsidR="00052669" w:rsidRDefault="00052669" w:rsidP="00D37995">
      <w:pPr>
        <w:pStyle w:val="NoSpacing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Замкин Петр Васильевич –начальник по научной работе МГПИ  им. М.Е. Евсевьева.</w:t>
      </w:r>
    </w:p>
    <w:p w:rsidR="00052669" w:rsidRDefault="00052669" w:rsidP="00B92BEF">
      <w:pPr>
        <w:pStyle w:val="NoSpacing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 докладом </w:t>
      </w:r>
      <w:r w:rsidRPr="00D37995">
        <w:rPr>
          <w:rFonts w:ascii="Times New Roman" w:hAnsi="Times New Roman"/>
          <w:sz w:val="24"/>
          <w:szCs w:val="24"/>
        </w:rPr>
        <w:t>«От задач к решениям. Стратегические ориентиры системы образования Ардатовского муниципального района» выступила</w:t>
      </w:r>
      <w:r>
        <w:rPr>
          <w:rFonts w:ascii="Times New Roman" w:hAnsi="Times New Roman"/>
          <w:sz w:val="24"/>
          <w:szCs w:val="24"/>
        </w:rPr>
        <w:t xml:space="preserve"> Еремина Н.В.</w:t>
      </w:r>
    </w:p>
    <w:p w:rsidR="00052669" w:rsidRDefault="00052669" w:rsidP="00B92BEF">
      <w:pPr>
        <w:pStyle w:val="NoSpacing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Выступления:</w:t>
      </w:r>
    </w:p>
    <w:p w:rsidR="00052669" w:rsidRPr="00D37995" w:rsidRDefault="00052669" w:rsidP="00D37995">
      <w:pPr>
        <w:pStyle w:val="NoSpacing"/>
        <w:rPr>
          <w:rFonts w:ascii="Times New Roman" w:hAnsi="Times New Roman"/>
          <w:sz w:val="24"/>
          <w:szCs w:val="24"/>
        </w:rPr>
      </w:pPr>
      <w:r w:rsidRPr="00D37995">
        <w:rPr>
          <w:rFonts w:ascii="Times New Roman" w:hAnsi="Times New Roman"/>
          <w:sz w:val="24"/>
          <w:szCs w:val="24"/>
        </w:rPr>
        <w:t>1.Озерова Ираида Дмитриевна-директор МБОУ «Октябрьская СОШ»</w:t>
      </w:r>
    </w:p>
    <w:p w:rsidR="00052669" w:rsidRPr="00D37995" w:rsidRDefault="00052669" w:rsidP="00D37995">
      <w:pPr>
        <w:pStyle w:val="NoSpacing"/>
        <w:rPr>
          <w:rFonts w:ascii="Times New Roman" w:hAnsi="Times New Roman"/>
          <w:sz w:val="24"/>
          <w:szCs w:val="24"/>
        </w:rPr>
      </w:pPr>
      <w:r w:rsidRPr="00D37995">
        <w:rPr>
          <w:rFonts w:ascii="Times New Roman" w:hAnsi="Times New Roman"/>
          <w:sz w:val="24"/>
          <w:szCs w:val="24"/>
        </w:rPr>
        <w:t>Тема «Основные направления совершенствования          содержания и способов организации образовательного процесса в образовательной организации в современных условиях»</w:t>
      </w:r>
    </w:p>
    <w:p w:rsidR="00052669" w:rsidRPr="00D37995" w:rsidRDefault="00052669" w:rsidP="00D37995">
      <w:pPr>
        <w:pStyle w:val="NoSpacing"/>
        <w:rPr>
          <w:rFonts w:ascii="Times New Roman" w:hAnsi="Times New Roman"/>
          <w:sz w:val="24"/>
          <w:szCs w:val="24"/>
        </w:rPr>
      </w:pPr>
      <w:r w:rsidRPr="00D37995">
        <w:rPr>
          <w:rFonts w:ascii="Times New Roman" w:hAnsi="Times New Roman"/>
          <w:sz w:val="24"/>
          <w:szCs w:val="24"/>
        </w:rPr>
        <w:t xml:space="preserve"> 2.  Батурина Наталья Павловна -  заместитель директора по учебной                         работе  МБОУ «Низовская СОШ»</w:t>
      </w:r>
    </w:p>
    <w:p w:rsidR="00052669" w:rsidRPr="00D37995" w:rsidRDefault="00052669" w:rsidP="00D37995">
      <w:pPr>
        <w:pStyle w:val="NoSpacing"/>
        <w:rPr>
          <w:rFonts w:ascii="Times New Roman" w:hAnsi="Times New Roman"/>
          <w:sz w:val="24"/>
          <w:szCs w:val="24"/>
        </w:rPr>
      </w:pPr>
      <w:r w:rsidRPr="00D37995">
        <w:rPr>
          <w:rFonts w:ascii="Times New Roman" w:hAnsi="Times New Roman"/>
          <w:sz w:val="24"/>
          <w:szCs w:val="24"/>
        </w:rPr>
        <w:t xml:space="preserve"> Тема: «Воспитание гармонично развитой и социально ответственной личности на основе духовно-нравственных ценностей народов РМ, исторических и национально-культурных традиций»</w:t>
      </w:r>
    </w:p>
    <w:p w:rsidR="00052669" w:rsidRPr="00D37995" w:rsidRDefault="00052669" w:rsidP="00D37995">
      <w:pPr>
        <w:pStyle w:val="NoSpacing"/>
        <w:rPr>
          <w:rFonts w:ascii="Times New Roman" w:hAnsi="Times New Roman"/>
          <w:sz w:val="24"/>
          <w:szCs w:val="24"/>
        </w:rPr>
      </w:pPr>
      <w:r w:rsidRPr="00D37995">
        <w:rPr>
          <w:rFonts w:ascii="Times New Roman" w:hAnsi="Times New Roman"/>
          <w:sz w:val="24"/>
          <w:szCs w:val="24"/>
        </w:rPr>
        <w:t>3.Кондратьева Ольга Геннадьевна-директор    МБОУ ДОД «Дом детского творчества»</w:t>
      </w:r>
    </w:p>
    <w:p w:rsidR="00052669" w:rsidRPr="00D37995" w:rsidRDefault="00052669" w:rsidP="00D37995">
      <w:pPr>
        <w:pStyle w:val="NoSpacing"/>
        <w:rPr>
          <w:rFonts w:ascii="Times New Roman" w:hAnsi="Times New Roman"/>
          <w:sz w:val="24"/>
          <w:szCs w:val="24"/>
        </w:rPr>
      </w:pPr>
      <w:r w:rsidRPr="00D37995">
        <w:rPr>
          <w:rFonts w:ascii="Times New Roman" w:hAnsi="Times New Roman"/>
          <w:sz w:val="24"/>
          <w:szCs w:val="24"/>
        </w:rPr>
        <w:t>Тема: «Доступное дополнительное образование ,  как эффективная система выявления, поддержки и развития способностей и талантов у детей»</w:t>
      </w:r>
    </w:p>
    <w:p w:rsidR="00052669" w:rsidRPr="00D37995" w:rsidRDefault="00052669" w:rsidP="00D37995">
      <w:pPr>
        <w:pStyle w:val="NoSpacing"/>
        <w:rPr>
          <w:rFonts w:ascii="Times New Roman" w:hAnsi="Times New Roman"/>
          <w:sz w:val="24"/>
          <w:szCs w:val="24"/>
        </w:rPr>
      </w:pPr>
      <w:r w:rsidRPr="00D37995">
        <w:rPr>
          <w:rFonts w:ascii="Times New Roman" w:hAnsi="Times New Roman"/>
          <w:sz w:val="24"/>
          <w:szCs w:val="24"/>
        </w:rPr>
        <w:t xml:space="preserve">  4.Ануфриева Людмила Александровна-заведующая МБДО  детский сад «Теремок» комбинированного вида</w:t>
      </w:r>
    </w:p>
    <w:p w:rsidR="00052669" w:rsidRPr="00D37995" w:rsidRDefault="00052669" w:rsidP="00D37995">
      <w:pPr>
        <w:pStyle w:val="NoSpacing"/>
        <w:rPr>
          <w:rFonts w:ascii="Times New Roman" w:hAnsi="Times New Roman"/>
          <w:sz w:val="24"/>
          <w:szCs w:val="24"/>
        </w:rPr>
      </w:pPr>
      <w:r w:rsidRPr="00D37995">
        <w:rPr>
          <w:rFonts w:ascii="Times New Roman" w:hAnsi="Times New Roman"/>
          <w:sz w:val="24"/>
          <w:szCs w:val="24"/>
        </w:rPr>
        <w:t>Тема: «Обеспечение доступности качественного дошкольного               образования для детей раннего возраста»</w:t>
      </w:r>
    </w:p>
    <w:p w:rsidR="00052669" w:rsidRPr="00D37995" w:rsidRDefault="00052669" w:rsidP="00D37995">
      <w:pPr>
        <w:pStyle w:val="NoSpacing"/>
        <w:rPr>
          <w:rFonts w:ascii="Times New Roman" w:hAnsi="Times New Roman"/>
          <w:sz w:val="24"/>
          <w:szCs w:val="24"/>
        </w:rPr>
      </w:pPr>
      <w:r w:rsidRPr="00D37995">
        <w:rPr>
          <w:rFonts w:ascii="Times New Roman" w:hAnsi="Times New Roman"/>
          <w:sz w:val="24"/>
          <w:szCs w:val="24"/>
        </w:rPr>
        <w:t>5.Слугина Галина Юрьевна-директор ГБ ПОУ РМ «Ардатовский           медицинский колледж»</w:t>
      </w:r>
    </w:p>
    <w:p w:rsidR="00052669" w:rsidRPr="00D37995" w:rsidRDefault="00052669" w:rsidP="00D37995">
      <w:pPr>
        <w:pStyle w:val="NoSpacing"/>
        <w:rPr>
          <w:rFonts w:ascii="Times New Roman" w:hAnsi="Times New Roman"/>
          <w:sz w:val="24"/>
          <w:szCs w:val="24"/>
        </w:rPr>
      </w:pPr>
      <w:r w:rsidRPr="00D37995">
        <w:rPr>
          <w:rFonts w:ascii="Times New Roman" w:hAnsi="Times New Roman"/>
          <w:sz w:val="24"/>
          <w:szCs w:val="24"/>
        </w:rPr>
        <w:t>Тема: «Проффесиональное образование-ближайшие перспективы»</w:t>
      </w:r>
    </w:p>
    <w:p w:rsidR="00052669" w:rsidRPr="00D37995" w:rsidRDefault="00052669" w:rsidP="00D37995">
      <w:pPr>
        <w:pStyle w:val="NoSpacing"/>
        <w:rPr>
          <w:rFonts w:ascii="Times New Roman" w:hAnsi="Times New Roman"/>
          <w:sz w:val="24"/>
          <w:szCs w:val="24"/>
        </w:rPr>
      </w:pPr>
      <w:r w:rsidRPr="00D37995">
        <w:rPr>
          <w:rFonts w:ascii="Times New Roman" w:hAnsi="Times New Roman"/>
          <w:sz w:val="24"/>
          <w:szCs w:val="24"/>
        </w:rPr>
        <w:t xml:space="preserve">  6.  Суягин Олег Иванович-подполковник полиции,заместитель начальника ММО МВД России Ардатовский</w:t>
      </w:r>
    </w:p>
    <w:p w:rsidR="00052669" w:rsidRPr="00D37995" w:rsidRDefault="00052669" w:rsidP="00D37995">
      <w:pPr>
        <w:pStyle w:val="NoSpacing"/>
        <w:rPr>
          <w:rFonts w:ascii="Times New Roman" w:hAnsi="Times New Roman"/>
          <w:sz w:val="24"/>
          <w:szCs w:val="24"/>
        </w:rPr>
      </w:pPr>
      <w:r w:rsidRPr="00D37995">
        <w:rPr>
          <w:rFonts w:ascii="Times New Roman" w:hAnsi="Times New Roman"/>
          <w:sz w:val="24"/>
          <w:szCs w:val="24"/>
        </w:rPr>
        <w:t xml:space="preserve"> Тема: «Меры профилактики правонарушений среди несовершеннолетних»</w:t>
      </w:r>
    </w:p>
    <w:p w:rsidR="00052669" w:rsidRPr="00D37995" w:rsidRDefault="00052669" w:rsidP="00D37995">
      <w:pPr>
        <w:pStyle w:val="NoSpacing"/>
        <w:rPr>
          <w:rFonts w:ascii="Times New Roman" w:hAnsi="Times New Roman"/>
          <w:sz w:val="24"/>
          <w:szCs w:val="24"/>
        </w:rPr>
      </w:pPr>
      <w:r w:rsidRPr="00D37995">
        <w:rPr>
          <w:rFonts w:ascii="Times New Roman" w:hAnsi="Times New Roman"/>
          <w:sz w:val="24"/>
          <w:szCs w:val="24"/>
        </w:rPr>
        <w:t>7.Короткова Ольга Вячеславовна-главный педиатр  Ардатовской РБ</w:t>
      </w:r>
    </w:p>
    <w:p w:rsidR="00052669" w:rsidRPr="00D37995" w:rsidRDefault="00052669" w:rsidP="00D37995">
      <w:pPr>
        <w:pStyle w:val="NoSpacing"/>
        <w:rPr>
          <w:rFonts w:ascii="Times New Roman" w:hAnsi="Times New Roman"/>
          <w:sz w:val="24"/>
          <w:szCs w:val="24"/>
        </w:rPr>
      </w:pPr>
      <w:r w:rsidRPr="00D37995">
        <w:rPr>
          <w:rFonts w:ascii="Times New Roman" w:hAnsi="Times New Roman"/>
          <w:sz w:val="24"/>
          <w:szCs w:val="24"/>
        </w:rPr>
        <w:t xml:space="preserve"> Тема : «Организация медицинской помощи несовершеннолетним в образовательных учреждениях»</w:t>
      </w:r>
    </w:p>
    <w:p w:rsidR="00052669" w:rsidRPr="00D37995" w:rsidRDefault="00052669" w:rsidP="00D37995">
      <w:pPr>
        <w:pStyle w:val="NoSpacing"/>
        <w:rPr>
          <w:rFonts w:ascii="Times New Roman" w:hAnsi="Times New Roman"/>
          <w:sz w:val="24"/>
          <w:szCs w:val="24"/>
        </w:rPr>
      </w:pPr>
      <w:r w:rsidRPr="00D37995">
        <w:rPr>
          <w:rFonts w:ascii="Times New Roman" w:hAnsi="Times New Roman"/>
          <w:sz w:val="24"/>
          <w:szCs w:val="24"/>
        </w:rPr>
        <w:t xml:space="preserve">  8. Казаков Рамис Умярович – начальник Ардатовской автошколы ДОСААФ России</w:t>
      </w:r>
    </w:p>
    <w:p w:rsidR="00052669" w:rsidRPr="00D37995" w:rsidRDefault="00052669" w:rsidP="00D37995">
      <w:pPr>
        <w:pStyle w:val="NoSpacing"/>
        <w:rPr>
          <w:rFonts w:ascii="Times New Roman" w:hAnsi="Times New Roman"/>
          <w:sz w:val="24"/>
          <w:szCs w:val="24"/>
        </w:rPr>
      </w:pPr>
      <w:r w:rsidRPr="00D37995">
        <w:rPr>
          <w:rFonts w:ascii="Times New Roman" w:hAnsi="Times New Roman"/>
          <w:sz w:val="24"/>
          <w:szCs w:val="24"/>
        </w:rPr>
        <w:t xml:space="preserve">Тема: «Патриотическое воспитание подрастающего поколения»  </w:t>
      </w:r>
    </w:p>
    <w:p w:rsidR="00052669" w:rsidRPr="00D37995" w:rsidRDefault="00052669" w:rsidP="00D37995">
      <w:pPr>
        <w:pStyle w:val="NoSpacing"/>
        <w:rPr>
          <w:rFonts w:ascii="Times New Roman" w:hAnsi="Times New Roman"/>
          <w:sz w:val="24"/>
          <w:szCs w:val="24"/>
        </w:rPr>
      </w:pPr>
      <w:r w:rsidRPr="00D37995">
        <w:rPr>
          <w:rFonts w:ascii="Times New Roman" w:hAnsi="Times New Roman"/>
          <w:sz w:val="24"/>
          <w:szCs w:val="24"/>
        </w:rPr>
        <w:t>9.Антипов Александр Николаевич - Глава администрации    муниципального района.</w:t>
      </w:r>
    </w:p>
    <w:p w:rsidR="00052669" w:rsidRPr="00D37995" w:rsidRDefault="00052669" w:rsidP="00D37995">
      <w:pPr>
        <w:pStyle w:val="NoSpacing"/>
        <w:rPr>
          <w:rFonts w:ascii="Times New Roman" w:hAnsi="Times New Roman"/>
          <w:sz w:val="24"/>
          <w:szCs w:val="24"/>
        </w:rPr>
      </w:pPr>
    </w:p>
    <w:p w:rsidR="00052669" w:rsidRDefault="00052669" w:rsidP="00B92BEF">
      <w:pPr>
        <w:pStyle w:val="NoSpacing"/>
        <w:ind w:firstLine="720"/>
        <w:rPr>
          <w:rFonts w:ascii="Times New Roman" w:hAnsi="Times New Roman"/>
          <w:sz w:val="24"/>
          <w:szCs w:val="24"/>
        </w:rPr>
      </w:pPr>
    </w:p>
    <w:p w:rsidR="00052669" w:rsidRDefault="00052669" w:rsidP="00171641">
      <w:pPr>
        <w:pStyle w:val="NoSpacing"/>
        <w:rPr>
          <w:rFonts w:ascii="Times New Roman" w:hAnsi="Times New Roman"/>
          <w:sz w:val="24"/>
          <w:szCs w:val="24"/>
        </w:rPr>
      </w:pPr>
      <w:r w:rsidRPr="004F113F">
        <w:rPr>
          <w:rFonts w:ascii="Times New Roman" w:hAnsi="Times New Roman"/>
          <w:noProof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299.25pt;height:199.5pt;visibility:visible">
            <v:imagedata r:id="rId5" o:title=""/>
          </v:shape>
        </w:pict>
      </w:r>
    </w:p>
    <w:p w:rsidR="00052669" w:rsidRDefault="00052669" w:rsidP="00171641">
      <w:pPr>
        <w:pStyle w:val="NoSpacing"/>
        <w:rPr>
          <w:rFonts w:ascii="Times New Roman" w:hAnsi="Times New Roman"/>
          <w:sz w:val="24"/>
          <w:szCs w:val="24"/>
        </w:rPr>
      </w:pPr>
    </w:p>
    <w:p w:rsidR="00052669" w:rsidRDefault="00052669" w:rsidP="00171641">
      <w:pPr>
        <w:pStyle w:val="NoSpacing"/>
        <w:rPr>
          <w:rFonts w:ascii="Times New Roman" w:hAnsi="Times New Roman"/>
          <w:sz w:val="24"/>
          <w:szCs w:val="24"/>
        </w:rPr>
      </w:pPr>
    </w:p>
    <w:p w:rsidR="00052669" w:rsidRDefault="00052669" w:rsidP="00171641">
      <w:pPr>
        <w:pStyle w:val="NoSpacing"/>
        <w:rPr>
          <w:rFonts w:ascii="Times New Roman" w:hAnsi="Times New Roman"/>
          <w:sz w:val="24"/>
          <w:szCs w:val="24"/>
        </w:rPr>
      </w:pPr>
    </w:p>
    <w:p w:rsidR="00052669" w:rsidRDefault="00052669" w:rsidP="00171641">
      <w:pPr>
        <w:pStyle w:val="NoSpacing"/>
        <w:rPr>
          <w:rFonts w:ascii="Times New Roman" w:hAnsi="Times New Roman"/>
          <w:sz w:val="24"/>
          <w:szCs w:val="24"/>
        </w:rPr>
      </w:pPr>
    </w:p>
    <w:p w:rsidR="00052669" w:rsidRDefault="00052669" w:rsidP="00171641">
      <w:pPr>
        <w:pStyle w:val="NoSpacing"/>
        <w:rPr>
          <w:rFonts w:ascii="Times New Roman" w:hAnsi="Times New Roman"/>
          <w:sz w:val="24"/>
          <w:szCs w:val="24"/>
        </w:rPr>
      </w:pPr>
    </w:p>
    <w:p w:rsidR="00052669" w:rsidRDefault="00052669" w:rsidP="00171641">
      <w:pPr>
        <w:pStyle w:val="NoSpacing"/>
        <w:rPr>
          <w:rFonts w:ascii="Times New Roman" w:hAnsi="Times New Roman"/>
          <w:sz w:val="24"/>
          <w:szCs w:val="24"/>
        </w:rPr>
      </w:pPr>
      <w:r w:rsidRPr="004F113F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" o:spid="_x0000_i1026" type="#_x0000_t75" style="width:309pt;height:208.5pt;visibility:visible">
            <v:imagedata r:id="rId6" o:title=""/>
          </v:shape>
        </w:pict>
      </w:r>
    </w:p>
    <w:p w:rsidR="00052669" w:rsidRDefault="00052669" w:rsidP="00171641">
      <w:pPr>
        <w:pStyle w:val="NoSpacing"/>
        <w:rPr>
          <w:rFonts w:ascii="Times New Roman" w:hAnsi="Times New Roman"/>
          <w:sz w:val="24"/>
          <w:szCs w:val="24"/>
        </w:rPr>
      </w:pPr>
    </w:p>
    <w:p w:rsidR="00052669" w:rsidRDefault="00052669" w:rsidP="00171641">
      <w:pPr>
        <w:pStyle w:val="NoSpacing"/>
        <w:rPr>
          <w:rFonts w:ascii="Times New Roman" w:hAnsi="Times New Roman"/>
          <w:sz w:val="24"/>
          <w:szCs w:val="24"/>
        </w:rPr>
      </w:pPr>
    </w:p>
    <w:p w:rsidR="00052669" w:rsidRDefault="00052669" w:rsidP="00171641">
      <w:pPr>
        <w:pStyle w:val="NoSpacing"/>
        <w:rPr>
          <w:rFonts w:ascii="Times New Roman" w:hAnsi="Times New Roman"/>
          <w:sz w:val="24"/>
          <w:szCs w:val="24"/>
        </w:rPr>
      </w:pPr>
    </w:p>
    <w:p w:rsidR="00052669" w:rsidRDefault="00052669" w:rsidP="00171641">
      <w:pPr>
        <w:pStyle w:val="NoSpacing"/>
        <w:rPr>
          <w:rFonts w:ascii="Times New Roman" w:hAnsi="Times New Roman"/>
          <w:sz w:val="24"/>
          <w:szCs w:val="24"/>
        </w:rPr>
      </w:pPr>
    </w:p>
    <w:p w:rsidR="00052669" w:rsidRDefault="00052669" w:rsidP="00171641">
      <w:pPr>
        <w:pStyle w:val="NoSpacing"/>
        <w:rPr>
          <w:rFonts w:ascii="Times New Roman" w:hAnsi="Times New Roman"/>
          <w:sz w:val="24"/>
          <w:szCs w:val="24"/>
        </w:rPr>
      </w:pPr>
    </w:p>
    <w:p w:rsidR="00052669" w:rsidRDefault="00052669" w:rsidP="00171641">
      <w:pPr>
        <w:pStyle w:val="NoSpacing"/>
        <w:rPr>
          <w:rFonts w:ascii="Times New Roman" w:hAnsi="Times New Roman"/>
          <w:sz w:val="24"/>
          <w:szCs w:val="24"/>
        </w:rPr>
      </w:pPr>
    </w:p>
    <w:p w:rsidR="00052669" w:rsidRDefault="00052669" w:rsidP="00171641">
      <w:pPr>
        <w:pStyle w:val="NoSpacing"/>
        <w:rPr>
          <w:rFonts w:ascii="Times New Roman" w:hAnsi="Times New Roman"/>
          <w:sz w:val="24"/>
          <w:szCs w:val="24"/>
        </w:rPr>
      </w:pPr>
    </w:p>
    <w:p w:rsidR="00052669" w:rsidRDefault="00052669" w:rsidP="00171641">
      <w:pPr>
        <w:pStyle w:val="NoSpacing"/>
        <w:rPr>
          <w:rFonts w:ascii="Times New Roman" w:hAnsi="Times New Roman"/>
          <w:sz w:val="24"/>
          <w:szCs w:val="24"/>
        </w:rPr>
      </w:pPr>
    </w:p>
    <w:p w:rsidR="00052669" w:rsidRDefault="00052669" w:rsidP="00171641">
      <w:pPr>
        <w:pStyle w:val="NoSpacing"/>
        <w:rPr>
          <w:rFonts w:ascii="Times New Roman" w:hAnsi="Times New Roman"/>
          <w:sz w:val="24"/>
          <w:szCs w:val="24"/>
        </w:rPr>
      </w:pPr>
    </w:p>
    <w:p w:rsidR="00052669" w:rsidRDefault="00052669" w:rsidP="00171641">
      <w:pPr>
        <w:pStyle w:val="NoSpacing"/>
        <w:rPr>
          <w:rFonts w:ascii="Times New Roman" w:hAnsi="Times New Roman"/>
          <w:sz w:val="24"/>
          <w:szCs w:val="24"/>
        </w:rPr>
      </w:pPr>
    </w:p>
    <w:p w:rsidR="00052669" w:rsidRDefault="00052669" w:rsidP="00171641">
      <w:pPr>
        <w:pStyle w:val="NoSpacing"/>
        <w:rPr>
          <w:rFonts w:ascii="Times New Roman" w:hAnsi="Times New Roman"/>
          <w:sz w:val="24"/>
          <w:szCs w:val="24"/>
        </w:rPr>
      </w:pPr>
    </w:p>
    <w:p w:rsidR="00052669" w:rsidRDefault="00052669" w:rsidP="00171641">
      <w:pPr>
        <w:pStyle w:val="NoSpacing"/>
        <w:rPr>
          <w:rFonts w:ascii="Times New Roman" w:hAnsi="Times New Roman"/>
          <w:sz w:val="24"/>
          <w:szCs w:val="24"/>
        </w:rPr>
      </w:pPr>
    </w:p>
    <w:p w:rsidR="00052669" w:rsidRDefault="00052669" w:rsidP="00171641">
      <w:pPr>
        <w:pStyle w:val="NoSpacing"/>
        <w:rPr>
          <w:rFonts w:ascii="Times New Roman" w:hAnsi="Times New Roman"/>
          <w:sz w:val="24"/>
          <w:szCs w:val="24"/>
        </w:rPr>
      </w:pPr>
    </w:p>
    <w:p w:rsidR="00052669" w:rsidRDefault="00052669" w:rsidP="00171641">
      <w:pPr>
        <w:pStyle w:val="NoSpacing"/>
        <w:rPr>
          <w:rFonts w:ascii="Times New Roman" w:hAnsi="Times New Roman"/>
          <w:sz w:val="24"/>
          <w:szCs w:val="24"/>
        </w:rPr>
      </w:pPr>
    </w:p>
    <w:p w:rsidR="00052669" w:rsidRDefault="00052669" w:rsidP="00171641">
      <w:pPr>
        <w:pStyle w:val="NoSpacing"/>
        <w:rPr>
          <w:rFonts w:ascii="Times New Roman" w:hAnsi="Times New Roman"/>
          <w:sz w:val="24"/>
          <w:szCs w:val="24"/>
        </w:rPr>
      </w:pPr>
      <w:bookmarkStart w:id="2" w:name="_GoBack"/>
      <w:bookmarkEnd w:id="2"/>
    </w:p>
    <w:p w:rsidR="00052669" w:rsidRDefault="00052669" w:rsidP="00171641">
      <w:pPr>
        <w:pStyle w:val="NoSpacing"/>
        <w:rPr>
          <w:rFonts w:ascii="Times New Roman" w:hAnsi="Times New Roman"/>
          <w:sz w:val="24"/>
          <w:szCs w:val="24"/>
        </w:rPr>
      </w:pPr>
    </w:p>
    <w:p w:rsidR="00052669" w:rsidRDefault="00052669" w:rsidP="00171641">
      <w:pPr>
        <w:pStyle w:val="NoSpacing"/>
        <w:rPr>
          <w:rFonts w:ascii="Times New Roman" w:hAnsi="Times New Roman"/>
          <w:sz w:val="24"/>
          <w:szCs w:val="24"/>
        </w:rPr>
      </w:pPr>
    </w:p>
    <w:p w:rsidR="00052669" w:rsidRPr="00CE02FD" w:rsidRDefault="00052669" w:rsidP="00171641">
      <w:pPr>
        <w:pStyle w:val="NoSpacing"/>
        <w:rPr>
          <w:rFonts w:ascii="Times New Roman" w:hAnsi="Times New Roman"/>
          <w:sz w:val="24"/>
          <w:szCs w:val="24"/>
        </w:rPr>
      </w:pPr>
    </w:p>
    <w:sectPr w:rsidR="00052669" w:rsidRPr="00CE02FD" w:rsidSect="001B72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0147D"/>
    <w:multiLevelType w:val="hybridMultilevel"/>
    <w:tmpl w:val="8A80E4C0"/>
    <w:lvl w:ilvl="0" w:tplc="4E86D41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61140B8"/>
    <w:multiLevelType w:val="hybridMultilevel"/>
    <w:tmpl w:val="2E5E37F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3744622A"/>
    <w:multiLevelType w:val="hybridMultilevel"/>
    <w:tmpl w:val="8CAE51C2"/>
    <w:lvl w:ilvl="0" w:tplc="116EFEE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398868F8"/>
    <w:multiLevelType w:val="hybridMultilevel"/>
    <w:tmpl w:val="12326A3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747E5C3A"/>
    <w:multiLevelType w:val="hybridMultilevel"/>
    <w:tmpl w:val="E2963A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217AB"/>
    <w:rsid w:val="00041C7D"/>
    <w:rsid w:val="00052669"/>
    <w:rsid w:val="00171641"/>
    <w:rsid w:val="001B7231"/>
    <w:rsid w:val="002A7915"/>
    <w:rsid w:val="00444BB1"/>
    <w:rsid w:val="0047082A"/>
    <w:rsid w:val="004F113F"/>
    <w:rsid w:val="005851C0"/>
    <w:rsid w:val="009217AB"/>
    <w:rsid w:val="009A3C4B"/>
    <w:rsid w:val="00A85725"/>
    <w:rsid w:val="00AD2D3E"/>
    <w:rsid w:val="00B92BEF"/>
    <w:rsid w:val="00CE02FD"/>
    <w:rsid w:val="00D37995"/>
    <w:rsid w:val="00F763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7231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E02FD"/>
    <w:pPr>
      <w:ind w:left="720"/>
      <w:contextualSpacing/>
    </w:pPr>
  </w:style>
  <w:style w:type="paragraph" w:styleId="NoSpacing">
    <w:name w:val="No Spacing"/>
    <w:uiPriority w:val="99"/>
    <w:qFormat/>
    <w:rsid w:val="00CE02FD"/>
    <w:rPr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2A79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A791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385</Words>
  <Characters>2201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29 августа 2018 года в администрации Ардатовского муниципального района прошла районная педагогическая конференция</dc:title>
  <dc:subject/>
  <dc:creator>RUO</dc:creator>
  <cp:keywords/>
  <dc:description/>
  <cp:lastModifiedBy>1</cp:lastModifiedBy>
  <cp:revision>2</cp:revision>
  <dcterms:created xsi:type="dcterms:W3CDTF">2018-08-30T06:22:00Z</dcterms:created>
  <dcterms:modified xsi:type="dcterms:W3CDTF">2018-08-30T06:22:00Z</dcterms:modified>
</cp:coreProperties>
</file>