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228" w:rsidRDefault="00E73228" w:rsidP="00303734">
      <w:pPr>
        <w:jc w:val="center"/>
        <w:rPr>
          <w:b/>
          <w:bCs/>
        </w:rPr>
      </w:pPr>
      <w:r>
        <w:rPr>
          <w:b/>
          <w:bCs/>
        </w:rPr>
        <w:t xml:space="preserve">ПЛАН РАБОТЫ </w:t>
      </w:r>
    </w:p>
    <w:p w:rsidR="00E73228" w:rsidRDefault="00E73228" w:rsidP="00303734">
      <w:pPr>
        <w:jc w:val="center"/>
        <w:rPr>
          <w:b/>
          <w:bCs/>
        </w:rPr>
      </w:pPr>
      <w:r>
        <w:rPr>
          <w:b/>
          <w:bCs/>
        </w:rPr>
        <w:t>Управления образования и</w:t>
      </w:r>
    </w:p>
    <w:p w:rsidR="00E73228" w:rsidRDefault="00E73228" w:rsidP="00303734">
      <w:pPr>
        <w:jc w:val="center"/>
        <w:rPr>
          <w:b/>
          <w:bCs/>
        </w:rPr>
      </w:pPr>
      <w:r>
        <w:rPr>
          <w:b/>
          <w:bCs/>
        </w:rPr>
        <w:t>учреждений дополнительного образования</w:t>
      </w:r>
    </w:p>
    <w:p w:rsidR="00E73228" w:rsidRDefault="00E73228" w:rsidP="00C35E91">
      <w:pPr>
        <w:tabs>
          <w:tab w:val="center" w:pos="4677"/>
          <w:tab w:val="left" w:pos="5700"/>
        </w:tabs>
        <w:jc w:val="center"/>
        <w:rPr>
          <w:b/>
          <w:bCs/>
        </w:rPr>
      </w:pPr>
      <w:r>
        <w:rPr>
          <w:b/>
          <w:bCs/>
        </w:rPr>
        <w:t>с 24 по 30 сентября</w:t>
      </w:r>
    </w:p>
    <w:p w:rsidR="00E73228" w:rsidRDefault="00E73228" w:rsidP="00303734">
      <w:pPr>
        <w:tabs>
          <w:tab w:val="center" w:pos="4677"/>
          <w:tab w:val="left" w:pos="5700"/>
        </w:tabs>
        <w:rPr>
          <w:b/>
          <w:bCs/>
        </w:rPr>
      </w:pPr>
    </w:p>
    <w:tbl>
      <w:tblPr>
        <w:tblpPr w:leftFromText="180" w:rightFromText="180" w:vertAnchor="text" w:horzAnchor="page" w:tblpX="1342" w:tblpY="7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3"/>
        <w:gridCol w:w="4813"/>
        <w:gridCol w:w="1632"/>
        <w:gridCol w:w="2340"/>
      </w:tblGrid>
      <w:tr w:rsidR="00E73228" w:rsidRPr="003060E6">
        <w:tc>
          <w:tcPr>
            <w:tcW w:w="503" w:type="dxa"/>
          </w:tcPr>
          <w:p w:rsidR="00E73228" w:rsidRPr="003060E6" w:rsidRDefault="00E73228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813" w:type="dxa"/>
          </w:tcPr>
          <w:p w:rsidR="00E73228" w:rsidRPr="003060E6" w:rsidRDefault="00E73228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Мероприятия</w:t>
            </w:r>
          </w:p>
        </w:tc>
        <w:tc>
          <w:tcPr>
            <w:tcW w:w="1632" w:type="dxa"/>
          </w:tcPr>
          <w:p w:rsidR="00E73228" w:rsidRPr="003060E6" w:rsidRDefault="00E73228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2340" w:type="dxa"/>
          </w:tcPr>
          <w:p w:rsidR="00E73228" w:rsidRPr="003060E6" w:rsidRDefault="00E73228" w:rsidP="00C83170">
            <w:pPr>
              <w:jc w:val="center"/>
              <w:rPr>
                <w:b/>
                <w:bCs/>
                <w:sz w:val="20"/>
                <w:szCs w:val="20"/>
              </w:rPr>
            </w:pPr>
            <w:r w:rsidRPr="003060E6">
              <w:rPr>
                <w:b/>
                <w:bCs/>
                <w:sz w:val="20"/>
                <w:szCs w:val="20"/>
              </w:rPr>
              <w:t>Место проведения</w:t>
            </w:r>
          </w:p>
        </w:tc>
      </w:tr>
      <w:tr w:rsidR="00E73228" w:rsidRPr="003060E6">
        <w:tc>
          <w:tcPr>
            <w:tcW w:w="9288" w:type="dxa"/>
            <w:gridSpan w:val="4"/>
          </w:tcPr>
          <w:p w:rsidR="00E73228" w:rsidRPr="002A086C" w:rsidRDefault="00E73228" w:rsidP="00C83170">
            <w:pPr>
              <w:jc w:val="center"/>
              <w:rPr>
                <w:b/>
                <w:bCs/>
              </w:rPr>
            </w:pPr>
            <w:r w:rsidRPr="002A086C">
              <w:rPr>
                <w:b/>
                <w:bCs/>
                <w:sz w:val="22"/>
                <w:szCs w:val="22"/>
              </w:rPr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Pr="00456962" w:rsidRDefault="00E73228" w:rsidP="00C83170">
            <w:r w:rsidRPr="00456962">
              <w:t>1.</w:t>
            </w:r>
          </w:p>
        </w:tc>
        <w:tc>
          <w:tcPr>
            <w:tcW w:w="4813" w:type="dxa"/>
          </w:tcPr>
          <w:p w:rsidR="00E73228" w:rsidRPr="00456962" w:rsidRDefault="00E73228" w:rsidP="00C83170">
            <w:r>
              <w:t>Корректировка учебных планов</w:t>
            </w:r>
          </w:p>
        </w:tc>
        <w:tc>
          <w:tcPr>
            <w:tcW w:w="1632" w:type="dxa"/>
          </w:tcPr>
          <w:p w:rsidR="00E73228" w:rsidRDefault="00E73228" w:rsidP="00C83170">
            <w:r w:rsidRPr="00B10BAC">
              <w:t>24.09.18. – 29.09.18</w:t>
            </w:r>
          </w:p>
        </w:tc>
        <w:tc>
          <w:tcPr>
            <w:tcW w:w="2340" w:type="dxa"/>
          </w:tcPr>
          <w:p w:rsidR="00E73228" w:rsidRPr="00456962" w:rsidRDefault="00E73228" w:rsidP="00C83170"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Pr="00456962" w:rsidRDefault="00E73228" w:rsidP="00C83170">
            <w:r w:rsidRPr="00456962">
              <w:t>2.</w:t>
            </w:r>
          </w:p>
        </w:tc>
        <w:tc>
          <w:tcPr>
            <w:tcW w:w="4813" w:type="dxa"/>
          </w:tcPr>
          <w:p w:rsidR="00E73228" w:rsidRPr="00E072D9" w:rsidRDefault="00E73228" w:rsidP="00C83170">
            <w:r>
              <w:t xml:space="preserve">Рассмотрение портфолио и подготовка документов на аттестацию на </w:t>
            </w:r>
            <w:r>
              <w:rPr>
                <w:lang w:val="en-US"/>
              </w:rPr>
              <w:t>I</w:t>
            </w:r>
            <w:r>
              <w:t xml:space="preserve"> категорию</w:t>
            </w:r>
          </w:p>
        </w:tc>
        <w:tc>
          <w:tcPr>
            <w:tcW w:w="1632" w:type="dxa"/>
          </w:tcPr>
          <w:p w:rsidR="00E73228" w:rsidRDefault="00E73228" w:rsidP="00C83170">
            <w:r w:rsidRPr="00B10BAC">
              <w:t>24.09.18. – 29.09.18</w:t>
            </w:r>
          </w:p>
        </w:tc>
        <w:tc>
          <w:tcPr>
            <w:tcW w:w="2340" w:type="dxa"/>
          </w:tcPr>
          <w:p w:rsidR="00E73228" w:rsidRPr="00456962" w:rsidRDefault="00E73228" w:rsidP="00C83170"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Pr="00456962" w:rsidRDefault="00E73228" w:rsidP="00C83170">
            <w:r>
              <w:t>3.</w:t>
            </w:r>
          </w:p>
        </w:tc>
        <w:tc>
          <w:tcPr>
            <w:tcW w:w="4813" w:type="dxa"/>
          </w:tcPr>
          <w:p w:rsidR="00E73228" w:rsidRPr="00456962" w:rsidRDefault="00E73228" w:rsidP="00C83170">
            <w:r>
              <w:t>Формирование базы данных учета детей в возрасте от 0-до 18 лет проживающих и прописанных на территории поселений</w:t>
            </w:r>
          </w:p>
        </w:tc>
        <w:tc>
          <w:tcPr>
            <w:tcW w:w="1632" w:type="dxa"/>
          </w:tcPr>
          <w:p w:rsidR="00E73228" w:rsidRDefault="00E73228" w:rsidP="00C83170">
            <w:bookmarkStart w:id="0" w:name="_GoBack"/>
            <w:bookmarkEnd w:id="0"/>
            <w:r w:rsidRPr="00B10BAC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4.</w:t>
            </w:r>
          </w:p>
        </w:tc>
        <w:tc>
          <w:tcPr>
            <w:tcW w:w="4813" w:type="dxa"/>
          </w:tcPr>
          <w:p w:rsidR="00E73228" w:rsidRPr="00F279CF" w:rsidRDefault="00E73228" w:rsidP="00C83170">
            <w:r>
              <w:t>работа в программе «Меркурий»</w:t>
            </w:r>
          </w:p>
        </w:tc>
        <w:tc>
          <w:tcPr>
            <w:tcW w:w="1632" w:type="dxa"/>
          </w:tcPr>
          <w:p w:rsidR="00E73228" w:rsidRDefault="00E73228" w:rsidP="00C83170">
            <w:r w:rsidRPr="00B10BAC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5.</w:t>
            </w:r>
          </w:p>
        </w:tc>
        <w:tc>
          <w:tcPr>
            <w:tcW w:w="4813" w:type="dxa"/>
          </w:tcPr>
          <w:p w:rsidR="00E73228" w:rsidRPr="00F279CF" w:rsidRDefault="00E73228" w:rsidP="00C83170">
            <w:r>
              <w:t>работа в программе   АИС                       «Е-услуги. Образование»</w:t>
            </w:r>
          </w:p>
        </w:tc>
        <w:tc>
          <w:tcPr>
            <w:tcW w:w="1632" w:type="dxa"/>
          </w:tcPr>
          <w:p w:rsidR="00E73228" w:rsidRDefault="00E73228" w:rsidP="00C83170">
            <w:r w:rsidRPr="00FB2A35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6.</w:t>
            </w:r>
          </w:p>
        </w:tc>
        <w:tc>
          <w:tcPr>
            <w:tcW w:w="4813" w:type="dxa"/>
          </w:tcPr>
          <w:p w:rsidR="00E73228" w:rsidRPr="00F279CF" w:rsidRDefault="00E73228" w:rsidP="00C83170">
            <w:r>
              <w:t>работа в программе   АИС                       «Сетевой город. Образование»</w:t>
            </w:r>
          </w:p>
        </w:tc>
        <w:tc>
          <w:tcPr>
            <w:tcW w:w="1632" w:type="dxa"/>
          </w:tcPr>
          <w:p w:rsidR="00E73228" w:rsidRDefault="00E73228" w:rsidP="00C83170">
            <w:r w:rsidRPr="00FB2A35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7.</w:t>
            </w:r>
          </w:p>
        </w:tc>
        <w:tc>
          <w:tcPr>
            <w:tcW w:w="4813" w:type="dxa"/>
          </w:tcPr>
          <w:p w:rsidR="00E73228" w:rsidRDefault="00E73228" w:rsidP="00C83170">
            <w:r>
              <w:t>Проведение  праздника «День воспитателя»</w:t>
            </w:r>
          </w:p>
        </w:tc>
        <w:tc>
          <w:tcPr>
            <w:tcW w:w="1632" w:type="dxa"/>
          </w:tcPr>
          <w:p w:rsidR="00E73228" w:rsidRDefault="00E73228" w:rsidP="00C83170">
            <w:r>
              <w:t xml:space="preserve"> 26.09.18</w:t>
            </w:r>
          </w:p>
        </w:tc>
        <w:tc>
          <w:tcPr>
            <w:tcW w:w="2340" w:type="dxa"/>
          </w:tcPr>
          <w:p w:rsidR="00E73228" w:rsidRDefault="00E73228" w:rsidP="00C83170">
            <w:r>
              <w:t xml:space="preserve"> МБДОУ Баевский детский сад «Чипайне»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8.</w:t>
            </w:r>
          </w:p>
        </w:tc>
        <w:tc>
          <w:tcPr>
            <w:tcW w:w="4813" w:type="dxa"/>
          </w:tcPr>
          <w:p w:rsidR="00E73228" w:rsidRDefault="00E73228" w:rsidP="00C83170">
            <w:r>
              <w:t>работа в программе   «ЕГИССО»</w:t>
            </w:r>
          </w:p>
        </w:tc>
        <w:tc>
          <w:tcPr>
            <w:tcW w:w="1632" w:type="dxa"/>
          </w:tcPr>
          <w:p w:rsidR="00E73228" w:rsidRDefault="00E73228" w:rsidP="00C83170">
            <w:r w:rsidRPr="00FB2A35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>
              <w:t xml:space="preserve"> </w:t>
            </w:r>
            <w:r w:rsidRPr="00456962">
              <w:t>Управление образования</w:t>
            </w:r>
          </w:p>
        </w:tc>
      </w:tr>
      <w:tr w:rsidR="00E73228" w:rsidRPr="00DE2736">
        <w:tc>
          <w:tcPr>
            <w:tcW w:w="9288" w:type="dxa"/>
            <w:gridSpan w:val="4"/>
          </w:tcPr>
          <w:p w:rsidR="00E73228" w:rsidRPr="00456962" w:rsidRDefault="00E73228" w:rsidP="00C83170">
            <w:pPr>
              <w:jc w:val="center"/>
            </w:pPr>
            <w:r w:rsidRPr="002A086C">
              <w:rPr>
                <w:b/>
                <w:bCs/>
                <w:sz w:val="22"/>
                <w:szCs w:val="22"/>
              </w:rPr>
              <w:t>МБУ ДО «Ардатовская ДЮСШ»</w:t>
            </w:r>
          </w:p>
        </w:tc>
      </w:tr>
      <w:tr w:rsidR="00E73228" w:rsidRPr="00DE2736">
        <w:tc>
          <w:tcPr>
            <w:tcW w:w="503" w:type="dxa"/>
          </w:tcPr>
          <w:p w:rsidR="00E73228" w:rsidRPr="00456962" w:rsidRDefault="00E73228" w:rsidP="00C83170">
            <w:r>
              <w:t>1.</w:t>
            </w:r>
          </w:p>
        </w:tc>
        <w:tc>
          <w:tcPr>
            <w:tcW w:w="4813" w:type="dxa"/>
            <w:vAlign w:val="center"/>
          </w:tcPr>
          <w:p w:rsidR="00E73228" w:rsidRPr="00406F38" w:rsidRDefault="00E73228" w:rsidP="00C83170">
            <w:pPr>
              <w:rPr>
                <w:sz w:val="20"/>
                <w:szCs w:val="20"/>
              </w:rPr>
            </w:pPr>
            <w:r w:rsidRPr="00F35091">
              <w:rPr>
                <w:sz w:val="20"/>
                <w:szCs w:val="20"/>
              </w:rPr>
              <w:t xml:space="preserve">Муниципальный этап «Кросс наций» </w:t>
            </w:r>
          </w:p>
        </w:tc>
        <w:tc>
          <w:tcPr>
            <w:tcW w:w="1632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26.09.2018</w:t>
            </w:r>
          </w:p>
        </w:tc>
        <w:tc>
          <w:tcPr>
            <w:tcW w:w="2340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Стадион Ардатовской ДЮСШ</w:t>
            </w:r>
          </w:p>
        </w:tc>
      </w:tr>
      <w:tr w:rsidR="00E73228" w:rsidRPr="00DE2736">
        <w:tc>
          <w:tcPr>
            <w:tcW w:w="503" w:type="dxa"/>
          </w:tcPr>
          <w:p w:rsidR="00E73228" w:rsidRPr="00456962" w:rsidRDefault="00E73228" w:rsidP="00C83170">
            <w:r>
              <w:t>2.</w:t>
            </w:r>
          </w:p>
        </w:tc>
        <w:tc>
          <w:tcPr>
            <w:tcW w:w="4813" w:type="dxa"/>
            <w:vAlign w:val="center"/>
          </w:tcPr>
          <w:p w:rsidR="00E73228" w:rsidRDefault="00E73228" w:rsidP="00C831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Зональный этап Спартакиады «Старты надежд», среди несовершеннолетних находящихся в социально опасном положении</w:t>
            </w:r>
          </w:p>
        </w:tc>
        <w:tc>
          <w:tcPr>
            <w:tcW w:w="1632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27.09.2018</w:t>
            </w:r>
          </w:p>
        </w:tc>
        <w:tc>
          <w:tcPr>
            <w:tcW w:w="2340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Ичалки</w:t>
            </w:r>
          </w:p>
        </w:tc>
      </w:tr>
      <w:tr w:rsidR="00E73228" w:rsidRPr="00DE2736">
        <w:tc>
          <w:tcPr>
            <w:tcW w:w="503" w:type="dxa"/>
          </w:tcPr>
          <w:p w:rsidR="00E73228" w:rsidRPr="00456962" w:rsidRDefault="00E73228" w:rsidP="00C83170">
            <w:r>
              <w:t>3.</w:t>
            </w:r>
          </w:p>
        </w:tc>
        <w:tc>
          <w:tcPr>
            <w:tcW w:w="4813" w:type="dxa"/>
            <w:vAlign w:val="center"/>
          </w:tcPr>
          <w:p w:rsidR="00E73228" w:rsidRPr="00A658B7" w:rsidRDefault="00E73228" w:rsidP="00C831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Полуфинальный этап</w:t>
            </w:r>
            <w:r w:rsidRPr="00F35091">
              <w:rPr>
                <w:sz w:val="20"/>
                <w:szCs w:val="20"/>
              </w:rPr>
              <w:t xml:space="preserve"> соревновани</w:t>
            </w:r>
            <w:r>
              <w:rPr>
                <w:sz w:val="20"/>
                <w:szCs w:val="20"/>
              </w:rPr>
              <w:t>й</w:t>
            </w:r>
            <w:r w:rsidRPr="00F35091">
              <w:rPr>
                <w:sz w:val="20"/>
                <w:szCs w:val="20"/>
              </w:rPr>
              <w:t xml:space="preserve"> по футболу среди ДЮСШ РМ </w:t>
            </w:r>
            <w:r>
              <w:rPr>
                <w:sz w:val="20"/>
                <w:szCs w:val="20"/>
              </w:rPr>
              <w:t>(</w:t>
            </w:r>
            <w:r w:rsidRPr="00F35091">
              <w:rPr>
                <w:sz w:val="20"/>
                <w:szCs w:val="20"/>
              </w:rPr>
              <w:t>2002-2003 г.р.</w:t>
            </w:r>
            <w:r>
              <w:rPr>
                <w:sz w:val="20"/>
                <w:szCs w:val="20"/>
              </w:rPr>
              <w:t>)</w:t>
            </w:r>
            <w:r w:rsidRPr="00F3509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632" w:type="dxa"/>
            <w:vAlign w:val="center"/>
          </w:tcPr>
          <w:p w:rsidR="00E73228" w:rsidRPr="00A658B7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27-28.09.2018</w:t>
            </w:r>
          </w:p>
        </w:tc>
        <w:tc>
          <w:tcPr>
            <w:tcW w:w="2340" w:type="dxa"/>
            <w:vAlign w:val="center"/>
          </w:tcPr>
          <w:p w:rsidR="00E73228" w:rsidRPr="00A658B7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согласованию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4.</w:t>
            </w:r>
          </w:p>
        </w:tc>
        <w:tc>
          <w:tcPr>
            <w:tcW w:w="4813" w:type="dxa"/>
            <w:vAlign w:val="center"/>
          </w:tcPr>
          <w:p w:rsidR="00E73228" w:rsidRPr="00F35091" w:rsidRDefault="00E73228" w:rsidP="00C83170">
            <w:pPr>
              <w:rPr>
                <w:sz w:val="20"/>
                <w:szCs w:val="20"/>
              </w:rPr>
            </w:pPr>
            <w:r w:rsidRPr="00103453">
              <w:rPr>
                <w:sz w:val="20"/>
                <w:szCs w:val="20"/>
              </w:rPr>
              <w:t xml:space="preserve">Республиканский л/а кросс </w:t>
            </w:r>
          </w:p>
        </w:tc>
        <w:tc>
          <w:tcPr>
            <w:tcW w:w="1632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28.09.2018</w:t>
            </w:r>
          </w:p>
        </w:tc>
        <w:tc>
          <w:tcPr>
            <w:tcW w:w="2340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Саранск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5.</w:t>
            </w:r>
          </w:p>
        </w:tc>
        <w:tc>
          <w:tcPr>
            <w:tcW w:w="4813" w:type="dxa"/>
            <w:vAlign w:val="center"/>
          </w:tcPr>
          <w:p w:rsidR="00E73228" w:rsidRPr="00103453" w:rsidRDefault="00E73228" w:rsidP="00C831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Полуфинальный этап П</w:t>
            </w:r>
            <w:r w:rsidRPr="00103453">
              <w:rPr>
                <w:sz w:val="20"/>
                <w:szCs w:val="20"/>
              </w:rPr>
              <w:t>ервенств</w:t>
            </w:r>
            <w:r>
              <w:rPr>
                <w:sz w:val="20"/>
                <w:szCs w:val="20"/>
              </w:rPr>
              <w:t>а</w:t>
            </w:r>
            <w:r w:rsidRPr="00103453">
              <w:rPr>
                <w:sz w:val="20"/>
                <w:szCs w:val="20"/>
              </w:rPr>
              <w:t xml:space="preserve"> РМ по баскетболу </w:t>
            </w:r>
          </w:p>
        </w:tc>
        <w:tc>
          <w:tcPr>
            <w:tcW w:w="1632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29.09.2018</w:t>
            </w:r>
          </w:p>
        </w:tc>
        <w:tc>
          <w:tcPr>
            <w:tcW w:w="2340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согласованию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6.</w:t>
            </w:r>
          </w:p>
        </w:tc>
        <w:tc>
          <w:tcPr>
            <w:tcW w:w="4813" w:type="dxa"/>
            <w:vAlign w:val="center"/>
          </w:tcPr>
          <w:p w:rsidR="00E73228" w:rsidRDefault="00E73228" w:rsidP="00C83170">
            <w:pPr>
              <w:rPr>
                <w:sz w:val="20"/>
                <w:szCs w:val="20"/>
              </w:rPr>
            </w:pPr>
            <w:r w:rsidRPr="00103453">
              <w:rPr>
                <w:sz w:val="20"/>
                <w:szCs w:val="20"/>
              </w:rPr>
              <w:t>Республиканские соревнования по л</w:t>
            </w:r>
            <w:r>
              <w:rPr>
                <w:sz w:val="20"/>
                <w:szCs w:val="20"/>
              </w:rPr>
              <w:t>/</w:t>
            </w:r>
            <w:r w:rsidRPr="00103453">
              <w:rPr>
                <w:sz w:val="20"/>
                <w:szCs w:val="20"/>
              </w:rPr>
              <w:t xml:space="preserve">а (бег и спортивная ходьба) на призы Главы Чамзинского района </w:t>
            </w:r>
          </w:p>
        </w:tc>
        <w:tc>
          <w:tcPr>
            <w:tcW w:w="1632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30.09.2018</w:t>
            </w:r>
          </w:p>
        </w:tc>
        <w:tc>
          <w:tcPr>
            <w:tcW w:w="2340" w:type="dxa"/>
            <w:vAlign w:val="center"/>
          </w:tcPr>
          <w:p w:rsidR="00E73228" w:rsidRDefault="00E73228" w:rsidP="00C831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п. Чамзинка</w:t>
            </w:r>
          </w:p>
        </w:tc>
      </w:tr>
      <w:tr w:rsidR="00E73228" w:rsidRPr="00DE2736">
        <w:tc>
          <w:tcPr>
            <w:tcW w:w="9288" w:type="dxa"/>
            <w:gridSpan w:val="4"/>
          </w:tcPr>
          <w:p w:rsidR="00E73228" w:rsidRPr="00BC7097" w:rsidRDefault="00E73228" w:rsidP="00C83170">
            <w:pPr>
              <w:jc w:val="center"/>
              <w:rPr>
                <w:b/>
                <w:bCs/>
              </w:rPr>
            </w:pPr>
            <w:r w:rsidRPr="002A086C">
              <w:rPr>
                <w:b/>
                <w:bCs/>
                <w:sz w:val="22"/>
                <w:szCs w:val="22"/>
              </w:rPr>
              <w:t>МБУ ДО «Дом детского творчества»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1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Разработка проекта плана работы  на новый учебный год 2018-2019 уч. г.</w:t>
            </w:r>
          </w:p>
        </w:tc>
        <w:tc>
          <w:tcPr>
            <w:tcW w:w="1632" w:type="dxa"/>
          </w:tcPr>
          <w:p w:rsidR="00E73228" w:rsidRDefault="00E73228" w:rsidP="00C83170">
            <w:r>
              <w:t>24.09.18. – 29</w:t>
            </w:r>
            <w:r w:rsidRPr="003610D3">
              <w:t>.09.18</w:t>
            </w:r>
          </w:p>
        </w:tc>
        <w:tc>
          <w:tcPr>
            <w:tcW w:w="2340" w:type="dxa"/>
          </w:tcPr>
          <w:p w:rsidR="00E73228" w:rsidRPr="009B484E" w:rsidRDefault="00E73228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2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Сбор заявок</w:t>
            </w:r>
            <w:r>
              <w:t xml:space="preserve"> с ОУ </w:t>
            </w:r>
          </w:p>
        </w:tc>
        <w:tc>
          <w:tcPr>
            <w:tcW w:w="1632" w:type="dxa"/>
          </w:tcPr>
          <w:p w:rsidR="00E73228" w:rsidRDefault="00E73228" w:rsidP="00C83170">
            <w:r>
              <w:t>24.09.18. – 29</w:t>
            </w:r>
            <w:r w:rsidRPr="003610D3">
              <w:t>.09.18</w:t>
            </w:r>
          </w:p>
        </w:tc>
        <w:tc>
          <w:tcPr>
            <w:tcW w:w="2340" w:type="dxa"/>
          </w:tcPr>
          <w:p w:rsidR="00E73228" w:rsidRPr="009B484E" w:rsidRDefault="00E73228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3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 xml:space="preserve"> Обновление и разработка  локальных актов</w:t>
            </w:r>
          </w:p>
        </w:tc>
        <w:tc>
          <w:tcPr>
            <w:tcW w:w="1632" w:type="dxa"/>
          </w:tcPr>
          <w:p w:rsidR="00E73228" w:rsidRDefault="00E73228">
            <w:r w:rsidRPr="004D68F5">
              <w:t>24.09.18. – 29.09.18</w:t>
            </w:r>
          </w:p>
        </w:tc>
        <w:tc>
          <w:tcPr>
            <w:tcW w:w="2340" w:type="dxa"/>
          </w:tcPr>
          <w:p w:rsidR="00E73228" w:rsidRPr="009B484E" w:rsidRDefault="00E73228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4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Работа с сайтом.</w:t>
            </w:r>
          </w:p>
        </w:tc>
        <w:tc>
          <w:tcPr>
            <w:tcW w:w="1632" w:type="dxa"/>
          </w:tcPr>
          <w:p w:rsidR="00E73228" w:rsidRDefault="00E73228">
            <w:r w:rsidRPr="004D68F5">
              <w:t>24.09.18. – 29.09.18</w:t>
            </w:r>
          </w:p>
        </w:tc>
        <w:tc>
          <w:tcPr>
            <w:tcW w:w="2340" w:type="dxa"/>
          </w:tcPr>
          <w:p w:rsidR="00E73228" w:rsidRPr="009B484E" w:rsidRDefault="00E73228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5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Разработка «Рабочей программы к дополнительной общеобразовательной программе».</w:t>
            </w:r>
          </w:p>
        </w:tc>
        <w:tc>
          <w:tcPr>
            <w:tcW w:w="1632" w:type="dxa"/>
          </w:tcPr>
          <w:p w:rsidR="00E73228" w:rsidRDefault="00E73228">
            <w:r w:rsidRPr="004D68F5">
              <w:t>24.09.18. – 29.09.18</w:t>
            </w:r>
          </w:p>
        </w:tc>
        <w:tc>
          <w:tcPr>
            <w:tcW w:w="2340" w:type="dxa"/>
          </w:tcPr>
          <w:p w:rsidR="00E73228" w:rsidRPr="009B484E" w:rsidRDefault="00E73228" w:rsidP="00C83170">
            <w:r w:rsidRPr="009B484E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6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Распределение учебной нагрузки</w:t>
            </w:r>
          </w:p>
        </w:tc>
        <w:tc>
          <w:tcPr>
            <w:tcW w:w="1632" w:type="dxa"/>
          </w:tcPr>
          <w:p w:rsidR="00E73228" w:rsidRDefault="00E73228">
            <w:r w:rsidRPr="004D68F5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 w:rsidRPr="003F2ED5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7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Составление расписание занятий  творческих групп  по САНПИНу, утверждение.</w:t>
            </w:r>
          </w:p>
        </w:tc>
        <w:tc>
          <w:tcPr>
            <w:tcW w:w="1632" w:type="dxa"/>
          </w:tcPr>
          <w:p w:rsidR="00E73228" w:rsidRDefault="00E73228" w:rsidP="00C83170">
            <w:r w:rsidRPr="0067660E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 w:rsidRPr="003F2ED5">
              <w:rPr>
                <w:sz w:val="22"/>
                <w:szCs w:val="22"/>
              </w:rPr>
              <w:t>МБУ ДО «ДДТ»</w:t>
            </w:r>
          </w:p>
        </w:tc>
      </w:tr>
      <w:tr w:rsidR="00E73228" w:rsidRPr="00DE2736">
        <w:tc>
          <w:tcPr>
            <w:tcW w:w="503" w:type="dxa"/>
          </w:tcPr>
          <w:p w:rsidR="00E73228" w:rsidRDefault="00E73228" w:rsidP="00C83170">
            <w:r>
              <w:t>8</w:t>
            </w:r>
          </w:p>
        </w:tc>
        <w:tc>
          <w:tcPr>
            <w:tcW w:w="4813" w:type="dxa"/>
          </w:tcPr>
          <w:p w:rsidR="00E73228" w:rsidRPr="00F01D26" w:rsidRDefault="00E73228" w:rsidP="00C83170">
            <w:r w:rsidRPr="00F01D26">
              <w:t>Консультации педагогов  по дополнительным общеобразовательным программам</w:t>
            </w:r>
          </w:p>
        </w:tc>
        <w:tc>
          <w:tcPr>
            <w:tcW w:w="1632" w:type="dxa"/>
          </w:tcPr>
          <w:p w:rsidR="00E73228" w:rsidRDefault="00E73228" w:rsidP="00C83170">
            <w:r w:rsidRPr="0067660E">
              <w:t>24.09.18. – 29.09.18</w:t>
            </w:r>
          </w:p>
        </w:tc>
        <w:tc>
          <w:tcPr>
            <w:tcW w:w="2340" w:type="dxa"/>
          </w:tcPr>
          <w:p w:rsidR="00E73228" w:rsidRDefault="00E73228" w:rsidP="00C83170">
            <w:r w:rsidRPr="003F2ED5">
              <w:rPr>
                <w:sz w:val="22"/>
                <w:szCs w:val="22"/>
              </w:rPr>
              <w:t>МБУ ДО «ДДТ»</w:t>
            </w:r>
          </w:p>
        </w:tc>
      </w:tr>
    </w:tbl>
    <w:p w:rsidR="00E73228" w:rsidRDefault="00E73228" w:rsidP="00223011">
      <w:pPr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E73228" w:rsidRPr="00C83170" w:rsidRDefault="00E73228" w:rsidP="00C83170">
      <w:pPr>
        <w:rPr>
          <w:sz w:val="22"/>
          <w:szCs w:val="22"/>
        </w:rPr>
      </w:pPr>
    </w:p>
    <w:p w:rsidR="00E73228" w:rsidRPr="00C83170" w:rsidRDefault="00E73228" w:rsidP="00C83170">
      <w:pPr>
        <w:rPr>
          <w:sz w:val="22"/>
          <w:szCs w:val="22"/>
        </w:rPr>
      </w:pPr>
    </w:p>
    <w:p w:rsidR="00E73228" w:rsidRPr="00C83170" w:rsidRDefault="00E73228" w:rsidP="00C83170">
      <w:pPr>
        <w:rPr>
          <w:sz w:val="22"/>
          <w:szCs w:val="22"/>
        </w:rPr>
      </w:pPr>
    </w:p>
    <w:p w:rsidR="00E73228" w:rsidRPr="00C83170" w:rsidRDefault="00E73228" w:rsidP="00C83170">
      <w:pPr>
        <w:rPr>
          <w:sz w:val="22"/>
          <w:szCs w:val="22"/>
        </w:rPr>
      </w:pPr>
    </w:p>
    <w:p w:rsidR="00E73228" w:rsidRDefault="00E73228" w:rsidP="00C83170">
      <w:pPr>
        <w:rPr>
          <w:sz w:val="22"/>
          <w:szCs w:val="22"/>
        </w:rPr>
      </w:pPr>
      <w:r>
        <w:rPr>
          <w:sz w:val="22"/>
          <w:szCs w:val="22"/>
        </w:rPr>
        <w:t>Начальник Управления образования</w:t>
      </w:r>
    </w:p>
    <w:p w:rsidR="00E73228" w:rsidRDefault="00E73228" w:rsidP="00C83170">
      <w:pPr>
        <w:rPr>
          <w:sz w:val="22"/>
          <w:szCs w:val="22"/>
        </w:rPr>
      </w:pPr>
      <w:r>
        <w:rPr>
          <w:sz w:val="22"/>
          <w:szCs w:val="22"/>
        </w:rPr>
        <w:t xml:space="preserve">администрации Ардатовского </w:t>
      </w:r>
    </w:p>
    <w:p w:rsidR="00E73228" w:rsidRPr="00C83170" w:rsidRDefault="00E73228" w:rsidP="00682A96">
      <w:pPr>
        <w:tabs>
          <w:tab w:val="left" w:pos="7185"/>
        </w:tabs>
        <w:rPr>
          <w:sz w:val="22"/>
          <w:szCs w:val="22"/>
        </w:rPr>
      </w:pPr>
      <w:r>
        <w:rPr>
          <w:sz w:val="22"/>
          <w:szCs w:val="22"/>
        </w:rPr>
        <w:t>муниципального района</w:t>
      </w:r>
      <w:r>
        <w:rPr>
          <w:sz w:val="22"/>
          <w:szCs w:val="22"/>
        </w:rPr>
        <w:tab/>
        <w:t>Е.С.Белков</w:t>
      </w:r>
    </w:p>
    <w:sectPr w:rsidR="00E73228" w:rsidRPr="00C83170" w:rsidSect="00456962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02D85"/>
    <w:multiLevelType w:val="hybridMultilevel"/>
    <w:tmpl w:val="FC4ED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124FA"/>
    <w:multiLevelType w:val="hybridMultilevel"/>
    <w:tmpl w:val="883872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13F43"/>
    <w:multiLevelType w:val="hybridMultilevel"/>
    <w:tmpl w:val="7D8ABE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734"/>
    <w:rsid w:val="00014E87"/>
    <w:rsid w:val="00016619"/>
    <w:rsid w:val="00036F21"/>
    <w:rsid w:val="00037679"/>
    <w:rsid w:val="00055BD3"/>
    <w:rsid w:val="000801DF"/>
    <w:rsid w:val="000819CF"/>
    <w:rsid w:val="00085CE6"/>
    <w:rsid w:val="0009444D"/>
    <w:rsid w:val="000A3928"/>
    <w:rsid w:val="000A4819"/>
    <w:rsid w:val="000D42D0"/>
    <w:rsid w:val="000E07EB"/>
    <w:rsid w:val="000E324B"/>
    <w:rsid w:val="000E35C9"/>
    <w:rsid w:val="000E7ADD"/>
    <w:rsid w:val="00103453"/>
    <w:rsid w:val="00105780"/>
    <w:rsid w:val="001059A2"/>
    <w:rsid w:val="001164BE"/>
    <w:rsid w:val="001300D8"/>
    <w:rsid w:val="001310A9"/>
    <w:rsid w:val="001335EA"/>
    <w:rsid w:val="0015043A"/>
    <w:rsid w:val="00151EA8"/>
    <w:rsid w:val="00154820"/>
    <w:rsid w:val="0015508E"/>
    <w:rsid w:val="001610D6"/>
    <w:rsid w:val="00166AED"/>
    <w:rsid w:val="00172E05"/>
    <w:rsid w:val="001936C3"/>
    <w:rsid w:val="00195D70"/>
    <w:rsid w:val="001A14EB"/>
    <w:rsid w:val="001B3727"/>
    <w:rsid w:val="001C0873"/>
    <w:rsid w:val="001C1743"/>
    <w:rsid w:val="001D1DE8"/>
    <w:rsid w:val="00204388"/>
    <w:rsid w:val="00210107"/>
    <w:rsid w:val="00214E70"/>
    <w:rsid w:val="00223011"/>
    <w:rsid w:val="002403A0"/>
    <w:rsid w:val="00240A4E"/>
    <w:rsid w:val="00241734"/>
    <w:rsid w:val="002444CE"/>
    <w:rsid w:val="00244527"/>
    <w:rsid w:val="00245D9C"/>
    <w:rsid w:val="002620EF"/>
    <w:rsid w:val="00264877"/>
    <w:rsid w:val="00273D17"/>
    <w:rsid w:val="00277036"/>
    <w:rsid w:val="002931E9"/>
    <w:rsid w:val="002A052C"/>
    <w:rsid w:val="002A086C"/>
    <w:rsid w:val="002E20AF"/>
    <w:rsid w:val="002E263B"/>
    <w:rsid w:val="002F2617"/>
    <w:rsid w:val="002F3384"/>
    <w:rsid w:val="00303734"/>
    <w:rsid w:val="003060E6"/>
    <w:rsid w:val="00312D00"/>
    <w:rsid w:val="003372DC"/>
    <w:rsid w:val="003610D3"/>
    <w:rsid w:val="00366E23"/>
    <w:rsid w:val="003760CD"/>
    <w:rsid w:val="00380B7F"/>
    <w:rsid w:val="00381816"/>
    <w:rsid w:val="00384151"/>
    <w:rsid w:val="003853FA"/>
    <w:rsid w:val="003A6575"/>
    <w:rsid w:val="003B32A2"/>
    <w:rsid w:val="003B4548"/>
    <w:rsid w:val="003C2F09"/>
    <w:rsid w:val="003C5FF5"/>
    <w:rsid w:val="003E1B1B"/>
    <w:rsid w:val="003F297A"/>
    <w:rsid w:val="003F2ED5"/>
    <w:rsid w:val="00406F38"/>
    <w:rsid w:val="0043485C"/>
    <w:rsid w:val="00444517"/>
    <w:rsid w:val="00444D19"/>
    <w:rsid w:val="00452D49"/>
    <w:rsid w:val="00456962"/>
    <w:rsid w:val="00471A31"/>
    <w:rsid w:val="00472505"/>
    <w:rsid w:val="00473DF8"/>
    <w:rsid w:val="00482D17"/>
    <w:rsid w:val="004863A1"/>
    <w:rsid w:val="00491A4B"/>
    <w:rsid w:val="004A4EE4"/>
    <w:rsid w:val="004B0FD6"/>
    <w:rsid w:val="004D68F5"/>
    <w:rsid w:val="004D6FFF"/>
    <w:rsid w:val="004E3D38"/>
    <w:rsid w:val="004F6971"/>
    <w:rsid w:val="0050401E"/>
    <w:rsid w:val="00504D60"/>
    <w:rsid w:val="00523881"/>
    <w:rsid w:val="0054114E"/>
    <w:rsid w:val="005569F0"/>
    <w:rsid w:val="00565356"/>
    <w:rsid w:val="0058336E"/>
    <w:rsid w:val="00587A63"/>
    <w:rsid w:val="005A02AA"/>
    <w:rsid w:val="005A39E0"/>
    <w:rsid w:val="005C7656"/>
    <w:rsid w:val="005D0F68"/>
    <w:rsid w:val="005D0FE4"/>
    <w:rsid w:val="005F065B"/>
    <w:rsid w:val="00606E29"/>
    <w:rsid w:val="006145E8"/>
    <w:rsid w:val="0063181F"/>
    <w:rsid w:val="0065235A"/>
    <w:rsid w:val="006547D2"/>
    <w:rsid w:val="0067660E"/>
    <w:rsid w:val="00682A96"/>
    <w:rsid w:val="0068569B"/>
    <w:rsid w:val="00696076"/>
    <w:rsid w:val="006970D8"/>
    <w:rsid w:val="006A0F52"/>
    <w:rsid w:val="006A5CB4"/>
    <w:rsid w:val="006C3406"/>
    <w:rsid w:val="006C7F50"/>
    <w:rsid w:val="006D7EC5"/>
    <w:rsid w:val="006E1745"/>
    <w:rsid w:val="006E35BB"/>
    <w:rsid w:val="00713F8C"/>
    <w:rsid w:val="00715430"/>
    <w:rsid w:val="007242F3"/>
    <w:rsid w:val="00732998"/>
    <w:rsid w:val="00732F34"/>
    <w:rsid w:val="00733E8D"/>
    <w:rsid w:val="00734D63"/>
    <w:rsid w:val="00742F3A"/>
    <w:rsid w:val="007472B7"/>
    <w:rsid w:val="00750665"/>
    <w:rsid w:val="007576FA"/>
    <w:rsid w:val="00766F94"/>
    <w:rsid w:val="00774E75"/>
    <w:rsid w:val="00782803"/>
    <w:rsid w:val="0079299B"/>
    <w:rsid w:val="00792CD9"/>
    <w:rsid w:val="007A7C05"/>
    <w:rsid w:val="007B46CA"/>
    <w:rsid w:val="007B7E85"/>
    <w:rsid w:val="007D2B28"/>
    <w:rsid w:val="007E19C7"/>
    <w:rsid w:val="00802122"/>
    <w:rsid w:val="008078D1"/>
    <w:rsid w:val="0081208F"/>
    <w:rsid w:val="00813E83"/>
    <w:rsid w:val="00827D73"/>
    <w:rsid w:val="00830B72"/>
    <w:rsid w:val="00832846"/>
    <w:rsid w:val="00836764"/>
    <w:rsid w:val="00856CC4"/>
    <w:rsid w:val="00867154"/>
    <w:rsid w:val="00870138"/>
    <w:rsid w:val="00872355"/>
    <w:rsid w:val="008817D9"/>
    <w:rsid w:val="00893799"/>
    <w:rsid w:val="008970B9"/>
    <w:rsid w:val="008A4801"/>
    <w:rsid w:val="008C1E3B"/>
    <w:rsid w:val="008C2235"/>
    <w:rsid w:val="008E6FB5"/>
    <w:rsid w:val="008F2349"/>
    <w:rsid w:val="00912E00"/>
    <w:rsid w:val="00920495"/>
    <w:rsid w:val="0092071B"/>
    <w:rsid w:val="00923F24"/>
    <w:rsid w:val="00925D9D"/>
    <w:rsid w:val="009346CD"/>
    <w:rsid w:val="00947B04"/>
    <w:rsid w:val="0098047C"/>
    <w:rsid w:val="0099529E"/>
    <w:rsid w:val="009B249E"/>
    <w:rsid w:val="009B329C"/>
    <w:rsid w:val="009B484E"/>
    <w:rsid w:val="009B6A92"/>
    <w:rsid w:val="009B7663"/>
    <w:rsid w:val="009D1E9F"/>
    <w:rsid w:val="009D69BC"/>
    <w:rsid w:val="00A04105"/>
    <w:rsid w:val="00A04C26"/>
    <w:rsid w:val="00A24400"/>
    <w:rsid w:val="00A24EE6"/>
    <w:rsid w:val="00A658B7"/>
    <w:rsid w:val="00A66E69"/>
    <w:rsid w:val="00A7755A"/>
    <w:rsid w:val="00A918E5"/>
    <w:rsid w:val="00AA5348"/>
    <w:rsid w:val="00AB1C69"/>
    <w:rsid w:val="00AB2E30"/>
    <w:rsid w:val="00AC47A0"/>
    <w:rsid w:val="00AD5F49"/>
    <w:rsid w:val="00B077BB"/>
    <w:rsid w:val="00B10BAC"/>
    <w:rsid w:val="00B30E31"/>
    <w:rsid w:val="00B32351"/>
    <w:rsid w:val="00B4283A"/>
    <w:rsid w:val="00B74094"/>
    <w:rsid w:val="00B817FE"/>
    <w:rsid w:val="00BB02E5"/>
    <w:rsid w:val="00BB5B04"/>
    <w:rsid w:val="00BB70BF"/>
    <w:rsid w:val="00BC7097"/>
    <w:rsid w:val="00BC7C09"/>
    <w:rsid w:val="00BD7633"/>
    <w:rsid w:val="00BE26CB"/>
    <w:rsid w:val="00BE6154"/>
    <w:rsid w:val="00BF3611"/>
    <w:rsid w:val="00C02D24"/>
    <w:rsid w:val="00C20BBD"/>
    <w:rsid w:val="00C33E2E"/>
    <w:rsid w:val="00C35E91"/>
    <w:rsid w:val="00C534A2"/>
    <w:rsid w:val="00C80DB1"/>
    <w:rsid w:val="00C83170"/>
    <w:rsid w:val="00C85820"/>
    <w:rsid w:val="00C97F48"/>
    <w:rsid w:val="00CA5724"/>
    <w:rsid w:val="00CB440E"/>
    <w:rsid w:val="00CC00E5"/>
    <w:rsid w:val="00CF4563"/>
    <w:rsid w:val="00D02291"/>
    <w:rsid w:val="00D3202E"/>
    <w:rsid w:val="00D350E6"/>
    <w:rsid w:val="00D44CEE"/>
    <w:rsid w:val="00D4592A"/>
    <w:rsid w:val="00D54754"/>
    <w:rsid w:val="00D705A9"/>
    <w:rsid w:val="00D72925"/>
    <w:rsid w:val="00D768D9"/>
    <w:rsid w:val="00D90770"/>
    <w:rsid w:val="00DA4328"/>
    <w:rsid w:val="00DA7624"/>
    <w:rsid w:val="00DB1F09"/>
    <w:rsid w:val="00DC0055"/>
    <w:rsid w:val="00DC4FF0"/>
    <w:rsid w:val="00DC5B85"/>
    <w:rsid w:val="00DC77B1"/>
    <w:rsid w:val="00DD0EC9"/>
    <w:rsid w:val="00DD4027"/>
    <w:rsid w:val="00DE2736"/>
    <w:rsid w:val="00DE2DF4"/>
    <w:rsid w:val="00E06432"/>
    <w:rsid w:val="00E072D9"/>
    <w:rsid w:val="00E1049E"/>
    <w:rsid w:val="00E5080A"/>
    <w:rsid w:val="00E56C9D"/>
    <w:rsid w:val="00E73228"/>
    <w:rsid w:val="00E75312"/>
    <w:rsid w:val="00E75790"/>
    <w:rsid w:val="00E757EB"/>
    <w:rsid w:val="00E93A27"/>
    <w:rsid w:val="00EA5FA4"/>
    <w:rsid w:val="00EA7344"/>
    <w:rsid w:val="00EC0AA8"/>
    <w:rsid w:val="00EF25EE"/>
    <w:rsid w:val="00EF4C82"/>
    <w:rsid w:val="00F01D26"/>
    <w:rsid w:val="00F21AFC"/>
    <w:rsid w:val="00F279CF"/>
    <w:rsid w:val="00F35091"/>
    <w:rsid w:val="00F417B9"/>
    <w:rsid w:val="00F43D8F"/>
    <w:rsid w:val="00F43E9E"/>
    <w:rsid w:val="00F773EC"/>
    <w:rsid w:val="00F77DC0"/>
    <w:rsid w:val="00F85476"/>
    <w:rsid w:val="00FA1801"/>
    <w:rsid w:val="00FA36D0"/>
    <w:rsid w:val="00FA528D"/>
    <w:rsid w:val="00FB1EE2"/>
    <w:rsid w:val="00FB205B"/>
    <w:rsid w:val="00FB2A35"/>
    <w:rsid w:val="00FB60BD"/>
    <w:rsid w:val="00FC624C"/>
    <w:rsid w:val="00FE1475"/>
    <w:rsid w:val="00FE7D28"/>
    <w:rsid w:val="00FF3179"/>
    <w:rsid w:val="00FF33C9"/>
    <w:rsid w:val="00FF38D4"/>
    <w:rsid w:val="00FF7F30"/>
    <w:rsid w:val="00FF7F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734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0373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587A63"/>
    <w:pPr>
      <w:ind w:left="720"/>
    </w:pPr>
  </w:style>
  <w:style w:type="paragraph" w:customStyle="1" w:styleId="Default">
    <w:name w:val="Default"/>
    <w:uiPriority w:val="99"/>
    <w:rsid w:val="00DC005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p3">
    <w:name w:val="p3"/>
    <w:basedOn w:val="Normal"/>
    <w:uiPriority w:val="99"/>
    <w:rsid w:val="00EF25EE"/>
    <w:pPr>
      <w:spacing w:before="100" w:beforeAutospacing="1" w:after="100" w:afterAutospacing="1"/>
    </w:pPr>
  </w:style>
  <w:style w:type="character" w:customStyle="1" w:styleId="s1">
    <w:name w:val="s1"/>
    <w:basedOn w:val="DefaultParagraphFont"/>
    <w:uiPriority w:val="99"/>
    <w:rsid w:val="00EF25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367</Words>
  <Characters>2093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 РАБОТЫ </dc:title>
  <dc:subject/>
  <dc:creator>Admin</dc:creator>
  <cp:keywords/>
  <dc:description/>
  <cp:lastModifiedBy>FuckYouBill</cp:lastModifiedBy>
  <cp:revision>4</cp:revision>
  <cp:lastPrinted>2018-09-21T16:20:00Z</cp:lastPrinted>
  <dcterms:created xsi:type="dcterms:W3CDTF">2018-09-21T15:57:00Z</dcterms:created>
  <dcterms:modified xsi:type="dcterms:W3CDTF">2018-09-24T07:18:00Z</dcterms:modified>
</cp:coreProperties>
</file>