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500" w:rsidRDefault="00AD1500" w:rsidP="00303734">
      <w:pPr>
        <w:jc w:val="center"/>
        <w:rPr>
          <w:b/>
          <w:bCs/>
        </w:rPr>
      </w:pPr>
      <w:r>
        <w:rPr>
          <w:b/>
          <w:bCs/>
        </w:rPr>
        <w:t xml:space="preserve">ПЛАН РАБОТЫ </w:t>
      </w:r>
    </w:p>
    <w:p w:rsidR="00AD1500" w:rsidRDefault="00AD1500" w:rsidP="00303734">
      <w:pPr>
        <w:jc w:val="center"/>
        <w:rPr>
          <w:b/>
          <w:bCs/>
        </w:rPr>
      </w:pPr>
      <w:r>
        <w:rPr>
          <w:b/>
          <w:bCs/>
        </w:rPr>
        <w:t>Управления образования и</w:t>
      </w:r>
    </w:p>
    <w:p w:rsidR="00AD1500" w:rsidRDefault="00AD1500" w:rsidP="00303734">
      <w:pPr>
        <w:jc w:val="center"/>
        <w:rPr>
          <w:b/>
          <w:bCs/>
        </w:rPr>
      </w:pPr>
      <w:r>
        <w:rPr>
          <w:b/>
          <w:bCs/>
        </w:rPr>
        <w:t>учреждений дополнительного образования</w:t>
      </w:r>
    </w:p>
    <w:p w:rsidR="00AD1500" w:rsidRDefault="00AD1500" w:rsidP="00C35E91">
      <w:pPr>
        <w:tabs>
          <w:tab w:val="center" w:pos="4677"/>
          <w:tab w:val="left" w:pos="5700"/>
        </w:tabs>
        <w:jc w:val="center"/>
        <w:rPr>
          <w:b/>
          <w:bCs/>
        </w:rPr>
      </w:pPr>
      <w:r>
        <w:rPr>
          <w:b/>
          <w:bCs/>
        </w:rPr>
        <w:t>с 1 по 6 октября</w:t>
      </w:r>
    </w:p>
    <w:p w:rsidR="00AD1500" w:rsidRDefault="00AD1500" w:rsidP="00303734">
      <w:pPr>
        <w:tabs>
          <w:tab w:val="center" w:pos="4677"/>
          <w:tab w:val="left" w:pos="5700"/>
        </w:tabs>
        <w:rPr>
          <w:b/>
          <w:bCs/>
        </w:rPr>
      </w:pPr>
    </w:p>
    <w:tbl>
      <w:tblPr>
        <w:tblpPr w:leftFromText="180" w:rightFromText="180" w:vertAnchor="text" w:horzAnchor="page" w:tblpX="1342" w:tblpY="72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3"/>
        <w:gridCol w:w="4813"/>
        <w:gridCol w:w="1632"/>
        <w:gridCol w:w="2340"/>
      </w:tblGrid>
      <w:tr w:rsidR="00AD1500" w:rsidRPr="003060E6">
        <w:tc>
          <w:tcPr>
            <w:tcW w:w="503" w:type="dxa"/>
          </w:tcPr>
          <w:p w:rsidR="00AD1500" w:rsidRPr="003060E6" w:rsidRDefault="00AD1500" w:rsidP="00C83170">
            <w:pPr>
              <w:jc w:val="center"/>
              <w:rPr>
                <w:b/>
                <w:bCs/>
                <w:sz w:val="20"/>
                <w:szCs w:val="20"/>
              </w:rPr>
            </w:pPr>
            <w:r w:rsidRPr="003060E6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4813" w:type="dxa"/>
          </w:tcPr>
          <w:p w:rsidR="00AD1500" w:rsidRPr="003060E6" w:rsidRDefault="00AD1500" w:rsidP="00C83170">
            <w:pPr>
              <w:jc w:val="center"/>
              <w:rPr>
                <w:b/>
                <w:bCs/>
                <w:sz w:val="20"/>
                <w:szCs w:val="20"/>
              </w:rPr>
            </w:pPr>
            <w:r w:rsidRPr="003060E6">
              <w:rPr>
                <w:b/>
                <w:bCs/>
                <w:sz w:val="20"/>
                <w:szCs w:val="20"/>
              </w:rPr>
              <w:t>Мероприятия</w:t>
            </w:r>
          </w:p>
        </w:tc>
        <w:tc>
          <w:tcPr>
            <w:tcW w:w="1632" w:type="dxa"/>
          </w:tcPr>
          <w:p w:rsidR="00AD1500" w:rsidRPr="003060E6" w:rsidRDefault="00AD1500" w:rsidP="00C83170">
            <w:pPr>
              <w:jc w:val="center"/>
              <w:rPr>
                <w:b/>
                <w:bCs/>
                <w:sz w:val="20"/>
                <w:szCs w:val="20"/>
              </w:rPr>
            </w:pPr>
            <w:r w:rsidRPr="003060E6">
              <w:rPr>
                <w:b/>
                <w:bCs/>
                <w:sz w:val="20"/>
                <w:szCs w:val="20"/>
              </w:rPr>
              <w:t>Дата</w:t>
            </w:r>
          </w:p>
        </w:tc>
        <w:tc>
          <w:tcPr>
            <w:tcW w:w="2340" w:type="dxa"/>
          </w:tcPr>
          <w:p w:rsidR="00AD1500" w:rsidRPr="003060E6" w:rsidRDefault="00AD1500" w:rsidP="00C83170">
            <w:pPr>
              <w:jc w:val="center"/>
              <w:rPr>
                <w:b/>
                <w:bCs/>
                <w:sz w:val="20"/>
                <w:szCs w:val="20"/>
              </w:rPr>
            </w:pPr>
            <w:r w:rsidRPr="003060E6">
              <w:rPr>
                <w:b/>
                <w:bCs/>
                <w:sz w:val="20"/>
                <w:szCs w:val="20"/>
              </w:rPr>
              <w:t>Место проведения</w:t>
            </w:r>
          </w:p>
        </w:tc>
      </w:tr>
      <w:tr w:rsidR="00AD1500" w:rsidRPr="003060E6">
        <w:tc>
          <w:tcPr>
            <w:tcW w:w="9288" w:type="dxa"/>
            <w:gridSpan w:val="4"/>
          </w:tcPr>
          <w:p w:rsidR="00AD1500" w:rsidRPr="002A086C" w:rsidRDefault="00AD1500" w:rsidP="00C83170">
            <w:pPr>
              <w:jc w:val="center"/>
              <w:rPr>
                <w:b/>
                <w:bCs/>
              </w:rPr>
            </w:pPr>
            <w:r w:rsidRPr="002A086C">
              <w:rPr>
                <w:b/>
                <w:bCs/>
                <w:sz w:val="22"/>
                <w:szCs w:val="22"/>
              </w:rPr>
              <w:t>Управление образования</w:t>
            </w:r>
          </w:p>
        </w:tc>
      </w:tr>
      <w:tr w:rsidR="00AD1500" w:rsidRPr="00DE2736">
        <w:tc>
          <w:tcPr>
            <w:tcW w:w="503" w:type="dxa"/>
          </w:tcPr>
          <w:p w:rsidR="00AD1500" w:rsidRPr="00456962" w:rsidRDefault="00AD1500" w:rsidP="00C83170">
            <w:r w:rsidRPr="00456962">
              <w:t>1.</w:t>
            </w:r>
          </w:p>
        </w:tc>
        <w:tc>
          <w:tcPr>
            <w:tcW w:w="4813" w:type="dxa"/>
          </w:tcPr>
          <w:p w:rsidR="00AD1500" w:rsidRPr="00456962" w:rsidRDefault="00AD1500" w:rsidP="00C83170">
            <w:r>
              <w:t>Проверка готовности образовательных учреждений к  отопительному сезону</w:t>
            </w:r>
          </w:p>
        </w:tc>
        <w:tc>
          <w:tcPr>
            <w:tcW w:w="1632" w:type="dxa"/>
          </w:tcPr>
          <w:p w:rsidR="00AD1500" w:rsidRDefault="00AD1500" w:rsidP="00C83170">
            <w:r>
              <w:t>01.10.18. – 06.10</w:t>
            </w:r>
            <w:r w:rsidRPr="00B10BAC">
              <w:t>.18</w:t>
            </w:r>
          </w:p>
        </w:tc>
        <w:tc>
          <w:tcPr>
            <w:tcW w:w="2340" w:type="dxa"/>
          </w:tcPr>
          <w:p w:rsidR="00AD1500" w:rsidRPr="00456962" w:rsidRDefault="00AD1500" w:rsidP="00C83170">
            <w:r w:rsidRPr="00456962">
              <w:t>Управление образования</w:t>
            </w:r>
          </w:p>
        </w:tc>
      </w:tr>
      <w:tr w:rsidR="00AD1500" w:rsidRPr="00DE2736">
        <w:tc>
          <w:tcPr>
            <w:tcW w:w="503" w:type="dxa"/>
          </w:tcPr>
          <w:p w:rsidR="00AD1500" w:rsidRPr="00456962" w:rsidRDefault="00AD1500" w:rsidP="00C83170">
            <w:r w:rsidRPr="00456962">
              <w:t>2.</w:t>
            </w:r>
          </w:p>
        </w:tc>
        <w:tc>
          <w:tcPr>
            <w:tcW w:w="4813" w:type="dxa"/>
          </w:tcPr>
          <w:p w:rsidR="00AD1500" w:rsidRDefault="00AD1500" w:rsidP="00BF291E">
            <w:pPr>
              <w:jc w:val="both"/>
            </w:pPr>
            <w:r>
              <w:t xml:space="preserve">Подведение итогов проведения недели безопасности дорожного движения </w:t>
            </w:r>
          </w:p>
        </w:tc>
        <w:tc>
          <w:tcPr>
            <w:tcW w:w="1632" w:type="dxa"/>
          </w:tcPr>
          <w:p w:rsidR="00AD1500" w:rsidRDefault="00AD1500">
            <w:r w:rsidRPr="00443E20">
              <w:t xml:space="preserve">01.10.18. – </w:t>
            </w:r>
          </w:p>
        </w:tc>
        <w:tc>
          <w:tcPr>
            <w:tcW w:w="2340" w:type="dxa"/>
          </w:tcPr>
          <w:p w:rsidR="00AD1500" w:rsidRPr="00456962" w:rsidRDefault="00AD1500" w:rsidP="00C83170">
            <w:r w:rsidRPr="00456962">
              <w:t>Управление образования</w:t>
            </w:r>
          </w:p>
        </w:tc>
      </w:tr>
      <w:tr w:rsidR="00AD1500" w:rsidRPr="00DE2736">
        <w:tc>
          <w:tcPr>
            <w:tcW w:w="503" w:type="dxa"/>
          </w:tcPr>
          <w:p w:rsidR="00AD1500" w:rsidRPr="00456962" w:rsidRDefault="00AD1500" w:rsidP="00C83170">
            <w:r>
              <w:t>3.</w:t>
            </w:r>
          </w:p>
        </w:tc>
        <w:tc>
          <w:tcPr>
            <w:tcW w:w="4813" w:type="dxa"/>
          </w:tcPr>
          <w:p w:rsidR="00AD1500" w:rsidRDefault="00AD1500" w:rsidP="00BF291E">
            <w:pPr>
              <w:jc w:val="both"/>
            </w:pPr>
            <w:r>
              <w:t>Прием первичных статистических отчетов  по формам № ОО-1, № ОО-2, № 1- НД</w:t>
            </w:r>
          </w:p>
        </w:tc>
        <w:tc>
          <w:tcPr>
            <w:tcW w:w="1632" w:type="dxa"/>
          </w:tcPr>
          <w:p w:rsidR="00AD1500" w:rsidRDefault="00AD1500">
            <w:bookmarkStart w:id="0" w:name="_GoBack"/>
            <w:bookmarkEnd w:id="0"/>
            <w:r w:rsidRPr="00443E20">
              <w:t>01.10.18. – 06.10.18</w:t>
            </w:r>
          </w:p>
        </w:tc>
        <w:tc>
          <w:tcPr>
            <w:tcW w:w="2340" w:type="dxa"/>
          </w:tcPr>
          <w:p w:rsidR="00AD1500" w:rsidRDefault="00AD1500" w:rsidP="00C83170">
            <w:r>
              <w:t xml:space="preserve"> </w:t>
            </w:r>
            <w:r w:rsidRPr="00456962">
              <w:t>Управление образования</w:t>
            </w:r>
          </w:p>
        </w:tc>
      </w:tr>
      <w:tr w:rsidR="00AD1500" w:rsidRPr="00DE2736">
        <w:tc>
          <w:tcPr>
            <w:tcW w:w="503" w:type="dxa"/>
          </w:tcPr>
          <w:p w:rsidR="00AD1500" w:rsidRDefault="00AD1500" w:rsidP="00C83170">
            <w:r>
              <w:t>4.</w:t>
            </w:r>
          </w:p>
        </w:tc>
        <w:tc>
          <w:tcPr>
            <w:tcW w:w="4813" w:type="dxa"/>
          </w:tcPr>
          <w:p w:rsidR="00AD1500" w:rsidRPr="00F279CF" w:rsidRDefault="00AD1500" w:rsidP="00C83170">
            <w:r>
              <w:t>работа в программе «Меркурий»</w:t>
            </w:r>
          </w:p>
        </w:tc>
        <w:tc>
          <w:tcPr>
            <w:tcW w:w="1632" w:type="dxa"/>
          </w:tcPr>
          <w:p w:rsidR="00AD1500" w:rsidRDefault="00AD1500">
            <w:r w:rsidRPr="00443E20">
              <w:t>01.10.18. – 06.10.18</w:t>
            </w:r>
          </w:p>
        </w:tc>
        <w:tc>
          <w:tcPr>
            <w:tcW w:w="2340" w:type="dxa"/>
          </w:tcPr>
          <w:p w:rsidR="00AD1500" w:rsidRDefault="00AD1500" w:rsidP="00C83170">
            <w:r>
              <w:t xml:space="preserve"> </w:t>
            </w:r>
            <w:r w:rsidRPr="00456962">
              <w:t>Управление образования</w:t>
            </w:r>
          </w:p>
        </w:tc>
      </w:tr>
      <w:tr w:rsidR="00AD1500" w:rsidRPr="00DE2736">
        <w:tc>
          <w:tcPr>
            <w:tcW w:w="503" w:type="dxa"/>
          </w:tcPr>
          <w:p w:rsidR="00AD1500" w:rsidRDefault="00AD1500" w:rsidP="00C83170">
            <w:r>
              <w:t>5.</w:t>
            </w:r>
          </w:p>
        </w:tc>
        <w:tc>
          <w:tcPr>
            <w:tcW w:w="4813" w:type="dxa"/>
          </w:tcPr>
          <w:p w:rsidR="00AD1500" w:rsidRPr="00F279CF" w:rsidRDefault="00AD1500" w:rsidP="00C83170">
            <w:r>
              <w:t>работа в программе   АИС                       «Е-услуги. Образование»</w:t>
            </w:r>
          </w:p>
        </w:tc>
        <w:tc>
          <w:tcPr>
            <w:tcW w:w="1632" w:type="dxa"/>
          </w:tcPr>
          <w:p w:rsidR="00AD1500" w:rsidRDefault="00AD1500">
            <w:r w:rsidRPr="00443E20">
              <w:t>01.10.18. – 06.10.18</w:t>
            </w:r>
          </w:p>
        </w:tc>
        <w:tc>
          <w:tcPr>
            <w:tcW w:w="2340" w:type="dxa"/>
          </w:tcPr>
          <w:p w:rsidR="00AD1500" w:rsidRDefault="00AD1500" w:rsidP="00C83170">
            <w:r>
              <w:t xml:space="preserve"> </w:t>
            </w:r>
            <w:r w:rsidRPr="00456962">
              <w:t>Управление образования</w:t>
            </w:r>
          </w:p>
        </w:tc>
      </w:tr>
      <w:tr w:rsidR="00AD1500" w:rsidRPr="00DE2736">
        <w:tc>
          <w:tcPr>
            <w:tcW w:w="503" w:type="dxa"/>
          </w:tcPr>
          <w:p w:rsidR="00AD1500" w:rsidRDefault="00AD1500" w:rsidP="00C83170">
            <w:r>
              <w:t>6.</w:t>
            </w:r>
          </w:p>
        </w:tc>
        <w:tc>
          <w:tcPr>
            <w:tcW w:w="4813" w:type="dxa"/>
          </w:tcPr>
          <w:p w:rsidR="00AD1500" w:rsidRPr="00F279CF" w:rsidRDefault="00AD1500" w:rsidP="00C83170">
            <w:r>
              <w:t>работа в программе   АИС                       «Сетевой город. Образование»</w:t>
            </w:r>
          </w:p>
        </w:tc>
        <w:tc>
          <w:tcPr>
            <w:tcW w:w="1632" w:type="dxa"/>
          </w:tcPr>
          <w:p w:rsidR="00AD1500" w:rsidRDefault="00AD1500">
            <w:r w:rsidRPr="00443E20">
              <w:t>01.10.18. – 06.10.18</w:t>
            </w:r>
          </w:p>
        </w:tc>
        <w:tc>
          <w:tcPr>
            <w:tcW w:w="2340" w:type="dxa"/>
          </w:tcPr>
          <w:p w:rsidR="00AD1500" w:rsidRDefault="00AD1500" w:rsidP="00C83170">
            <w:r>
              <w:t xml:space="preserve"> </w:t>
            </w:r>
            <w:r w:rsidRPr="00456962">
              <w:t>Управление образования</w:t>
            </w:r>
          </w:p>
        </w:tc>
      </w:tr>
      <w:tr w:rsidR="00AD1500" w:rsidRPr="00DE2736">
        <w:tc>
          <w:tcPr>
            <w:tcW w:w="503" w:type="dxa"/>
          </w:tcPr>
          <w:p w:rsidR="00AD1500" w:rsidRDefault="00AD1500" w:rsidP="00C83170">
            <w:r>
              <w:t>7.</w:t>
            </w:r>
          </w:p>
        </w:tc>
        <w:tc>
          <w:tcPr>
            <w:tcW w:w="4813" w:type="dxa"/>
          </w:tcPr>
          <w:p w:rsidR="00AD1500" w:rsidRDefault="00AD1500" w:rsidP="00C83170">
            <w:r>
              <w:t>Проведение  праздника «День Учителя»</w:t>
            </w:r>
          </w:p>
        </w:tc>
        <w:tc>
          <w:tcPr>
            <w:tcW w:w="1632" w:type="dxa"/>
          </w:tcPr>
          <w:p w:rsidR="00AD1500" w:rsidRDefault="00AD1500">
            <w:r>
              <w:t xml:space="preserve"> 04.</w:t>
            </w:r>
            <w:r w:rsidRPr="00443E20">
              <w:t>10.18</w:t>
            </w:r>
          </w:p>
        </w:tc>
        <w:tc>
          <w:tcPr>
            <w:tcW w:w="2340" w:type="dxa"/>
          </w:tcPr>
          <w:p w:rsidR="00AD1500" w:rsidRDefault="00AD1500" w:rsidP="00C83170">
            <w:r>
              <w:t xml:space="preserve"> МБДОУ Баевский детский сад «Чипайне»</w:t>
            </w:r>
          </w:p>
        </w:tc>
      </w:tr>
      <w:tr w:rsidR="00AD1500" w:rsidRPr="00DE2736">
        <w:tc>
          <w:tcPr>
            <w:tcW w:w="503" w:type="dxa"/>
          </w:tcPr>
          <w:p w:rsidR="00AD1500" w:rsidRDefault="00AD1500" w:rsidP="00C83170">
            <w:r>
              <w:t>8.</w:t>
            </w:r>
          </w:p>
        </w:tc>
        <w:tc>
          <w:tcPr>
            <w:tcW w:w="4813" w:type="dxa"/>
          </w:tcPr>
          <w:p w:rsidR="00AD1500" w:rsidRDefault="00AD1500" w:rsidP="00C83170">
            <w:r>
              <w:t>работа в программе   «ЕГИССО»</w:t>
            </w:r>
          </w:p>
        </w:tc>
        <w:tc>
          <w:tcPr>
            <w:tcW w:w="1632" w:type="dxa"/>
          </w:tcPr>
          <w:p w:rsidR="00AD1500" w:rsidRDefault="00AD1500" w:rsidP="00C83170">
            <w:r w:rsidRPr="00443E20">
              <w:t>01.10.18. – 06.10.18</w:t>
            </w:r>
          </w:p>
        </w:tc>
        <w:tc>
          <w:tcPr>
            <w:tcW w:w="2340" w:type="dxa"/>
          </w:tcPr>
          <w:p w:rsidR="00AD1500" w:rsidRDefault="00AD1500" w:rsidP="00C83170">
            <w:r>
              <w:t xml:space="preserve"> </w:t>
            </w:r>
            <w:r w:rsidRPr="00456962">
              <w:t>Управление образования</w:t>
            </w:r>
          </w:p>
        </w:tc>
      </w:tr>
      <w:tr w:rsidR="00AD1500" w:rsidRPr="00DE2736">
        <w:tc>
          <w:tcPr>
            <w:tcW w:w="9288" w:type="dxa"/>
            <w:gridSpan w:val="4"/>
          </w:tcPr>
          <w:p w:rsidR="00AD1500" w:rsidRPr="00456962" w:rsidRDefault="00AD1500" w:rsidP="00C83170">
            <w:pPr>
              <w:jc w:val="center"/>
            </w:pPr>
            <w:r w:rsidRPr="002A086C">
              <w:rPr>
                <w:b/>
                <w:bCs/>
                <w:sz w:val="22"/>
                <w:szCs w:val="22"/>
              </w:rPr>
              <w:t>МБУ ДО «Ардатовская ДЮСШ»</w:t>
            </w:r>
          </w:p>
        </w:tc>
      </w:tr>
      <w:tr w:rsidR="00AD1500" w:rsidRPr="00DE2736" w:rsidTr="00D74F5B">
        <w:tc>
          <w:tcPr>
            <w:tcW w:w="503" w:type="dxa"/>
          </w:tcPr>
          <w:p w:rsidR="00AD1500" w:rsidRPr="00456962" w:rsidRDefault="00AD1500" w:rsidP="00C83170">
            <w:r>
              <w:t>1.</w:t>
            </w:r>
          </w:p>
        </w:tc>
        <w:tc>
          <w:tcPr>
            <w:tcW w:w="4813" w:type="dxa"/>
          </w:tcPr>
          <w:p w:rsidR="00AD1500" w:rsidRPr="0020707F" w:rsidRDefault="00AD1500" w:rsidP="00BF291E">
            <w:r w:rsidRPr="0020707F">
              <w:t>Полуфинальный этап первенства РМ по футболу среди ДЮСШ</w:t>
            </w:r>
          </w:p>
          <w:p w:rsidR="00AD1500" w:rsidRPr="0020707F" w:rsidRDefault="00AD1500" w:rsidP="00BF291E">
            <w:r w:rsidRPr="0020707F">
              <w:t>2002-2004  г. Ардатов</w:t>
            </w:r>
          </w:p>
        </w:tc>
        <w:tc>
          <w:tcPr>
            <w:tcW w:w="1632" w:type="dxa"/>
          </w:tcPr>
          <w:p w:rsidR="00AD1500" w:rsidRPr="0020707F" w:rsidRDefault="00AD1500" w:rsidP="00BF291E">
            <w:r w:rsidRPr="0020707F">
              <w:t>1 октября</w:t>
            </w:r>
          </w:p>
        </w:tc>
        <w:tc>
          <w:tcPr>
            <w:tcW w:w="2340" w:type="dxa"/>
            <w:vAlign w:val="center"/>
          </w:tcPr>
          <w:p w:rsidR="00AD1500" w:rsidRDefault="00AD1500" w:rsidP="00C831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Стадион Ардатовской ДЮСШ</w:t>
            </w:r>
          </w:p>
        </w:tc>
      </w:tr>
      <w:tr w:rsidR="00AD1500" w:rsidRPr="00DE2736" w:rsidTr="00D74F5B">
        <w:tc>
          <w:tcPr>
            <w:tcW w:w="503" w:type="dxa"/>
          </w:tcPr>
          <w:p w:rsidR="00AD1500" w:rsidRPr="00456962" w:rsidRDefault="00AD1500" w:rsidP="00C83170">
            <w:r>
              <w:t>2.</w:t>
            </w:r>
          </w:p>
        </w:tc>
        <w:tc>
          <w:tcPr>
            <w:tcW w:w="4813" w:type="dxa"/>
          </w:tcPr>
          <w:p w:rsidR="00AD1500" w:rsidRPr="0020707F" w:rsidRDefault="00AD1500" w:rsidP="00BF291E">
            <w:r w:rsidRPr="0020707F">
              <w:t xml:space="preserve"> Финальный  этап первенства РМ по футболу среди ДЮСШ</w:t>
            </w:r>
          </w:p>
          <w:p w:rsidR="00AD1500" w:rsidRPr="0020707F" w:rsidRDefault="00AD1500" w:rsidP="00BF291E">
            <w:r w:rsidRPr="0020707F">
              <w:t>2002-2004  г. Ардатов</w:t>
            </w:r>
          </w:p>
        </w:tc>
        <w:tc>
          <w:tcPr>
            <w:tcW w:w="1632" w:type="dxa"/>
          </w:tcPr>
          <w:p w:rsidR="00AD1500" w:rsidRPr="0020707F" w:rsidRDefault="00AD1500" w:rsidP="00BF291E">
            <w:r w:rsidRPr="0020707F">
              <w:t>По назначению</w:t>
            </w:r>
          </w:p>
        </w:tc>
        <w:tc>
          <w:tcPr>
            <w:tcW w:w="2340" w:type="dxa"/>
            <w:vAlign w:val="center"/>
          </w:tcPr>
          <w:p w:rsidR="00AD1500" w:rsidRDefault="00AD1500" w:rsidP="00C831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Стадион Ардатовской ДЮСШ</w:t>
            </w:r>
          </w:p>
        </w:tc>
      </w:tr>
      <w:tr w:rsidR="00AD1500" w:rsidRPr="00DE2736" w:rsidTr="00D74F5B">
        <w:tc>
          <w:tcPr>
            <w:tcW w:w="503" w:type="dxa"/>
          </w:tcPr>
          <w:p w:rsidR="00AD1500" w:rsidRPr="00456962" w:rsidRDefault="00AD1500" w:rsidP="00C83170">
            <w:r>
              <w:t>3.</w:t>
            </w:r>
          </w:p>
        </w:tc>
        <w:tc>
          <w:tcPr>
            <w:tcW w:w="4813" w:type="dxa"/>
          </w:tcPr>
          <w:p w:rsidR="00AD1500" w:rsidRPr="0020707F" w:rsidRDefault="00AD1500" w:rsidP="00BF291E">
            <w:r w:rsidRPr="0020707F">
              <w:t>Полуфинальный этап соревнований по баскетболу среди девочек  2002-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20707F">
                <w:t>2003 г</w:t>
              </w:r>
            </w:smartTag>
            <w:r w:rsidRPr="0020707F">
              <w:t>.р.г. Саранск</w:t>
            </w:r>
          </w:p>
        </w:tc>
        <w:tc>
          <w:tcPr>
            <w:tcW w:w="1632" w:type="dxa"/>
          </w:tcPr>
          <w:p w:rsidR="00AD1500" w:rsidRPr="0020707F" w:rsidRDefault="00AD1500" w:rsidP="00BF291E">
            <w:r w:rsidRPr="0020707F">
              <w:t>5 октября</w:t>
            </w:r>
          </w:p>
        </w:tc>
        <w:tc>
          <w:tcPr>
            <w:tcW w:w="2340" w:type="dxa"/>
            <w:vAlign w:val="center"/>
          </w:tcPr>
          <w:p w:rsidR="00AD1500" w:rsidRPr="00A658B7" w:rsidRDefault="00AD1500" w:rsidP="00C831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г.Саранск</w:t>
            </w:r>
          </w:p>
        </w:tc>
      </w:tr>
      <w:tr w:rsidR="00AD1500" w:rsidRPr="00DE2736" w:rsidTr="00D74F5B">
        <w:tc>
          <w:tcPr>
            <w:tcW w:w="503" w:type="dxa"/>
          </w:tcPr>
          <w:p w:rsidR="00AD1500" w:rsidRDefault="00AD1500" w:rsidP="00C83170">
            <w:r>
              <w:t>4.</w:t>
            </w:r>
          </w:p>
        </w:tc>
        <w:tc>
          <w:tcPr>
            <w:tcW w:w="4813" w:type="dxa"/>
          </w:tcPr>
          <w:p w:rsidR="00AD1500" w:rsidRPr="0020707F" w:rsidRDefault="00AD1500" w:rsidP="00BF291E">
            <w:r w:rsidRPr="0020707F">
              <w:t>Республиканские соревнования по легкой атлетике(бег и спортивная ходьба) в честь ЗМС России, уроженца Инсарского района РМ Сергея Бакулина и Сергея Кирдяпкина.</w:t>
            </w:r>
          </w:p>
        </w:tc>
        <w:tc>
          <w:tcPr>
            <w:tcW w:w="1632" w:type="dxa"/>
          </w:tcPr>
          <w:p w:rsidR="00AD1500" w:rsidRPr="0020707F" w:rsidRDefault="00AD1500" w:rsidP="00BF291E">
            <w:r>
              <w:t xml:space="preserve">7 октября </w:t>
            </w:r>
          </w:p>
        </w:tc>
        <w:tc>
          <w:tcPr>
            <w:tcW w:w="2340" w:type="dxa"/>
            <w:vAlign w:val="center"/>
          </w:tcPr>
          <w:p w:rsidR="00AD1500" w:rsidRDefault="00AD1500" w:rsidP="00C831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г.Инсар</w:t>
            </w:r>
          </w:p>
        </w:tc>
      </w:tr>
      <w:tr w:rsidR="00AD1500" w:rsidRPr="00DE2736" w:rsidTr="00D74F5B">
        <w:tc>
          <w:tcPr>
            <w:tcW w:w="503" w:type="dxa"/>
          </w:tcPr>
          <w:p w:rsidR="00AD1500" w:rsidRDefault="00AD1500" w:rsidP="00C83170">
            <w:r>
              <w:t>5.</w:t>
            </w:r>
          </w:p>
        </w:tc>
        <w:tc>
          <w:tcPr>
            <w:tcW w:w="4813" w:type="dxa"/>
          </w:tcPr>
          <w:p w:rsidR="00AD1500" w:rsidRPr="0020707F" w:rsidRDefault="00AD1500" w:rsidP="00BF291E">
            <w:r w:rsidRPr="0020707F">
              <w:t>«Кросс Наций» в Ардатовском районе</w:t>
            </w:r>
          </w:p>
        </w:tc>
        <w:tc>
          <w:tcPr>
            <w:tcW w:w="1632" w:type="dxa"/>
          </w:tcPr>
          <w:p w:rsidR="00AD1500" w:rsidRPr="0020707F" w:rsidRDefault="00AD1500" w:rsidP="00BF291E">
            <w:r w:rsidRPr="0020707F">
              <w:t>По назначению</w:t>
            </w:r>
          </w:p>
        </w:tc>
        <w:tc>
          <w:tcPr>
            <w:tcW w:w="2340" w:type="dxa"/>
            <w:vAlign w:val="center"/>
          </w:tcPr>
          <w:p w:rsidR="00AD1500" w:rsidRDefault="00AD1500" w:rsidP="00C831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Стадион Ардатовской ДЮСШ</w:t>
            </w:r>
          </w:p>
        </w:tc>
      </w:tr>
      <w:tr w:rsidR="00AD1500" w:rsidRPr="00DE2736">
        <w:tc>
          <w:tcPr>
            <w:tcW w:w="9288" w:type="dxa"/>
            <w:gridSpan w:val="4"/>
          </w:tcPr>
          <w:p w:rsidR="00AD1500" w:rsidRPr="00BC7097" w:rsidRDefault="00AD1500" w:rsidP="00C83170">
            <w:pPr>
              <w:jc w:val="center"/>
              <w:rPr>
                <w:b/>
                <w:bCs/>
              </w:rPr>
            </w:pPr>
            <w:r w:rsidRPr="002A086C">
              <w:rPr>
                <w:b/>
                <w:bCs/>
                <w:sz w:val="22"/>
                <w:szCs w:val="22"/>
              </w:rPr>
              <w:t>МБУ ДО «Дом детского творчества»</w:t>
            </w:r>
          </w:p>
        </w:tc>
      </w:tr>
      <w:tr w:rsidR="00AD1500" w:rsidRPr="00DE2736">
        <w:tc>
          <w:tcPr>
            <w:tcW w:w="503" w:type="dxa"/>
          </w:tcPr>
          <w:p w:rsidR="00AD1500" w:rsidRDefault="00AD1500" w:rsidP="00C83170">
            <w:r>
              <w:t>1</w:t>
            </w:r>
          </w:p>
        </w:tc>
        <w:tc>
          <w:tcPr>
            <w:tcW w:w="4813" w:type="dxa"/>
          </w:tcPr>
          <w:p w:rsidR="00AD1500" w:rsidRPr="009A758D" w:rsidRDefault="00AD1500" w:rsidP="00BF291E">
            <w:r w:rsidRPr="009A758D">
              <w:t>Составление контроля образовательной деятельности, графика посещения занятий  на новый учебный год 2018-2019 уч. г.</w:t>
            </w:r>
          </w:p>
        </w:tc>
        <w:tc>
          <w:tcPr>
            <w:tcW w:w="1632" w:type="dxa"/>
          </w:tcPr>
          <w:p w:rsidR="00AD1500" w:rsidRDefault="00AD1500">
            <w:r w:rsidRPr="00964807">
              <w:t>01.10.18. – 06.10.18</w:t>
            </w:r>
          </w:p>
        </w:tc>
        <w:tc>
          <w:tcPr>
            <w:tcW w:w="2340" w:type="dxa"/>
          </w:tcPr>
          <w:p w:rsidR="00AD1500" w:rsidRPr="009B484E" w:rsidRDefault="00AD1500" w:rsidP="00C83170">
            <w:r w:rsidRPr="009B484E">
              <w:rPr>
                <w:sz w:val="22"/>
                <w:szCs w:val="22"/>
              </w:rPr>
              <w:t>МБУ ДО «ДДТ»</w:t>
            </w:r>
          </w:p>
        </w:tc>
      </w:tr>
      <w:tr w:rsidR="00AD1500" w:rsidRPr="00DE2736">
        <w:tc>
          <w:tcPr>
            <w:tcW w:w="503" w:type="dxa"/>
          </w:tcPr>
          <w:p w:rsidR="00AD1500" w:rsidRDefault="00AD1500" w:rsidP="00C83170">
            <w:r>
              <w:t>2</w:t>
            </w:r>
          </w:p>
        </w:tc>
        <w:tc>
          <w:tcPr>
            <w:tcW w:w="4813" w:type="dxa"/>
          </w:tcPr>
          <w:p w:rsidR="00AD1500" w:rsidRPr="009A758D" w:rsidRDefault="00AD1500" w:rsidP="00BF291E">
            <w:r w:rsidRPr="009A758D">
              <w:t xml:space="preserve">Проведение индивидуальных бесед и </w:t>
            </w:r>
          </w:p>
          <w:p w:rsidR="00AD1500" w:rsidRPr="009A758D" w:rsidRDefault="00AD1500" w:rsidP="00BF291E">
            <w:r w:rsidRPr="009A758D">
              <w:t>Консультаций</w:t>
            </w:r>
            <w:r>
              <w:t xml:space="preserve"> </w:t>
            </w:r>
            <w:r w:rsidRPr="009A758D">
              <w:t>по устранению затруднений педагогов</w:t>
            </w:r>
          </w:p>
        </w:tc>
        <w:tc>
          <w:tcPr>
            <w:tcW w:w="1632" w:type="dxa"/>
          </w:tcPr>
          <w:p w:rsidR="00AD1500" w:rsidRDefault="00AD1500">
            <w:r w:rsidRPr="00964807">
              <w:t>01.10.18. – 06.10.18</w:t>
            </w:r>
          </w:p>
        </w:tc>
        <w:tc>
          <w:tcPr>
            <w:tcW w:w="2340" w:type="dxa"/>
          </w:tcPr>
          <w:p w:rsidR="00AD1500" w:rsidRPr="009B484E" w:rsidRDefault="00AD1500" w:rsidP="00C83170">
            <w:r w:rsidRPr="009B484E">
              <w:rPr>
                <w:sz w:val="22"/>
                <w:szCs w:val="22"/>
              </w:rPr>
              <w:t>МБУ ДО «ДДТ»</w:t>
            </w:r>
          </w:p>
        </w:tc>
      </w:tr>
      <w:tr w:rsidR="00AD1500" w:rsidRPr="00DE2736">
        <w:tc>
          <w:tcPr>
            <w:tcW w:w="503" w:type="dxa"/>
          </w:tcPr>
          <w:p w:rsidR="00AD1500" w:rsidRDefault="00AD1500" w:rsidP="00C83170">
            <w:r>
              <w:t>3</w:t>
            </w:r>
          </w:p>
        </w:tc>
        <w:tc>
          <w:tcPr>
            <w:tcW w:w="4813" w:type="dxa"/>
          </w:tcPr>
          <w:p w:rsidR="00AD1500" w:rsidRPr="009A758D" w:rsidRDefault="00AD1500" w:rsidP="002D0331">
            <w:r w:rsidRPr="00F01D26">
              <w:t xml:space="preserve"> </w:t>
            </w:r>
            <w:r w:rsidRPr="009A758D">
              <w:t xml:space="preserve"> Организация работы по аттестации</w:t>
            </w:r>
          </w:p>
          <w:p w:rsidR="00AD1500" w:rsidRPr="009A758D" w:rsidRDefault="00AD1500" w:rsidP="002D0331">
            <w:r w:rsidRPr="009A758D">
              <w:t xml:space="preserve">педагогических кадров, оказание </w:t>
            </w:r>
          </w:p>
          <w:p w:rsidR="00AD1500" w:rsidRPr="00F01D26" w:rsidRDefault="00AD1500" w:rsidP="002D0331">
            <w:r w:rsidRPr="009A758D">
              <w:t>методической помощи</w:t>
            </w:r>
          </w:p>
        </w:tc>
        <w:tc>
          <w:tcPr>
            <w:tcW w:w="1632" w:type="dxa"/>
          </w:tcPr>
          <w:p w:rsidR="00AD1500" w:rsidRDefault="00AD1500">
            <w:r w:rsidRPr="00964807">
              <w:t>01.10.18. – 06.10.18</w:t>
            </w:r>
          </w:p>
        </w:tc>
        <w:tc>
          <w:tcPr>
            <w:tcW w:w="2340" w:type="dxa"/>
          </w:tcPr>
          <w:p w:rsidR="00AD1500" w:rsidRPr="009B484E" w:rsidRDefault="00AD1500" w:rsidP="00C83170">
            <w:r w:rsidRPr="009B484E">
              <w:rPr>
                <w:sz w:val="22"/>
                <w:szCs w:val="22"/>
              </w:rPr>
              <w:t>МБУ ДО «ДДТ»</w:t>
            </w:r>
          </w:p>
        </w:tc>
      </w:tr>
      <w:tr w:rsidR="00AD1500" w:rsidRPr="00DE2736">
        <w:tc>
          <w:tcPr>
            <w:tcW w:w="503" w:type="dxa"/>
          </w:tcPr>
          <w:p w:rsidR="00AD1500" w:rsidRDefault="00AD1500" w:rsidP="00C83170">
            <w:r>
              <w:t>4</w:t>
            </w:r>
          </w:p>
        </w:tc>
        <w:tc>
          <w:tcPr>
            <w:tcW w:w="4813" w:type="dxa"/>
          </w:tcPr>
          <w:p w:rsidR="00AD1500" w:rsidRPr="00F01D26" w:rsidRDefault="00AD1500" w:rsidP="00C83170">
            <w:r>
              <w:t>Проведение конкурса «Дары природы»</w:t>
            </w:r>
          </w:p>
        </w:tc>
        <w:tc>
          <w:tcPr>
            <w:tcW w:w="1632" w:type="dxa"/>
          </w:tcPr>
          <w:p w:rsidR="00AD1500" w:rsidRDefault="00AD1500">
            <w:r w:rsidRPr="00964807">
              <w:t>06.10.18</w:t>
            </w:r>
          </w:p>
        </w:tc>
        <w:tc>
          <w:tcPr>
            <w:tcW w:w="2340" w:type="dxa"/>
          </w:tcPr>
          <w:p w:rsidR="00AD1500" w:rsidRPr="009B484E" w:rsidRDefault="00AD1500" w:rsidP="00C83170">
            <w:r w:rsidRPr="009B484E">
              <w:rPr>
                <w:sz w:val="22"/>
                <w:szCs w:val="22"/>
              </w:rPr>
              <w:t>МБУ ДО «ДДТ»</w:t>
            </w:r>
          </w:p>
        </w:tc>
      </w:tr>
      <w:tr w:rsidR="00AD1500" w:rsidRPr="00DE2736">
        <w:tc>
          <w:tcPr>
            <w:tcW w:w="503" w:type="dxa"/>
          </w:tcPr>
          <w:p w:rsidR="00AD1500" w:rsidRDefault="00AD1500" w:rsidP="002D0331">
            <w:r>
              <w:t>5</w:t>
            </w:r>
          </w:p>
        </w:tc>
        <w:tc>
          <w:tcPr>
            <w:tcW w:w="4813" w:type="dxa"/>
          </w:tcPr>
          <w:p w:rsidR="00AD1500" w:rsidRPr="00F01D26" w:rsidRDefault="00AD1500" w:rsidP="002D0331">
            <w:r>
              <w:t>Проведение выставки «Город Мастеров»</w:t>
            </w:r>
          </w:p>
        </w:tc>
        <w:tc>
          <w:tcPr>
            <w:tcW w:w="1632" w:type="dxa"/>
          </w:tcPr>
          <w:p w:rsidR="00AD1500" w:rsidRDefault="00AD1500" w:rsidP="002D0331">
            <w:r w:rsidRPr="00964807">
              <w:t>06.10.18</w:t>
            </w:r>
          </w:p>
        </w:tc>
        <w:tc>
          <w:tcPr>
            <w:tcW w:w="2340" w:type="dxa"/>
          </w:tcPr>
          <w:p w:rsidR="00AD1500" w:rsidRPr="009B484E" w:rsidRDefault="00AD1500" w:rsidP="002D0331">
            <w:r w:rsidRPr="009B484E">
              <w:rPr>
                <w:sz w:val="22"/>
                <w:szCs w:val="22"/>
              </w:rPr>
              <w:t>МБУ ДО «ДДТ»</w:t>
            </w:r>
          </w:p>
        </w:tc>
      </w:tr>
      <w:tr w:rsidR="00AD1500" w:rsidRPr="00DE2736">
        <w:tc>
          <w:tcPr>
            <w:tcW w:w="503" w:type="dxa"/>
          </w:tcPr>
          <w:p w:rsidR="00AD1500" w:rsidRDefault="00AD1500" w:rsidP="00C83170">
            <w:r>
              <w:t>6</w:t>
            </w:r>
          </w:p>
        </w:tc>
        <w:tc>
          <w:tcPr>
            <w:tcW w:w="4813" w:type="dxa"/>
          </w:tcPr>
          <w:p w:rsidR="00AD1500" w:rsidRPr="009A758D" w:rsidRDefault="00AD1500" w:rsidP="002D0331">
            <w:r>
              <w:t>И</w:t>
            </w:r>
            <w:r w:rsidRPr="009A758D">
              <w:t xml:space="preserve">нформирование </w:t>
            </w:r>
          </w:p>
          <w:p w:rsidR="00AD1500" w:rsidRPr="009A758D" w:rsidRDefault="00AD1500" w:rsidP="002D0331">
            <w:r w:rsidRPr="009A758D">
              <w:t xml:space="preserve">педагогических работников </w:t>
            </w:r>
          </w:p>
          <w:p w:rsidR="00AD1500" w:rsidRPr="009A758D" w:rsidRDefault="00AD1500" w:rsidP="002D0331">
            <w:r w:rsidRPr="009A758D">
              <w:t xml:space="preserve">о нормативных документах, </w:t>
            </w:r>
          </w:p>
          <w:p w:rsidR="00AD1500" w:rsidRPr="009A758D" w:rsidRDefault="00AD1500" w:rsidP="002D0331">
            <w:r w:rsidRPr="009A758D">
              <w:t xml:space="preserve">конкурсах, семинарах, мероприятиях, </w:t>
            </w:r>
          </w:p>
          <w:p w:rsidR="00AD1500" w:rsidRPr="00F01D26" w:rsidRDefault="00AD1500" w:rsidP="002D0331">
            <w:r w:rsidRPr="009A758D">
              <w:t>и т.д.</w:t>
            </w:r>
          </w:p>
        </w:tc>
        <w:tc>
          <w:tcPr>
            <w:tcW w:w="1632" w:type="dxa"/>
          </w:tcPr>
          <w:p w:rsidR="00AD1500" w:rsidRDefault="00AD1500">
            <w:r w:rsidRPr="00964807">
              <w:t>01.10.18. – 06.10.18</w:t>
            </w:r>
          </w:p>
        </w:tc>
        <w:tc>
          <w:tcPr>
            <w:tcW w:w="2340" w:type="dxa"/>
          </w:tcPr>
          <w:p w:rsidR="00AD1500" w:rsidRDefault="00AD1500" w:rsidP="00C83170">
            <w:r w:rsidRPr="003F2ED5">
              <w:rPr>
                <w:sz w:val="22"/>
                <w:szCs w:val="22"/>
              </w:rPr>
              <w:t>МБУ ДО «ДДТ»</w:t>
            </w:r>
          </w:p>
        </w:tc>
      </w:tr>
    </w:tbl>
    <w:p w:rsidR="00AD1500" w:rsidRDefault="00AD1500" w:rsidP="00223011">
      <w:pPr>
        <w:rPr>
          <w:sz w:val="22"/>
          <w:szCs w:val="22"/>
        </w:rPr>
      </w:pPr>
      <w:r>
        <w:rPr>
          <w:sz w:val="22"/>
          <w:szCs w:val="22"/>
        </w:rPr>
        <w:br w:type="textWrapping" w:clear="all"/>
      </w:r>
    </w:p>
    <w:p w:rsidR="00AD1500" w:rsidRPr="00C83170" w:rsidRDefault="00AD1500" w:rsidP="00C83170">
      <w:pPr>
        <w:rPr>
          <w:sz w:val="22"/>
          <w:szCs w:val="22"/>
        </w:rPr>
      </w:pPr>
    </w:p>
    <w:p w:rsidR="00AD1500" w:rsidRPr="00C83170" w:rsidRDefault="00AD1500" w:rsidP="00C83170">
      <w:pPr>
        <w:rPr>
          <w:sz w:val="22"/>
          <w:szCs w:val="22"/>
        </w:rPr>
      </w:pPr>
    </w:p>
    <w:p w:rsidR="00AD1500" w:rsidRPr="00C83170" w:rsidRDefault="00AD1500" w:rsidP="00C83170">
      <w:pPr>
        <w:rPr>
          <w:sz w:val="22"/>
          <w:szCs w:val="22"/>
        </w:rPr>
      </w:pPr>
    </w:p>
    <w:p w:rsidR="00AD1500" w:rsidRPr="00C83170" w:rsidRDefault="00AD1500" w:rsidP="00C83170">
      <w:pPr>
        <w:rPr>
          <w:sz w:val="22"/>
          <w:szCs w:val="22"/>
        </w:rPr>
      </w:pPr>
    </w:p>
    <w:p w:rsidR="00AD1500" w:rsidRDefault="00AD1500" w:rsidP="00C83170">
      <w:pPr>
        <w:rPr>
          <w:sz w:val="22"/>
          <w:szCs w:val="22"/>
        </w:rPr>
      </w:pPr>
      <w:r>
        <w:rPr>
          <w:sz w:val="22"/>
          <w:szCs w:val="22"/>
        </w:rPr>
        <w:t>Начальник Управления образования</w:t>
      </w:r>
    </w:p>
    <w:p w:rsidR="00AD1500" w:rsidRDefault="00AD1500" w:rsidP="00C83170">
      <w:pPr>
        <w:rPr>
          <w:sz w:val="22"/>
          <w:szCs w:val="22"/>
        </w:rPr>
      </w:pPr>
      <w:r>
        <w:rPr>
          <w:sz w:val="22"/>
          <w:szCs w:val="22"/>
        </w:rPr>
        <w:t xml:space="preserve">администрации Ардатовского </w:t>
      </w:r>
    </w:p>
    <w:p w:rsidR="00AD1500" w:rsidRPr="00C83170" w:rsidRDefault="00AD1500" w:rsidP="00682A96">
      <w:pPr>
        <w:tabs>
          <w:tab w:val="left" w:pos="7185"/>
        </w:tabs>
        <w:rPr>
          <w:sz w:val="22"/>
          <w:szCs w:val="22"/>
        </w:rPr>
      </w:pPr>
      <w:r>
        <w:rPr>
          <w:sz w:val="22"/>
          <w:szCs w:val="22"/>
        </w:rPr>
        <w:t>муниципального района</w:t>
      </w:r>
      <w:r>
        <w:rPr>
          <w:sz w:val="22"/>
          <w:szCs w:val="22"/>
        </w:rPr>
        <w:tab/>
        <w:t>Е.С.Белков</w:t>
      </w:r>
    </w:p>
    <w:sectPr w:rsidR="00AD1500" w:rsidRPr="00C83170" w:rsidSect="00456962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02D85"/>
    <w:multiLevelType w:val="hybridMultilevel"/>
    <w:tmpl w:val="FC4ED3E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BA124FA"/>
    <w:multiLevelType w:val="hybridMultilevel"/>
    <w:tmpl w:val="883872E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AC13F43"/>
    <w:multiLevelType w:val="hybridMultilevel"/>
    <w:tmpl w:val="7D8ABEE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3734"/>
    <w:rsid w:val="00014E87"/>
    <w:rsid w:val="00016619"/>
    <w:rsid w:val="00036F21"/>
    <w:rsid w:val="00037679"/>
    <w:rsid w:val="00055BD3"/>
    <w:rsid w:val="000801DF"/>
    <w:rsid w:val="000819CF"/>
    <w:rsid w:val="00085CE6"/>
    <w:rsid w:val="0009444D"/>
    <w:rsid w:val="000A3928"/>
    <w:rsid w:val="000A4819"/>
    <w:rsid w:val="000D42D0"/>
    <w:rsid w:val="000E07EB"/>
    <w:rsid w:val="000E324B"/>
    <w:rsid w:val="000E35C9"/>
    <w:rsid w:val="000E7ADD"/>
    <w:rsid w:val="00103453"/>
    <w:rsid w:val="00105780"/>
    <w:rsid w:val="001059A2"/>
    <w:rsid w:val="001164BE"/>
    <w:rsid w:val="001300D8"/>
    <w:rsid w:val="001310A9"/>
    <w:rsid w:val="00131DB7"/>
    <w:rsid w:val="001335EA"/>
    <w:rsid w:val="0015043A"/>
    <w:rsid w:val="00151EA8"/>
    <w:rsid w:val="00154820"/>
    <w:rsid w:val="0015508E"/>
    <w:rsid w:val="001610D6"/>
    <w:rsid w:val="00166AED"/>
    <w:rsid w:val="00172E05"/>
    <w:rsid w:val="001936C3"/>
    <w:rsid w:val="00195D70"/>
    <w:rsid w:val="001A14EB"/>
    <w:rsid w:val="001B3727"/>
    <w:rsid w:val="001C0873"/>
    <w:rsid w:val="001C1743"/>
    <w:rsid w:val="001D1DE8"/>
    <w:rsid w:val="00204388"/>
    <w:rsid w:val="0020707F"/>
    <w:rsid w:val="00210107"/>
    <w:rsid w:val="00214E70"/>
    <w:rsid w:val="00223011"/>
    <w:rsid w:val="002403A0"/>
    <w:rsid w:val="00240A4E"/>
    <w:rsid w:val="00241734"/>
    <w:rsid w:val="002444CE"/>
    <w:rsid w:val="00244527"/>
    <w:rsid w:val="00245D9C"/>
    <w:rsid w:val="002620EF"/>
    <w:rsid w:val="00264877"/>
    <w:rsid w:val="00273D17"/>
    <w:rsid w:val="00277036"/>
    <w:rsid w:val="002931E9"/>
    <w:rsid w:val="002A052C"/>
    <w:rsid w:val="002A086C"/>
    <w:rsid w:val="002D0331"/>
    <w:rsid w:val="002E20AF"/>
    <w:rsid w:val="002E263B"/>
    <w:rsid w:val="002F2617"/>
    <w:rsid w:val="002F3384"/>
    <w:rsid w:val="00303734"/>
    <w:rsid w:val="003060E6"/>
    <w:rsid w:val="00312D00"/>
    <w:rsid w:val="003372DC"/>
    <w:rsid w:val="003610D3"/>
    <w:rsid w:val="00366E23"/>
    <w:rsid w:val="003760CD"/>
    <w:rsid w:val="00380B7F"/>
    <w:rsid w:val="00381816"/>
    <w:rsid w:val="00384151"/>
    <w:rsid w:val="003853FA"/>
    <w:rsid w:val="003A6575"/>
    <w:rsid w:val="003B32A2"/>
    <w:rsid w:val="003B4548"/>
    <w:rsid w:val="003C1113"/>
    <w:rsid w:val="003C2F09"/>
    <w:rsid w:val="003C5FF5"/>
    <w:rsid w:val="003E1B1B"/>
    <w:rsid w:val="003F297A"/>
    <w:rsid w:val="003F2ED5"/>
    <w:rsid w:val="00406F38"/>
    <w:rsid w:val="0043485C"/>
    <w:rsid w:val="00443E20"/>
    <w:rsid w:val="00444517"/>
    <w:rsid w:val="00444D19"/>
    <w:rsid w:val="00452D49"/>
    <w:rsid w:val="00456962"/>
    <w:rsid w:val="00471A31"/>
    <w:rsid w:val="00472505"/>
    <w:rsid w:val="00473DF8"/>
    <w:rsid w:val="00475A34"/>
    <w:rsid w:val="00482D17"/>
    <w:rsid w:val="004863A1"/>
    <w:rsid w:val="00491A4B"/>
    <w:rsid w:val="004A4EE4"/>
    <w:rsid w:val="004B0FD6"/>
    <w:rsid w:val="004D68F5"/>
    <w:rsid w:val="004D6FFF"/>
    <w:rsid w:val="004E3D38"/>
    <w:rsid w:val="004F6971"/>
    <w:rsid w:val="0050401E"/>
    <w:rsid w:val="00504D60"/>
    <w:rsid w:val="00523881"/>
    <w:rsid w:val="0054114E"/>
    <w:rsid w:val="005569F0"/>
    <w:rsid w:val="00565356"/>
    <w:rsid w:val="0058336E"/>
    <w:rsid w:val="00587A63"/>
    <w:rsid w:val="005A02AA"/>
    <w:rsid w:val="005A39E0"/>
    <w:rsid w:val="005C7656"/>
    <w:rsid w:val="005D0F68"/>
    <w:rsid w:val="005D0FE4"/>
    <w:rsid w:val="005F065B"/>
    <w:rsid w:val="00606E29"/>
    <w:rsid w:val="006145E8"/>
    <w:rsid w:val="0063181F"/>
    <w:rsid w:val="0065235A"/>
    <w:rsid w:val="006547D2"/>
    <w:rsid w:val="0067660E"/>
    <w:rsid w:val="00682A96"/>
    <w:rsid w:val="0068569B"/>
    <w:rsid w:val="00696076"/>
    <w:rsid w:val="006970D8"/>
    <w:rsid w:val="006A0F52"/>
    <w:rsid w:val="006A5CB4"/>
    <w:rsid w:val="006C3406"/>
    <w:rsid w:val="006C7F50"/>
    <w:rsid w:val="006D7EC5"/>
    <w:rsid w:val="006E1745"/>
    <w:rsid w:val="006E35BB"/>
    <w:rsid w:val="00713F8C"/>
    <w:rsid w:val="00715430"/>
    <w:rsid w:val="007242F3"/>
    <w:rsid w:val="00732998"/>
    <w:rsid w:val="00732F34"/>
    <w:rsid w:val="00733E8D"/>
    <w:rsid w:val="00734D63"/>
    <w:rsid w:val="00742F3A"/>
    <w:rsid w:val="007472B7"/>
    <w:rsid w:val="00750665"/>
    <w:rsid w:val="007576FA"/>
    <w:rsid w:val="00766F94"/>
    <w:rsid w:val="00774E75"/>
    <w:rsid w:val="00782803"/>
    <w:rsid w:val="0079299B"/>
    <w:rsid w:val="00792CD9"/>
    <w:rsid w:val="007A7C05"/>
    <w:rsid w:val="007B46CA"/>
    <w:rsid w:val="007B7E85"/>
    <w:rsid w:val="007D2B28"/>
    <w:rsid w:val="007D7BCD"/>
    <w:rsid w:val="007E19C7"/>
    <w:rsid w:val="00802122"/>
    <w:rsid w:val="008078D1"/>
    <w:rsid w:val="0081208F"/>
    <w:rsid w:val="00813E83"/>
    <w:rsid w:val="00827D73"/>
    <w:rsid w:val="00830B72"/>
    <w:rsid w:val="00832846"/>
    <w:rsid w:val="00836764"/>
    <w:rsid w:val="00856CC4"/>
    <w:rsid w:val="00867154"/>
    <w:rsid w:val="00870138"/>
    <w:rsid w:val="00872355"/>
    <w:rsid w:val="008817D9"/>
    <w:rsid w:val="00893799"/>
    <w:rsid w:val="008970B9"/>
    <w:rsid w:val="008A4801"/>
    <w:rsid w:val="008C1E3B"/>
    <w:rsid w:val="008C2235"/>
    <w:rsid w:val="008E6FB5"/>
    <w:rsid w:val="008F2349"/>
    <w:rsid w:val="00912E00"/>
    <w:rsid w:val="00920495"/>
    <w:rsid w:val="0092071B"/>
    <w:rsid w:val="00923F24"/>
    <w:rsid w:val="00925D9D"/>
    <w:rsid w:val="009346CD"/>
    <w:rsid w:val="00947B04"/>
    <w:rsid w:val="00964807"/>
    <w:rsid w:val="0098047C"/>
    <w:rsid w:val="0099529E"/>
    <w:rsid w:val="009A758D"/>
    <w:rsid w:val="009B249E"/>
    <w:rsid w:val="009B329C"/>
    <w:rsid w:val="009B484E"/>
    <w:rsid w:val="009B6A92"/>
    <w:rsid w:val="009B7663"/>
    <w:rsid w:val="009D1E9F"/>
    <w:rsid w:val="009D69BC"/>
    <w:rsid w:val="00A04105"/>
    <w:rsid w:val="00A04C26"/>
    <w:rsid w:val="00A24400"/>
    <w:rsid w:val="00A24EE6"/>
    <w:rsid w:val="00A32920"/>
    <w:rsid w:val="00A658B7"/>
    <w:rsid w:val="00A66E69"/>
    <w:rsid w:val="00A7755A"/>
    <w:rsid w:val="00A918E5"/>
    <w:rsid w:val="00AA5348"/>
    <w:rsid w:val="00AB1C69"/>
    <w:rsid w:val="00AB2E30"/>
    <w:rsid w:val="00AC47A0"/>
    <w:rsid w:val="00AD1500"/>
    <w:rsid w:val="00AD5F49"/>
    <w:rsid w:val="00B077BB"/>
    <w:rsid w:val="00B10BAC"/>
    <w:rsid w:val="00B30E31"/>
    <w:rsid w:val="00B32351"/>
    <w:rsid w:val="00B4283A"/>
    <w:rsid w:val="00B74094"/>
    <w:rsid w:val="00B817FE"/>
    <w:rsid w:val="00BB02E5"/>
    <w:rsid w:val="00BB5B04"/>
    <w:rsid w:val="00BB70BF"/>
    <w:rsid w:val="00BC7097"/>
    <w:rsid w:val="00BC7C09"/>
    <w:rsid w:val="00BD7633"/>
    <w:rsid w:val="00BE0A4D"/>
    <w:rsid w:val="00BE26CB"/>
    <w:rsid w:val="00BE6154"/>
    <w:rsid w:val="00BF291E"/>
    <w:rsid w:val="00BF3611"/>
    <w:rsid w:val="00C02D24"/>
    <w:rsid w:val="00C20BBD"/>
    <w:rsid w:val="00C33E2E"/>
    <w:rsid w:val="00C35E91"/>
    <w:rsid w:val="00C534A2"/>
    <w:rsid w:val="00C80DB1"/>
    <w:rsid w:val="00C83170"/>
    <w:rsid w:val="00C85820"/>
    <w:rsid w:val="00C97F48"/>
    <w:rsid w:val="00CA5724"/>
    <w:rsid w:val="00CB440E"/>
    <w:rsid w:val="00CC00E5"/>
    <w:rsid w:val="00CF4563"/>
    <w:rsid w:val="00D02291"/>
    <w:rsid w:val="00D3202E"/>
    <w:rsid w:val="00D350E6"/>
    <w:rsid w:val="00D44CEE"/>
    <w:rsid w:val="00D4592A"/>
    <w:rsid w:val="00D54754"/>
    <w:rsid w:val="00D705A9"/>
    <w:rsid w:val="00D72925"/>
    <w:rsid w:val="00D74F5B"/>
    <w:rsid w:val="00D768D9"/>
    <w:rsid w:val="00D90770"/>
    <w:rsid w:val="00DA4328"/>
    <w:rsid w:val="00DA7624"/>
    <w:rsid w:val="00DB1F09"/>
    <w:rsid w:val="00DC0055"/>
    <w:rsid w:val="00DC4FF0"/>
    <w:rsid w:val="00DC5B85"/>
    <w:rsid w:val="00DC77B1"/>
    <w:rsid w:val="00DD0EC9"/>
    <w:rsid w:val="00DD4027"/>
    <w:rsid w:val="00DE2736"/>
    <w:rsid w:val="00DE2DF4"/>
    <w:rsid w:val="00E06432"/>
    <w:rsid w:val="00E072D9"/>
    <w:rsid w:val="00E1049E"/>
    <w:rsid w:val="00E5080A"/>
    <w:rsid w:val="00E56C9D"/>
    <w:rsid w:val="00E73228"/>
    <w:rsid w:val="00E75312"/>
    <w:rsid w:val="00E75790"/>
    <w:rsid w:val="00E757EB"/>
    <w:rsid w:val="00E93A27"/>
    <w:rsid w:val="00EA0AB5"/>
    <w:rsid w:val="00EA5FA4"/>
    <w:rsid w:val="00EA7344"/>
    <w:rsid w:val="00EC0AA8"/>
    <w:rsid w:val="00EF25EE"/>
    <w:rsid w:val="00EF4C82"/>
    <w:rsid w:val="00F01D26"/>
    <w:rsid w:val="00F21AFC"/>
    <w:rsid w:val="00F279CF"/>
    <w:rsid w:val="00F35091"/>
    <w:rsid w:val="00F417B9"/>
    <w:rsid w:val="00F43D8F"/>
    <w:rsid w:val="00F43E9E"/>
    <w:rsid w:val="00F773EC"/>
    <w:rsid w:val="00F77DC0"/>
    <w:rsid w:val="00F85476"/>
    <w:rsid w:val="00FA1801"/>
    <w:rsid w:val="00FA36D0"/>
    <w:rsid w:val="00FA528D"/>
    <w:rsid w:val="00FB1EE2"/>
    <w:rsid w:val="00FB205B"/>
    <w:rsid w:val="00FB2A35"/>
    <w:rsid w:val="00FB60BD"/>
    <w:rsid w:val="00FC624C"/>
    <w:rsid w:val="00FE1475"/>
    <w:rsid w:val="00FE7D28"/>
    <w:rsid w:val="00FF3179"/>
    <w:rsid w:val="00FF33C9"/>
    <w:rsid w:val="00FF38D4"/>
    <w:rsid w:val="00FF7F30"/>
    <w:rsid w:val="00FF7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3734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03734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587A63"/>
    <w:pPr>
      <w:ind w:left="720"/>
    </w:pPr>
  </w:style>
  <w:style w:type="paragraph" w:customStyle="1" w:styleId="Default">
    <w:name w:val="Default"/>
    <w:uiPriority w:val="99"/>
    <w:rsid w:val="00DC005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customStyle="1" w:styleId="p3">
    <w:name w:val="p3"/>
    <w:basedOn w:val="Normal"/>
    <w:uiPriority w:val="99"/>
    <w:rsid w:val="00EF25EE"/>
    <w:pPr>
      <w:spacing w:before="100" w:beforeAutospacing="1" w:after="100" w:afterAutospacing="1"/>
    </w:pPr>
  </w:style>
  <w:style w:type="character" w:customStyle="1" w:styleId="s1">
    <w:name w:val="s1"/>
    <w:basedOn w:val="DefaultParagraphFont"/>
    <w:uiPriority w:val="99"/>
    <w:rsid w:val="00EF25EE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2</Pages>
  <Words>364</Words>
  <Characters>2077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РАБОТЫ </dc:title>
  <dc:subject/>
  <dc:creator>Admin</dc:creator>
  <cp:keywords/>
  <dc:description/>
  <cp:lastModifiedBy>1</cp:lastModifiedBy>
  <cp:revision>6</cp:revision>
  <cp:lastPrinted>2018-09-21T16:20:00Z</cp:lastPrinted>
  <dcterms:created xsi:type="dcterms:W3CDTF">2018-09-21T15:57:00Z</dcterms:created>
  <dcterms:modified xsi:type="dcterms:W3CDTF">2018-09-28T14:19:00Z</dcterms:modified>
</cp:coreProperties>
</file>