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A74" w:rsidRDefault="00033A74" w:rsidP="00303734">
      <w:pPr>
        <w:jc w:val="center"/>
        <w:rPr>
          <w:b/>
        </w:rPr>
      </w:pPr>
      <w:r>
        <w:rPr>
          <w:b/>
        </w:rPr>
        <w:t xml:space="preserve">ПЛАН РАБОТЫ </w:t>
      </w:r>
    </w:p>
    <w:p w:rsidR="00033A74" w:rsidRDefault="00033A74" w:rsidP="00303734">
      <w:pPr>
        <w:jc w:val="center"/>
        <w:rPr>
          <w:b/>
        </w:rPr>
      </w:pPr>
      <w:r>
        <w:rPr>
          <w:b/>
        </w:rPr>
        <w:t>Управления образования и</w:t>
      </w:r>
    </w:p>
    <w:p w:rsidR="00033A74" w:rsidRDefault="00033A74" w:rsidP="00303734">
      <w:pPr>
        <w:jc w:val="center"/>
        <w:rPr>
          <w:b/>
        </w:rPr>
      </w:pPr>
      <w:r>
        <w:rPr>
          <w:b/>
        </w:rPr>
        <w:t>учреждений дополнительного образования</w:t>
      </w:r>
    </w:p>
    <w:p w:rsidR="00033A74" w:rsidRDefault="00033A74" w:rsidP="00C35E91">
      <w:pPr>
        <w:tabs>
          <w:tab w:val="center" w:pos="4677"/>
          <w:tab w:val="left" w:pos="5700"/>
        </w:tabs>
        <w:jc w:val="center"/>
        <w:rPr>
          <w:b/>
        </w:rPr>
      </w:pPr>
      <w:r>
        <w:rPr>
          <w:b/>
        </w:rPr>
        <w:t>с 15 по 20 октября</w:t>
      </w:r>
    </w:p>
    <w:p w:rsidR="00033A74" w:rsidRDefault="00033A74" w:rsidP="00303734">
      <w:pPr>
        <w:tabs>
          <w:tab w:val="center" w:pos="4677"/>
          <w:tab w:val="left" w:pos="5700"/>
        </w:tabs>
        <w:rPr>
          <w:b/>
        </w:rPr>
      </w:pPr>
    </w:p>
    <w:tbl>
      <w:tblPr>
        <w:tblpPr w:leftFromText="180" w:rightFromText="180" w:vertAnchor="text" w:horzAnchor="page" w:tblpX="1342" w:tblpY="7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"/>
        <w:gridCol w:w="4813"/>
        <w:gridCol w:w="1632"/>
        <w:gridCol w:w="2340"/>
      </w:tblGrid>
      <w:tr w:rsidR="00033A74" w:rsidRPr="003060E6" w:rsidTr="00C83170">
        <w:tc>
          <w:tcPr>
            <w:tcW w:w="503" w:type="dxa"/>
          </w:tcPr>
          <w:p w:rsidR="00033A74" w:rsidRPr="003060E6" w:rsidRDefault="00033A74" w:rsidP="00C83170">
            <w:pPr>
              <w:jc w:val="center"/>
              <w:rPr>
                <w:b/>
                <w:sz w:val="20"/>
                <w:szCs w:val="20"/>
              </w:rPr>
            </w:pPr>
            <w:r w:rsidRPr="003060E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4813" w:type="dxa"/>
          </w:tcPr>
          <w:p w:rsidR="00033A74" w:rsidRPr="003060E6" w:rsidRDefault="00033A74" w:rsidP="00C83170">
            <w:pPr>
              <w:jc w:val="center"/>
              <w:rPr>
                <w:b/>
                <w:sz w:val="20"/>
                <w:szCs w:val="20"/>
              </w:rPr>
            </w:pPr>
            <w:r w:rsidRPr="003060E6">
              <w:rPr>
                <w:b/>
                <w:sz w:val="20"/>
                <w:szCs w:val="20"/>
              </w:rPr>
              <w:t>Мероприятия</w:t>
            </w:r>
          </w:p>
        </w:tc>
        <w:tc>
          <w:tcPr>
            <w:tcW w:w="1632" w:type="dxa"/>
          </w:tcPr>
          <w:p w:rsidR="00033A74" w:rsidRPr="003060E6" w:rsidRDefault="00033A74" w:rsidP="00C83170">
            <w:pPr>
              <w:jc w:val="center"/>
              <w:rPr>
                <w:b/>
                <w:sz w:val="20"/>
                <w:szCs w:val="20"/>
              </w:rPr>
            </w:pPr>
            <w:r w:rsidRPr="003060E6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340" w:type="dxa"/>
          </w:tcPr>
          <w:p w:rsidR="00033A74" w:rsidRPr="003060E6" w:rsidRDefault="00033A74" w:rsidP="00C83170">
            <w:pPr>
              <w:jc w:val="center"/>
              <w:rPr>
                <w:b/>
                <w:sz w:val="20"/>
                <w:szCs w:val="20"/>
              </w:rPr>
            </w:pPr>
            <w:r w:rsidRPr="003060E6">
              <w:rPr>
                <w:b/>
                <w:sz w:val="20"/>
                <w:szCs w:val="20"/>
              </w:rPr>
              <w:t>Место проведения</w:t>
            </w:r>
          </w:p>
        </w:tc>
      </w:tr>
      <w:tr w:rsidR="00033A74" w:rsidRPr="003060E6" w:rsidTr="00C83170">
        <w:tc>
          <w:tcPr>
            <w:tcW w:w="9288" w:type="dxa"/>
            <w:gridSpan w:val="4"/>
          </w:tcPr>
          <w:p w:rsidR="00033A74" w:rsidRPr="002A086C" w:rsidRDefault="00033A74" w:rsidP="00C83170">
            <w:pPr>
              <w:jc w:val="center"/>
              <w:rPr>
                <w:b/>
              </w:rPr>
            </w:pPr>
            <w:r w:rsidRPr="002A086C">
              <w:rPr>
                <w:b/>
                <w:sz w:val="22"/>
                <w:szCs w:val="22"/>
              </w:rPr>
              <w:t>Управление образования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Pr="00456962" w:rsidRDefault="00033A74" w:rsidP="00A33A1D">
            <w:r w:rsidRPr="00456962">
              <w:t>1.</w:t>
            </w:r>
          </w:p>
        </w:tc>
        <w:tc>
          <w:tcPr>
            <w:tcW w:w="4813" w:type="dxa"/>
          </w:tcPr>
          <w:p w:rsidR="00033A74" w:rsidRPr="00456962" w:rsidRDefault="00033A74" w:rsidP="00A33A1D">
            <w:r>
              <w:t xml:space="preserve">получение материалов социологического тестирования  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Pr="00456962" w:rsidRDefault="00033A74" w:rsidP="00A33A1D">
            <w:r w:rsidRPr="00456962">
              <w:t>Управление образования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Pr="00456962" w:rsidRDefault="00033A74" w:rsidP="00A33A1D">
            <w:r w:rsidRPr="00456962">
              <w:t>2.</w:t>
            </w:r>
          </w:p>
        </w:tc>
        <w:tc>
          <w:tcPr>
            <w:tcW w:w="4813" w:type="dxa"/>
          </w:tcPr>
          <w:p w:rsidR="00033A74" w:rsidRPr="00E072D9" w:rsidRDefault="00033A74" w:rsidP="00A33A1D">
            <w:r>
              <w:t>проведение  социологического тестирования  в образовательных организациях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Pr="00456962" w:rsidRDefault="00033A74" w:rsidP="00A33A1D">
            <w:r w:rsidRPr="00456962">
              <w:t>Управление образования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Pr="00456962" w:rsidRDefault="00033A74" w:rsidP="00A33A1D">
            <w:r>
              <w:t>3.</w:t>
            </w:r>
          </w:p>
        </w:tc>
        <w:tc>
          <w:tcPr>
            <w:tcW w:w="4813" w:type="dxa"/>
          </w:tcPr>
          <w:p w:rsidR="00033A74" w:rsidRPr="00456962" w:rsidRDefault="00033A74" w:rsidP="00A33A1D">
            <w:r>
              <w:t>Формирование базы данных учета детей в возрасте от 0-до 18 лет проживающих и прописанных на территории поселений</w:t>
            </w:r>
          </w:p>
        </w:tc>
        <w:tc>
          <w:tcPr>
            <w:tcW w:w="1632" w:type="dxa"/>
          </w:tcPr>
          <w:p w:rsidR="00033A74" w:rsidRDefault="00033A74" w:rsidP="00A33A1D">
            <w:bookmarkStart w:id="0" w:name="_GoBack"/>
            <w:bookmarkEnd w:id="0"/>
            <w:r>
              <w:t>15.10-20.10.2018</w:t>
            </w:r>
          </w:p>
        </w:tc>
        <w:tc>
          <w:tcPr>
            <w:tcW w:w="2340" w:type="dxa"/>
          </w:tcPr>
          <w:p w:rsidR="00033A74" w:rsidRDefault="00033A74" w:rsidP="00A33A1D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4.</w:t>
            </w:r>
          </w:p>
        </w:tc>
        <w:tc>
          <w:tcPr>
            <w:tcW w:w="4813" w:type="dxa"/>
          </w:tcPr>
          <w:p w:rsidR="00033A74" w:rsidRPr="00F279CF" w:rsidRDefault="00033A74" w:rsidP="00A33A1D">
            <w:r>
              <w:t>работа в программе «Меркурий»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Default="00033A74" w:rsidP="00A33A1D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5.</w:t>
            </w:r>
          </w:p>
        </w:tc>
        <w:tc>
          <w:tcPr>
            <w:tcW w:w="4813" w:type="dxa"/>
          </w:tcPr>
          <w:p w:rsidR="00033A74" w:rsidRPr="00F279CF" w:rsidRDefault="00033A74" w:rsidP="00A33A1D">
            <w:r>
              <w:t>работа в программе   АИС                       «Е-услуги. Образование»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Default="00033A74" w:rsidP="00A33A1D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6.</w:t>
            </w:r>
          </w:p>
        </w:tc>
        <w:tc>
          <w:tcPr>
            <w:tcW w:w="4813" w:type="dxa"/>
          </w:tcPr>
          <w:p w:rsidR="00033A74" w:rsidRPr="00F279CF" w:rsidRDefault="00033A74" w:rsidP="00A33A1D">
            <w:r>
              <w:t>работа в программе   АИС                       «Сетевой город. Образование»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Default="00033A74" w:rsidP="00A33A1D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7.</w:t>
            </w:r>
          </w:p>
        </w:tc>
        <w:tc>
          <w:tcPr>
            <w:tcW w:w="4813" w:type="dxa"/>
          </w:tcPr>
          <w:p w:rsidR="00033A74" w:rsidRDefault="00033A74" w:rsidP="00A33A1D">
            <w:r>
              <w:t>Проведение  семинара «Христианизация Руси»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Default="00033A74" w:rsidP="00A33A1D">
            <w:r>
              <w:t xml:space="preserve"> РДК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8.</w:t>
            </w:r>
          </w:p>
        </w:tc>
        <w:tc>
          <w:tcPr>
            <w:tcW w:w="4813" w:type="dxa"/>
          </w:tcPr>
          <w:p w:rsidR="00033A74" w:rsidRDefault="00033A74" w:rsidP="00A33A1D">
            <w:r>
              <w:t>работа в программе   «ЕГИССО»</w:t>
            </w:r>
          </w:p>
        </w:tc>
        <w:tc>
          <w:tcPr>
            <w:tcW w:w="1632" w:type="dxa"/>
          </w:tcPr>
          <w:p w:rsidR="00033A74" w:rsidRDefault="00033A74" w:rsidP="00A33A1D">
            <w:r>
              <w:t xml:space="preserve"> 15.10-20.10.2018</w:t>
            </w:r>
          </w:p>
        </w:tc>
        <w:tc>
          <w:tcPr>
            <w:tcW w:w="2340" w:type="dxa"/>
          </w:tcPr>
          <w:p w:rsidR="00033A74" w:rsidRDefault="00033A74" w:rsidP="00A33A1D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033A74" w:rsidRPr="00DE2736" w:rsidTr="00C83170">
        <w:tc>
          <w:tcPr>
            <w:tcW w:w="9288" w:type="dxa"/>
            <w:gridSpan w:val="4"/>
          </w:tcPr>
          <w:p w:rsidR="00033A74" w:rsidRPr="00456962" w:rsidRDefault="00033A74" w:rsidP="00A33A1D">
            <w:pPr>
              <w:jc w:val="center"/>
            </w:pPr>
            <w:r w:rsidRPr="002A086C">
              <w:rPr>
                <w:b/>
                <w:sz w:val="22"/>
                <w:szCs w:val="22"/>
              </w:rPr>
              <w:t>МБУ ДО «Ардатовская ДЮСШ»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Pr="00456962" w:rsidRDefault="00033A74" w:rsidP="00A33A1D">
            <w:r>
              <w:t>1.</w:t>
            </w:r>
          </w:p>
        </w:tc>
        <w:tc>
          <w:tcPr>
            <w:tcW w:w="4813" w:type="dxa"/>
            <w:vAlign w:val="center"/>
          </w:tcPr>
          <w:p w:rsidR="00033A74" w:rsidRPr="00406F38" w:rsidRDefault="00033A74" w:rsidP="00A33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Матчева встреча по волейболу г.Алатырь</w:t>
            </w:r>
            <w:r w:rsidRPr="00F350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32" w:type="dxa"/>
            <w:vAlign w:val="center"/>
          </w:tcPr>
          <w:p w:rsidR="00033A74" w:rsidRDefault="00033A74" w:rsidP="00A33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16.10.2018</w:t>
            </w:r>
          </w:p>
        </w:tc>
        <w:tc>
          <w:tcPr>
            <w:tcW w:w="2340" w:type="dxa"/>
            <w:vAlign w:val="center"/>
          </w:tcPr>
          <w:p w:rsidR="00033A74" w:rsidRDefault="00033A74" w:rsidP="00A33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г.Алатырь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Pr="00456962" w:rsidRDefault="00033A74" w:rsidP="00A33A1D">
            <w:r>
              <w:t>2.</w:t>
            </w:r>
          </w:p>
        </w:tc>
        <w:tc>
          <w:tcPr>
            <w:tcW w:w="4813" w:type="dxa"/>
            <w:vAlign w:val="center"/>
          </w:tcPr>
          <w:p w:rsidR="00033A74" w:rsidRDefault="00033A74" w:rsidP="00A33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Всероссийский легкоатлетический пробег, им. С.Д.Эрьзи</w:t>
            </w:r>
          </w:p>
        </w:tc>
        <w:tc>
          <w:tcPr>
            <w:tcW w:w="1632" w:type="dxa"/>
            <w:vAlign w:val="center"/>
          </w:tcPr>
          <w:p w:rsidR="00033A74" w:rsidRDefault="00033A74" w:rsidP="00A33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20.10.2018</w:t>
            </w:r>
          </w:p>
        </w:tc>
        <w:tc>
          <w:tcPr>
            <w:tcW w:w="2340" w:type="dxa"/>
            <w:vAlign w:val="center"/>
          </w:tcPr>
          <w:p w:rsidR="00033A74" w:rsidRDefault="00033A74" w:rsidP="00A33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г.Ардатов, с.Баево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Pr="00456962" w:rsidRDefault="00033A74" w:rsidP="00A33A1D">
            <w:r>
              <w:t>3.</w:t>
            </w:r>
          </w:p>
        </w:tc>
        <w:tc>
          <w:tcPr>
            <w:tcW w:w="4813" w:type="dxa"/>
            <w:vAlign w:val="center"/>
          </w:tcPr>
          <w:p w:rsidR="00033A74" w:rsidRPr="00A658B7" w:rsidRDefault="00033A74" w:rsidP="00A33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Финальная часть первенства РМ по футболу среди ДЮСШ РМ</w:t>
            </w:r>
            <w:r w:rsidRPr="00F350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32" w:type="dxa"/>
            <w:vAlign w:val="center"/>
          </w:tcPr>
          <w:p w:rsidR="00033A74" w:rsidRPr="00A658B7" w:rsidRDefault="00033A74" w:rsidP="00A33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назначению</w:t>
            </w:r>
          </w:p>
        </w:tc>
        <w:tc>
          <w:tcPr>
            <w:tcW w:w="2340" w:type="dxa"/>
            <w:vAlign w:val="center"/>
          </w:tcPr>
          <w:p w:rsidR="00033A74" w:rsidRPr="00A658B7" w:rsidRDefault="00033A74" w:rsidP="00A33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согласованию</w:t>
            </w:r>
          </w:p>
        </w:tc>
      </w:tr>
      <w:tr w:rsidR="00033A74" w:rsidRPr="00DE2736" w:rsidTr="00C83170">
        <w:tc>
          <w:tcPr>
            <w:tcW w:w="9288" w:type="dxa"/>
            <w:gridSpan w:val="4"/>
          </w:tcPr>
          <w:p w:rsidR="00033A74" w:rsidRPr="00BC7097" w:rsidRDefault="00033A74" w:rsidP="00A33A1D">
            <w:pPr>
              <w:jc w:val="center"/>
              <w:rPr>
                <w:b/>
              </w:rPr>
            </w:pPr>
            <w:r w:rsidRPr="002A086C">
              <w:rPr>
                <w:b/>
                <w:sz w:val="22"/>
                <w:szCs w:val="22"/>
              </w:rPr>
              <w:t>МБУ ДО «Дом детского творчества»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1</w:t>
            </w:r>
          </w:p>
        </w:tc>
        <w:tc>
          <w:tcPr>
            <w:tcW w:w="4813" w:type="dxa"/>
          </w:tcPr>
          <w:p w:rsidR="00033A74" w:rsidRPr="00F01D26" w:rsidRDefault="00033A74" w:rsidP="00A33A1D">
            <w:r>
              <w:t>обновление информации на сайте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Pr="009B484E" w:rsidRDefault="00033A74" w:rsidP="00A33A1D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2</w:t>
            </w:r>
          </w:p>
        </w:tc>
        <w:tc>
          <w:tcPr>
            <w:tcW w:w="4813" w:type="dxa"/>
          </w:tcPr>
          <w:p w:rsidR="00033A74" w:rsidRPr="00F01D26" w:rsidRDefault="00033A74" w:rsidP="00A33A1D">
            <w:r>
              <w:t>разработка районного положения «Серебряная музыка»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Pr="009B484E" w:rsidRDefault="00033A74" w:rsidP="00A33A1D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3</w:t>
            </w:r>
          </w:p>
        </w:tc>
        <w:tc>
          <w:tcPr>
            <w:tcW w:w="4813" w:type="dxa"/>
          </w:tcPr>
          <w:p w:rsidR="00033A74" w:rsidRPr="00F01D26" w:rsidRDefault="00033A74" w:rsidP="00A33A1D">
            <w:pPr>
              <w:tabs>
                <w:tab w:val="left" w:pos="1335"/>
              </w:tabs>
            </w:pPr>
            <w:r>
              <w:t>подведение акции открытка учителю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Pr="009B484E" w:rsidRDefault="00033A74" w:rsidP="00A33A1D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4</w:t>
            </w:r>
          </w:p>
        </w:tc>
        <w:tc>
          <w:tcPr>
            <w:tcW w:w="4813" w:type="dxa"/>
          </w:tcPr>
          <w:p w:rsidR="00033A74" w:rsidRPr="00F01D26" w:rsidRDefault="00033A74" w:rsidP="00A33A1D">
            <w:r>
              <w:t>разработка положения «Искусство слова»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Pr="009B484E" w:rsidRDefault="00033A74" w:rsidP="00A33A1D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5</w:t>
            </w:r>
          </w:p>
        </w:tc>
        <w:tc>
          <w:tcPr>
            <w:tcW w:w="4813" w:type="dxa"/>
          </w:tcPr>
          <w:p w:rsidR="00033A74" w:rsidRPr="00F01D26" w:rsidRDefault="00033A74" w:rsidP="00A33A1D">
            <w:r>
              <w:t>Педагогический совет №2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Pr="009B484E" w:rsidRDefault="00033A74" w:rsidP="00A33A1D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6</w:t>
            </w:r>
          </w:p>
        </w:tc>
        <w:tc>
          <w:tcPr>
            <w:tcW w:w="4813" w:type="dxa"/>
          </w:tcPr>
          <w:p w:rsidR="00033A74" w:rsidRPr="00F01D26" w:rsidRDefault="00033A74" w:rsidP="00A33A1D">
            <w:r>
              <w:t>Проведение районной акции  открыток  «Мы рядом»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Default="00033A74" w:rsidP="00A33A1D">
            <w:r w:rsidRPr="003F2ED5">
              <w:rPr>
                <w:sz w:val="22"/>
                <w:szCs w:val="22"/>
              </w:rPr>
              <w:t>МБУ ДО «ДДТ»</w:t>
            </w:r>
          </w:p>
        </w:tc>
      </w:tr>
      <w:tr w:rsidR="00033A74" w:rsidRPr="00DE2736" w:rsidTr="00C83170">
        <w:tc>
          <w:tcPr>
            <w:tcW w:w="503" w:type="dxa"/>
          </w:tcPr>
          <w:p w:rsidR="00033A74" w:rsidRDefault="00033A74" w:rsidP="00A33A1D">
            <w:r>
              <w:t>7</w:t>
            </w:r>
          </w:p>
        </w:tc>
        <w:tc>
          <w:tcPr>
            <w:tcW w:w="4813" w:type="dxa"/>
          </w:tcPr>
          <w:p w:rsidR="00033A74" w:rsidRPr="00F01D26" w:rsidRDefault="00033A74" w:rsidP="00A33A1D">
            <w:r>
              <w:t>мониторинг «Входной контроль» начало учебного года.</w:t>
            </w:r>
          </w:p>
        </w:tc>
        <w:tc>
          <w:tcPr>
            <w:tcW w:w="1632" w:type="dxa"/>
          </w:tcPr>
          <w:p w:rsidR="00033A74" w:rsidRDefault="00033A74" w:rsidP="00A33A1D">
            <w:r>
              <w:t>15.10-20.10.2018</w:t>
            </w:r>
          </w:p>
        </w:tc>
        <w:tc>
          <w:tcPr>
            <w:tcW w:w="2340" w:type="dxa"/>
          </w:tcPr>
          <w:p w:rsidR="00033A74" w:rsidRDefault="00033A74" w:rsidP="00A33A1D">
            <w:r w:rsidRPr="003F2ED5">
              <w:rPr>
                <w:sz w:val="22"/>
                <w:szCs w:val="22"/>
              </w:rPr>
              <w:t>МБУ ДО «ДДТ»</w:t>
            </w:r>
          </w:p>
        </w:tc>
      </w:tr>
    </w:tbl>
    <w:p w:rsidR="00033A74" w:rsidRDefault="00033A74" w:rsidP="00223011">
      <w:pPr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:rsidR="00033A74" w:rsidRPr="00C83170" w:rsidRDefault="00033A74" w:rsidP="00C83170">
      <w:pPr>
        <w:rPr>
          <w:sz w:val="22"/>
          <w:szCs w:val="22"/>
        </w:rPr>
      </w:pPr>
    </w:p>
    <w:p w:rsidR="00033A74" w:rsidRPr="00C83170" w:rsidRDefault="00033A74" w:rsidP="00C83170">
      <w:pPr>
        <w:rPr>
          <w:sz w:val="22"/>
          <w:szCs w:val="22"/>
        </w:rPr>
      </w:pPr>
    </w:p>
    <w:p w:rsidR="00033A74" w:rsidRPr="00C83170" w:rsidRDefault="00033A74" w:rsidP="00C83170">
      <w:pPr>
        <w:rPr>
          <w:sz w:val="22"/>
          <w:szCs w:val="22"/>
        </w:rPr>
      </w:pPr>
    </w:p>
    <w:p w:rsidR="00033A74" w:rsidRPr="00C83170" w:rsidRDefault="00033A74" w:rsidP="00C83170">
      <w:pPr>
        <w:rPr>
          <w:sz w:val="22"/>
          <w:szCs w:val="22"/>
        </w:rPr>
      </w:pPr>
    </w:p>
    <w:p w:rsidR="00033A74" w:rsidRDefault="00033A74" w:rsidP="00C83170">
      <w:pPr>
        <w:rPr>
          <w:sz w:val="22"/>
          <w:szCs w:val="22"/>
        </w:rPr>
      </w:pPr>
      <w:r>
        <w:rPr>
          <w:sz w:val="22"/>
          <w:szCs w:val="22"/>
        </w:rPr>
        <w:t>Начальник Управления образования</w:t>
      </w:r>
    </w:p>
    <w:p w:rsidR="00033A74" w:rsidRDefault="00033A74" w:rsidP="00C83170">
      <w:pPr>
        <w:rPr>
          <w:sz w:val="22"/>
          <w:szCs w:val="22"/>
        </w:rPr>
      </w:pPr>
      <w:r>
        <w:rPr>
          <w:sz w:val="22"/>
          <w:szCs w:val="22"/>
        </w:rPr>
        <w:t xml:space="preserve">администрации Ардатовского </w:t>
      </w:r>
    </w:p>
    <w:p w:rsidR="00033A74" w:rsidRPr="00C83170" w:rsidRDefault="00033A74" w:rsidP="00682A96">
      <w:pPr>
        <w:tabs>
          <w:tab w:val="left" w:pos="7185"/>
        </w:tabs>
        <w:rPr>
          <w:sz w:val="22"/>
          <w:szCs w:val="22"/>
        </w:rPr>
      </w:pPr>
      <w:r>
        <w:rPr>
          <w:sz w:val="22"/>
          <w:szCs w:val="22"/>
        </w:rPr>
        <w:t>муниципального района</w:t>
      </w:r>
      <w:r>
        <w:rPr>
          <w:sz w:val="22"/>
          <w:szCs w:val="22"/>
        </w:rPr>
        <w:tab/>
        <w:t>Е.С.Белков</w:t>
      </w:r>
    </w:p>
    <w:sectPr w:rsidR="00033A74" w:rsidRPr="00C83170" w:rsidSect="00456962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02D85"/>
    <w:multiLevelType w:val="hybridMultilevel"/>
    <w:tmpl w:val="FC4ED3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A124FA"/>
    <w:multiLevelType w:val="hybridMultilevel"/>
    <w:tmpl w:val="883872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AC13F43"/>
    <w:multiLevelType w:val="hybridMultilevel"/>
    <w:tmpl w:val="7D8ABE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734"/>
    <w:rsid w:val="00014E87"/>
    <w:rsid w:val="00016619"/>
    <w:rsid w:val="00033A74"/>
    <w:rsid w:val="00036F21"/>
    <w:rsid w:val="00037679"/>
    <w:rsid w:val="00055BD3"/>
    <w:rsid w:val="000801DF"/>
    <w:rsid w:val="000819CF"/>
    <w:rsid w:val="00085CE6"/>
    <w:rsid w:val="0009444D"/>
    <w:rsid w:val="000A3928"/>
    <w:rsid w:val="000A4819"/>
    <w:rsid w:val="000D42D0"/>
    <w:rsid w:val="000E07EB"/>
    <w:rsid w:val="000E324B"/>
    <w:rsid w:val="000E35C9"/>
    <w:rsid w:val="000E7ADD"/>
    <w:rsid w:val="00103453"/>
    <w:rsid w:val="00105780"/>
    <w:rsid w:val="001059A2"/>
    <w:rsid w:val="001164BE"/>
    <w:rsid w:val="00117D79"/>
    <w:rsid w:val="001300D8"/>
    <w:rsid w:val="001310A9"/>
    <w:rsid w:val="001335EA"/>
    <w:rsid w:val="00140A82"/>
    <w:rsid w:val="0015043A"/>
    <w:rsid w:val="00151EA8"/>
    <w:rsid w:val="00154820"/>
    <w:rsid w:val="0015508E"/>
    <w:rsid w:val="001610D6"/>
    <w:rsid w:val="00166AED"/>
    <w:rsid w:val="00172E05"/>
    <w:rsid w:val="001936C3"/>
    <w:rsid w:val="00195D70"/>
    <w:rsid w:val="001A14EB"/>
    <w:rsid w:val="001B3727"/>
    <w:rsid w:val="001C0873"/>
    <w:rsid w:val="001C1743"/>
    <w:rsid w:val="001D1DE8"/>
    <w:rsid w:val="00204388"/>
    <w:rsid w:val="00210107"/>
    <w:rsid w:val="00214E70"/>
    <w:rsid w:val="00223011"/>
    <w:rsid w:val="002403A0"/>
    <w:rsid w:val="00240A4E"/>
    <w:rsid w:val="00241734"/>
    <w:rsid w:val="00244527"/>
    <w:rsid w:val="00245D9C"/>
    <w:rsid w:val="002620EF"/>
    <w:rsid w:val="00264877"/>
    <w:rsid w:val="00273D17"/>
    <w:rsid w:val="00277036"/>
    <w:rsid w:val="002931E9"/>
    <w:rsid w:val="002A052C"/>
    <w:rsid w:val="002A086C"/>
    <w:rsid w:val="002E20AF"/>
    <w:rsid w:val="002E263B"/>
    <w:rsid w:val="002F2617"/>
    <w:rsid w:val="002F3384"/>
    <w:rsid w:val="00303734"/>
    <w:rsid w:val="003060E6"/>
    <w:rsid w:val="00312D00"/>
    <w:rsid w:val="003372DC"/>
    <w:rsid w:val="003610D3"/>
    <w:rsid w:val="00366E23"/>
    <w:rsid w:val="003760CD"/>
    <w:rsid w:val="00380B7F"/>
    <w:rsid w:val="00381816"/>
    <w:rsid w:val="00384151"/>
    <w:rsid w:val="003853FA"/>
    <w:rsid w:val="003A6575"/>
    <w:rsid w:val="003B32A2"/>
    <w:rsid w:val="003B4548"/>
    <w:rsid w:val="003C2F09"/>
    <w:rsid w:val="003C5FF5"/>
    <w:rsid w:val="003E1B1B"/>
    <w:rsid w:val="003F297A"/>
    <w:rsid w:val="003F2ED5"/>
    <w:rsid w:val="00406F38"/>
    <w:rsid w:val="0043485C"/>
    <w:rsid w:val="00444517"/>
    <w:rsid w:val="00444D19"/>
    <w:rsid w:val="00452D49"/>
    <w:rsid w:val="00456962"/>
    <w:rsid w:val="00471A31"/>
    <w:rsid w:val="00472505"/>
    <w:rsid w:val="00473DF8"/>
    <w:rsid w:val="00482D17"/>
    <w:rsid w:val="004863A1"/>
    <w:rsid w:val="00491A4B"/>
    <w:rsid w:val="004A4EE4"/>
    <w:rsid w:val="004B0FD6"/>
    <w:rsid w:val="004D6FFF"/>
    <w:rsid w:val="004E3D38"/>
    <w:rsid w:val="004F6971"/>
    <w:rsid w:val="0050401E"/>
    <w:rsid w:val="00504D60"/>
    <w:rsid w:val="00523881"/>
    <w:rsid w:val="0054114E"/>
    <w:rsid w:val="005569F0"/>
    <w:rsid w:val="00565356"/>
    <w:rsid w:val="0058336E"/>
    <w:rsid w:val="00587A63"/>
    <w:rsid w:val="005A02AA"/>
    <w:rsid w:val="005A39E0"/>
    <w:rsid w:val="005C7656"/>
    <w:rsid w:val="005D0FE4"/>
    <w:rsid w:val="005F065B"/>
    <w:rsid w:val="00606E29"/>
    <w:rsid w:val="006145E8"/>
    <w:rsid w:val="0063181F"/>
    <w:rsid w:val="0065235A"/>
    <w:rsid w:val="006547D2"/>
    <w:rsid w:val="0067660E"/>
    <w:rsid w:val="00682A96"/>
    <w:rsid w:val="0068569B"/>
    <w:rsid w:val="00696076"/>
    <w:rsid w:val="006970D8"/>
    <w:rsid w:val="006A0F52"/>
    <w:rsid w:val="006A5CB4"/>
    <w:rsid w:val="006C3406"/>
    <w:rsid w:val="006C7F50"/>
    <w:rsid w:val="006D7EC5"/>
    <w:rsid w:val="006E1745"/>
    <w:rsid w:val="006E35BB"/>
    <w:rsid w:val="00713F8C"/>
    <w:rsid w:val="00715430"/>
    <w:rsid w:val="007242F3"/>
    <w:rsid w:val="00732998"/>
    <w:rsid w:val="00732F34"/>
    <w:rsid w:val="00733E8D"/>
    <w:rsid w:val="00734D63"/>
    <w:rsid w:val="00742F3A"/>
    <w:rsid w:val="00750665"/>
    <w:rsid w:val="007576FA"/>
    <w:rsid w:val="00766F94"/>
    <w:rsid w:val="00774E75"/>
    <w:rsid w:val="00782803"/>
    <w:rsid w:val="0079299B"/>
    <w:rsid w:val="00792CD9"/>
    <w:rsid w:val="007A7C05"/>
    <w:rsid w:val="007B7E85"/>
    <w:rsid w:val="007D2B28"/>
    <w:rsid w:val="007E19C7"/>
    <w:rsid w:val="00802122"/>
    <w:rsid w:val="008078D1"/>
    <w:rsid w:val="0081208F"/>
    <w:rsid w:val="00813E83"/>
    <w:rsid w:val="00827D73"/>
    <w:rsid w:val="00830B72"/>
    <w:rsid w:val="00832846"/>
    <w:rsid w:val="00836764"/>
    <w:rsid w:val="00856CC4"/>
    <w:rsid w:val="00867154"/>
    <w:rsid w:val="00870138"/>
    <w:rsid w:val="00872355"/>
    <w:rsid w:val="008817D9"/>
    <w:rsid w:val="00893799"/>
    <w:rsid w:val="008970B9"/>
    <w:rsid w:val="008A4801"/>
    <w:rsid w:val="008C2235"/>
    <w:rsid w:val="008E6FB5"/>
    <w:rsid w:val="008F2349"/>
    <w:rsid w:val="00912E00"/>
    <w:rsid w:val="00920495"/>
    <w:rsid w:val="0092071B"/>
    <w:rsid w:val="00923F24"/>
    <w:rsid w:val="00925D9D"/>
    <w:rsid w:val="009346CD"/>
    <w:rsid w:val="00947B04"/>
    <w:rsid w:val="0098047C"/>
    <w:rsid w:val="0099529E"/>
    <w:rsid w:val="009B249E"/>
    <w:rsid w:val="009B329C"/>
    <w:rsid w:val="009B484E"/>
    <w:rsid w:val="009B6A92"/>
    <w:rsid w:val="009B7663"/>
    <w:rsid w:val="009D1E9F"/>
    <w:rsid w:val="009D69BC"/>
    <w:rsid w:val="00A04105"/>
    <w:rsid w:val="00A04C26"/>
    <w:rsid w:val="00A24400"/>
    <w:rsid w:val="00A24EE6"/>
    <w:rsid w:val="00A33A1D"/>
    <w:rsid w:val="00A658B7"/>
    <w:rsid w:val="00A66E69"/>
    <w:rsid w:val="00A7755A"/>
    <w:rsid w:val="00A918E5"/>
    <w:rsid w:val="00AA5348"/>
    <w:rsid w:val="00AB1C69"/>
    <w:rsid w:val="00AB2E30"/>
    <w:rsid w:val="00AC47A0"/>
    <w:rsid w:val="00AD5F49"/>
    <w:rsid w:val="00B077BB"/>
    <w:rsid w:val="00B10BAC"/>
    <w:rsid w:val="00B30E31"/>
    <w:rsid w:val="00B32351"/>
    <w:rsid w:val="00B4283A"/>
    <w:rsid w:val="00B74094"/>
    <w:rsid w:val="00B817FE"/>
    <w:rsid w:val="00BB02E5"/>
    <w:rsid w:val="00BB5B04"/>
    <w:rsid w:val="00BB70BF"/>
    <w:rsid w:val="00BC7097"/>
    <w:rsid w:val="00BC7C09"/>
    <w:rsid w:val="00BD7633"/>
    <w:rsid w:val="00BE26CB"/>
    <w:rsid w:val="00BE6154"/>
    <w:rsid w:val="00BF3611"/>
    <w:rsid w:val="00C02D24"/>
    <w:rsid w:val="00C20BBD"/>
    <w:rsid w:val="00C33E2E"/>
    <w:rsid w:val="00C35E91"/>
    <w:rsid w:val="00C534A2"/>
    <w:rsid w:val="00C80DB1"/>
    <w:rsid w:val="00C83170"/>
    <w:rsid w:val="00C85820"/>
    <w:rsid w:val="00C97F48"/>
    <w:rsid w:val="00CA5724"/>
    <w:rsid w:val="00CB440E"/>
    <w:rsid w:val="00CC00E5"/>
    <w:rsid w:val="00CF4563"/>
    <w:rsid w:val="00D02291"/>
    <w:rsid w:val="00D350E6"/>
    <w:rsid w:val="00D44CEE"/>
    <w:rsid w:val="00D4592A"/>
    <w:rsid w:val="00D54754"/>
    <w:rsid w:val="00D705A9"/>
    <w:rsid w:val="00D72925"/>
    <w:rsid w:val="00D768D9"/>
    <w:rsid w:val="00D860C7"/>
    <w:rsid w:val="00D90770"/>
    <w:rsid w:val="00DA4328"/>
    <w:rsid w:val="00DA7624"/>
    <w:rsid w:val="00DB1F09"/>
    <w:rsid w:val="00DC0055"/>
    <w:rsid w:val="00DC4FF0"/>
    <w:rsid w:val="00DC5B85"/>
    <w:rsid w:val="00DC77B1"/>
    <w:rsid w:val="00DD4027"/>
    <w:rsid w:val="00DE2736"/>
    <w:rsid w:val="00DE2DF4"/>
    <w:rsid w:val="00E06432"/>
    <w:rsid w:val="00E072D9"/>
    <w:rsid w:val="00E1049E"/>
    <w:rsid w:val="00E5080A"/>
    <w:rsid w:val="00E56C9D"/>
    <w:rsid w:val="00E75312"/>
    <w:rsid w:val="00E75790"/>
    <w:rsid w:val="00E757EB"/>
    <w:rsid w:val="00E93A27"/>
    <w:rsid w:val="00EA5FA4"/>
    <w:rsid w:val="00EA7344"/>
    <w:rsid w:val="00EC0AA8"/>
    <w:rsid w:val="00EF25EE"/>
    <w:rsid w:val="00EF4C82"/>
    <w:rsid w:val="00F01D26"/>
    <w:rsid w:val="00F21AFC"/>
    <w:rsid w:val="00F279CF"/>
    <w:rsid w:val="00F35091"/>
    <w:rsid w:val="00F417B9"/>
    <w:rsid w:val="00F43D8F"/>
    <w:rsid w:val="00F43E9E"/>
    <w:rsid w:val="00F773EC"/>
    <w:rsid w:val="00F77DC0"/>
    <w:rsid w:val="00F85476"/>
    <w:rsid w:val="00FA1801"/>
    <w:rsid w:val="00FA36D0"/>
    <w:rsid w:val="00FA528D"/>
    <w:rsid w:val="00FB1EE2"/>
    <w:rsid w:val="00FB205B"/>
    <w:rsid w:val="00FB2A35"/>
    <w:rsid w:val="00FB60BD"/>
    <w:rsid w:val="00FC624C"/>
    <w:rsid w:val="00FE1475"/>
    <w:rsid w:val="00FE7D28"/>
    <w:rsid w:val="00FF3179"/>
    <w:rsid w:val="00FF33C9"/>
    <w:rsid w:val="00FF38D4"/>
    <w:rsid w:val="00FF7F30"/>
    <w:rsid w:val="00FF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73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0373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87A63"/>
    <w:pPr>
      <w:ind w:left="720"/>
      <w:contextualSpacing/>
    </w:pPr>
  </w:style>
  <w:style w:type="paragraph" w:customStyle="1" w:styleId="Default">
    <w:name w:val="Default"/>
    <w:uiPriority w:val="99"/>
    <w:rsid w:val="00DC005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p3">
    <w:name w:val="p3"/>
    <w:basedOn w:val="Normal"/>
    <w:uiPriority w:val="99"/>
    <w:rsid w:val="00EF25EE"/>
    <w:pPr>
      <w:spacing w:before="100" w:beforeAutospacing="1" w:after="100" w:afterAutospacing="1"/>
    </w:pPr>
  </w:style>
  <w:style w:type="character" w:customStyle="1" w:styleId="s1">
    <w:name w:val="s1"/>
    <w:basedOn w:val="DefaultParagraphFont"/>
    <w:uiPriority w:val="99"/>
    <w:rsid w:val="00EF25E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284</Words>
  <Characters>1622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РАБОТЫ </dc:title>
  <dc:subject/>
  <dc:creator>Admin</dc:creator>
  <cp:keywords/>
  <dc:description/>
  <cp:lastModifiedBy>1</cp:lastModifiedBy>
  <cp:revision>3</cp:revision>
  <cp:lastPrinted>2018-10-13T08:58:00Z</cp:lastPrinted>
  <dcterms:created xsi:type="dcterms:W3CDTF">2018-09-21T15:57:00Z</dcterms:created>
  <dcterms:modified xsi:type="dcterms:W3CDTF">2018-10-13T08:58:00Z</dcterms:modified>
</cp:coreProperties>
</file>