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5D" w:rsidRPr="00F1019A" w:rsidRDefault="00346A5D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План работы</w:t>
      </w:r>
    </w:p>
    <w:p w:rsidR="00346A5D" w:rsidRPr="00F1019A" w:rsidRDefault="00346A5D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МБУ «Ардатовский РДК»</w:t>
      </w:r>
    </w:p>
    <w:p w:rsidR="00346A5D" w:rsidRPr="00F1019A" w:rsidRDefault="00346A5D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Ардатовского муниципального района</w:t>
      </w:r>
    </w:p>
    <w:p w:rsidR="00346A5D" w:rsidRPr="00F1019A" w:rsidRDefault="00346A5D" w:rsidP="007D629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На Январь 2019г</w:t>
      </w:r>
    </w:p>
    <w:p w:rsidR="00346A5D" w:rsidRPr="0075599D" w:rsidRDefault="00346A5D" w:rsidP="007D629F">
      <w:pPr>
        <w:jc w:val="center"/>
        <w:rPr>
          <w:b/>
          <w:sz w:val="40"/>
          <w:szCs w:val="40"/>
        </w:rPr>
      </w:pPr>
      <w:r w:rsidRPr="0075599D">
        <w:rPr>
          <w:b/>
          <w:sz w:val="40"/>
          <w:szCs w:val="40"/>
        </w:rPr>
        <w:t>С 07.01. по 13.01.19г</w:t>
      </w:r>
    </w:p>
    <w:p w:rsidR="00346A5D" w:rsidRDefault="00346A5D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p w:rsidR="00346A5D" w:rsidRPr="007D629F" w:rsidRDefault="00346A5D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4036"/>
        <w:gridCol w:w="1634"/>
        <w:gridCol w:w="3406"/>
      </w:tblGrid>
      <w:tr w:rsidR="00346A5D" w:rsidRPr="00B11436" w:rsidTr="00776A07">
        <w:tc>
          <w:tcPr>
            <w:tcW w:w="568" w:type="dxa"/>
          </w:tcPr>
          <w:p w:rsidR="00346A5D" w:rsidRDefault="00346A5D" w:rsidP="00CC1FDD">
            <w:pPr>
              <w:jc w:val="center"/>
              <w:rPr>
                <w:b/>
                <w:szCs w:val="28"/>
              </w:rPr>
            </w:pPr>
          </w:p>
          <w:p w:rsidR="00346A5D" w:rsidRPr="009F470A" w:rsidRDefault="00346A5D" w:rsidP="00CC1FDD">
            <w:pPr>
              <w:jc w:val="center"/>
              <w:rPr>
                <w:b/>
                <w:i/>
                <w:szCs w:val="28"/>
              </w:rPr>
            </w:pPr>
            <w:r w:rsidRPr="009F470A">
              <w:rPr>
                <w:b/>
                <w:szCs w:val="28"/>
              </w:rPr>
              <w:t>№</w:t>
            </w:r>
          </w:p>
        </w:tc>
        <w:tc>
          <w:tcPr>
            <w:tcW w:w="4036" w:type="dxa"/>
          </w:tcPr>
          <w:p w:rsidR="00346A5D" w:rsidRDefault="00346A5D" w:rsidP="009F470A">
            <w:pPr>
              <w:jc w:val="center"/>
              <w:rPr>
                <w:b/>
                <w:szCs w:val="28"/>
              </w:rPr>
            </w:pPr>
          </w:p>
          <w:p w:rsidR="00346A5D" w:rsidRPr="009F470A" w:rsidRDefault="00346A5D" w:rsidP="009F470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634" w:type="dxa"/>
          </w:tcPr>
          <w:p w:rsidR="00346A5D" w:rsidRDefault="00346A5D" w:rsidP="009F470A">
            <w:pPr>
              <w:jc w:val="center"/>
              <w:rPr>
                <w:b/>
                <w:szCs w:val="28"/>
              </w:rPr>
            </w:pPr>
          </w:p>
          <w:p w:rsidR="00346A5D" w:rsidRPr="009F470A" w:rsidRDefault="00346A5D" w:rsidP="006F2AE6">
            <w:pPr>
              <w:jc w:val="center"/>
              <w:rPr>
                <w:b/>
                <w:szCs w:val="28"/>
              </w:rPr>
            </w:pPr>
            <w:r w:rsidRPr="009F470A">
              <w:rPr>
                <w:b/>
                <w:szCs w:val="28"/>
              </w:rPr>
              <w:t>Дата</w:t>
            </w:r>
            <w:r>
              <w:rPr>
                <w:b/>
                <w:szCs w:val="28"/>
              </w:rPr>
              <w:t xml:space="preserve"> и время</w:t>
            </w:r>
          </w:p>
        </w:tc>
        <w:tc>
          <w:tcPr>
            <w:tcW w:w="3406" w:type="dxa"/>
          </w:tcPr>
          <w:p w:rsidR="00346A5D" w:rsidRDefault="00346A5D" w:rsidP="00CC1FDD">
            <w:pPr>
              <w:jc w:val="center"/>
              <w:rPr>
                <w:b/>
                <w:szCs w:val="28"/>
              </w:rPr>
            </w:pPr>
          </w:p>
          <w:p w:rsidR="00346A5D" w:rsidRPr="009F470A" w:rsidRDefault="00346A5D" w:rsidP="009F470A">
            <w:pPr>
              <w:jc w:val="center"/>
              <w:rPr>
                <w:b/>
                <w:szCs w:val="28"/>
              </w:rPr>
            </w:pPr>
            <w:r w:rsidRPr="009F470A">
              <w:rPr>
                <w:b/>
                <w:szCs w:val="28"/>
              </w:rPr>
              <w:t>Место проведения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 w:rsidRPr="00BE2AAC">
              <w:rPr>
                <w:szCs w:val="28"/>
              </w:rPr>
              <w:t>Вечер отдыха</w:t>
            </w:r>
            <w:r>
              <w:rPr>
                <w:b/>
                <w:szCs w:val="28"/>
              </w:rPr>
              <w:t xml:space="preserve"> «Рождественская елка»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Манадыши-1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5C1FAE" w:rsidRDefault="00346A5D" w:rsidP="000F5A90">
            <w:pPr>
              <w:rPr>
                <w:b/>
                <w:szCs w:val="28"/>
              </w:rPr>
            </w:pPr>
            <w:r w:rsidRPr="005C1FAE">
              <w:rPr>
                <w:b/>
                <w:szCs w:val="28"/>
              </w:rPr>
              <w:t>Рождественская елка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Сп. Мурзы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BE2AAC" w:rsidRDefault="00346A5D" w:rsidP="000F5A90">
            <w:pPr>
              <w:rPr>
                <w:b/>
                <w:szCs w:val="28"/>
              </w:rPr>
            </w:pPr>
            <w:r w:rsidRPr="00BE2AAC">
              <w:rPr>
                <w:b/>
                <w:szCs w:val="28"/>
              </w:rPr>
              <w:t>Рождественские посиделки</w:t>
            </w:r>
            <w:r>
              <w:rPr>
                <w:b/>
                <w:szCs w:val="28"/>
              </w:rPr>
              <w:t xml:space="preserve">- </w:t>
            </w:r>
            <w:r w:rsidRPr="00BE2AAC">
              <w:rPr>
                <w:szCs w:val="28"/>
              </w:rPr>
              <w:t>для пожилых людей и инвалидов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Силинского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3105E8" w:rsidRDefault="00346A5D" w:rsidP="000F5A90">
            <w:pPr>
              <w:rPr>
                <w:szCs w:val="28"/>
              </w:rPr>
            </w:pPr>
            <w:r>
              <w:rPr>
                <w:b/>
                <w:szCs w:val="28"/>
              </w:rPr>
              <w:t>«Рождественский вечер»-</w:t>
            </w:r>
            <w:r>
              <w:rPr>
                <w:szCs w:val="28"/>
              </w:rPr>
              <w:t>Праздничный концерт.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Рождественские колядки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Старое Ардатово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Рождественские гуляния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Благотворительная Рождественская елка для детей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DC4F7C">
            <w:pPr>
              <w:rPr>
                <w:szCs w:val="28"/>
              </w:rPr>
            </w:pPr>
            <w:r>
              <w:rPr>
                <w:szCs w:val="28"/>
              </w:rPr>
              <w:t>ДК Октябрьского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 w:rsidRPr="00DC4F7C">
              <w:rPr>
                <w:szCs w:val="28"/>
              </w:rPr>
              <w:t>Танцевальный вечер</w:t>
            </w:r>
            <w:r>
              <w:rPr>
                <w:b/>
                <w:szCs w:val="28"/>
              </w:rPr>
              <w:t xml:space="preserve"> «Рождественский пир на весь мир»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346A5D" w:rsidRDefault="00346A5D" w:rsidP="00DC4F7C">
            <w:pPr>
              <w:rPr>
                <w:szCs w:val="28"/>
              </w:rPr>
            </w:pPr>
            <w:r>
              <w:rPr>
                <w:szCs w:val="28"/>
              </w:rPr>
              <w:t>ДК Октябрьского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51667A" w:rsidRDefault="00346A5D" w:rsidP="000F5A90">
            <w:pPr>
              <w:rPr>
                <w:szCs w:val="28"/>
              </w:rPr>
            </w:pPr>
            <w:r>
              <w:rPr>
                <w:b/>
                <w:szCs w:val="28"/>
              </w:rPr>
              <w:t>«Рождественские потешки»-</w:t>
            </w:r>
            <w:r>
              <w:rPr>
                <w:szCs w:val="28"/>
              </w:rPr>
              <w:t>театрализованная игровая елка для детей.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Тургеневского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«Танцекардия»- дискотека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5C1FAE" w:rsidRDefault="00346A5D" w:rsidP="000F5A90">
            <w:pPr>
              <w:rPr>
                <w:szCs w:val="28"/>
              </w:rPr>
            </w:pPr>
            <w:r>
              <w:rPr>
                <w:b/>
                <w:szCs w:val="28"/>
              </w:rPr>
              <w:t>«Чудеса на Рождество»-</w:t>
            </w:r>
            <w:r>
              <w:rPr>
                <w:szCs w:val="28"/>
              </w:rPr>
              <w:t>Игровая программа</w:t>
            </w:r>
          </w:p>
        </w:tc>
        <w:tc>
          <w:tcPr>
            <w:tcW w:w="1634" w:type="dxa"/>
          </w:tcPr>
          <w:p w:rsidR="00346A5D" w:rsidRDefault="00346A5D" w:rsidP="005C1FA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5C1FA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Куракинского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51667A" w:rsidRDefault="00346A5D" w:rsidP="000F5A90">
            <w:pPr>
              <w:rPr>
                <w:szCs w:val="28"/>
              </w:rPr>
            </w:pPr>
            <w:r>
              <w:rPr>
                <w:b/>
                <w:szCs w:val="28"/>
              </w:rPr>
              <w:t>«Рождества волшебные мгновенья»-</w:t>
            </w:r>
            <w:r>
              <w:rPr>
                <w:szCs w:val="28"/>
              </w:rPr>
              <w:t xml:space="preserve"> рождественские встреси для взрослых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Тургеневского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Рождественские колядки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385E4E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0F5A9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«Мы сердцем молоды»Рождественская елка для пожилых</w:t>
            </w:r>
          </w:p>
        </w:tc>
        <w:tc>
          <w:tcPr>
            <w:tcW w:w="1634" w:type="dxa"/>
          </w:tcPr>
          <w:p w:rsidR="00346A5D" w:rsidRDefault="00346A5D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07.01.19г</w:t>
            </w:r>
          </w:p>
          <w:p w:rsidR="00346A5D" w:rsidRDefault="00346A5D" w:rsidP="009473F2">
            <w:pPr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Чукальского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Pr="00903D28" w:rsidRDefault="00346A5D" w:rsidP="00513B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903D28"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346A5D" w:rsidRPr="001B7FDD" w:rsidRDefault="00346A5D" w:rsidP="00FC5E53">
            <w:pPr>
              <w:rPr>
                <w:b/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>Рождественские кружева»</w:t>
            </w:r>
          </w:p>
        </w:tc>
        <w:tc>
          <w:tcPr>
            <w:tcW w:w="1634" w:type="dxa"/>
          </w:tcPr>
          <w:p w:rsidR="00346A5D" w:rsidRPr="00622434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08.01.19</w:t>
            </w:r>
            <w:r w:rsidRPr="00622434">
              <w:rPr>
                <w:b/>
                <w:szCs w:val="28"/>
              </w:rPr>
              <w:t>г</w:t>
            </w:r>
          </w:p>
          <w:p w:rsidR="00346A5D" w:rsidRPr="00903D28" w:rsidRDefault="00346A5D" w:rsidP="00CC1FDD">
            <w:pPr>
              <w:rPr>
                <w:sz w:val="26"/>
                <w:szCs w:val="26"/>
              </w:rPr>
            </w:pPr>
            <w:r>
              <w:rPr>
                <w:b/>
                <w:szCs w:val="28"/>
              </w:rPr>
              <w:t>17</w:t>
            </w:r>
            <w:r w:rsidRPr="00622434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346A5D" w:rsidRPr="00903D28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D93357" w:rsidRDefault="00346A5D" w:rsidP="00FC5E53">
            <w:pPr>
              <w:rPr>
                <w:b/>
                <w:szCs w:val="28"/>
              </w:rPr>
            </w:pPr>
            <w:r w:rsidRPr="00D93357">
              <w:rPr>
                <w:b/>
                <w:szCs w:val="28"/>
              </w:rPr>
              <w:t>Веселые старты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08.01.19г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Старое Ардатово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7644E7" w:rsidRDefault="00346A5D" w:rsidP="00FC5E53">
            <w:pPr>
              <w:rPr>
                <w:b/>
                <w:szCs w:val="28"/>
              </w:rPr>
            </w:pPr>
            <w:r w:rsidRPr="007644E7">
              <w:rPr>
                <w:szCs w:val="28"/>
              </w:rPr>
              <w:t>Новогоднее представление «</w:t>
            </w:r>
            <w:r>
              <w:rPr>
                <w:b/>
                <w:szCs w:val="28"/>
              </w:rPr>
              <w:t xml:space="preserve"> Рождественская сказка»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08.01.19г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РДК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AB2E99" w:rsidRDefault="00346A5D" w:rsidP="00FC5E53">
            <w:pPr>
              <w:rPr>
                <w:b/>
                <w:szCs w:val="28"/>
              </w:rPr>
            </w:pPr>
            <w:r w:rsidRPr="00AB2E99">
              <w:rPr>
                <w:b/>
                <w:szCs w:val="28"/>
              </w:rPr>
              <w:t>Святочные гадания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6F2629" w:rsidRDefault="00346A5D" w:rsidP="00FC5E53">
            <w:pPr>
              <w:rPr>
                <w:b/>
                <w:szCs w:val="28"/>
              </w:rPr>
            </w:pPr>
            <w:r w:rsidRPr="006F2629">
              <w:rPr>
                <w:b/>
                <w:szCs w:val="28"/>
              </w:rPr>
              <w:t>Лыжная эстафета среди всех учеников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Лесозаводского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>Рождественская Епархиальная елка</w:t>
            </w:r>
          </w:p>
        </w:tc>
        <w:tc>
          <w:tcPr>
            <w:tcW w:w="1634" w:type="dxa"/>
          </w:tcPr>
          <w:p w:rsidR="00346A5D" w:rsidRDefault="00346A5D" w:rsidP="00D946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09.01.19г</w:t>
            </w:r>
          </w:p>
          <w:p w:rsidR="00346A5D" w:rsidRDefault="00346A5D" w:rsidP="00D946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Тургеневского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Лыжная прогулка</w:t>
            </w:r>
          </w:p>
        </w:tc>
        <w:tc>
          <w:tcPr>
            <w:tcW w:w="1634" w:type="dxa"/>
          </w:tcPr>
          <w:p w:rsidR="00346A5D" w:rsidRDefault="00346A5D" w:rsidP="00D946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09.01.19г</w:t>
            </w:r>
          </w:p>
          <w:p w:rsidR="00346A5D" w:rsidRDefault="00346A5D" w:rsidP="00D946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Уличные игры с детьми. катание с горы.</w:t>
            </w:r>
          </w:p>
        </w:tc>
        <w:tc>
          <w:tcPr>
            <w:tcW w:w="1634" w:type="dxa"/>
          </w:tcPr>
          <w:p w:rsidR="00346A5D" w:rsidRDefault="00346A5D" w:rsidP="00D946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09.01.19г</w:t>
            </w:r>
          </w:p>
          <w:p w:rsidR="00346A5D" w:rsidRDefault="00346A5D" w:rsidP="00D946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Лесозаводского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3105E8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«Сказки матушки зимы»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10.01.19г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D9461C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>«Снежинки на ладони»-</w:t>
            </w:r>
            <w:r>
              <w:rPr>
                <w:szCs w:val="28"/>
              </w:rPr>
              <w:t xml:space="preserve"> Развлекательная программа.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D9461C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 xml:space="preserve">«Новогодняя фантазия»- </w:t>
            </w:r>
            <w:r>
              <w:rPr>
                <w:szCs w:val="28"/>
              </w:rPr>
              <w:t>Конкурс рисунков.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«В поисках Деда Мороза»- </w:t>
            </w:r>
            <w:r w:rsidRPr="00C92C37">
              <w:rPr>
                <w:szCs w:val="28"/>
              </w:rPr>
              <w:t>театрализованное представление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346A5D" w:rsidRDefault="00346A5D" w:rsidP="001B7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РДК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4036" w:type="dxa"/>
          </w:tcPr>
          <w:p w:rsidR="00346A5D" w:rsidRPr="000E786D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>«Старый новый год»</w:t>
            </w:r>
          </w:p>
        </w:tc>
        <w:tc>
          <w:tcPr>
            <w:tcW w:w="1634" w:type="dxa"/>
          </w:tcPr>
          <w:p w:rsidR="00346A5D" w:rsidRPr="00E223EC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</w:t>
            </w:r>
            <w:r w:rsidRPr="00E223EC">
              <w:rPr>
                <w:b/>
                <w:szCs w:val="28"/>
              </w:rPr>
              <w:t>г</w:t>
            </w:r>
          </w:p>
          <w:p w:rsidR="00346A5D" w:rsidRDefault="00346A5D" w:rsidP="00CC1FDD">
            <w:pPr>
              <w:rPr>
                <w:sz w:val="26"/>
                <w:szCs w:val="26"/>
              </w:rPr>
            </w:pPr>
            <w:r>
              <w:rPr>
                <w:b/>
                <w:szCs w:val="28"/>
              </w:rPr>
              <w:t>14</w:t>
            </w:r>
            <w:r w:rsidRPr="00E223EC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346A5D" w:rsidRPr="00903D28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«Турнир эрудитов»- новогоднее шоу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Луньга- Майдан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 w:rsidRPr="00DC4F7C">
              <w:rPr>
                <w:szCs w:val="28"/>
              </w:rPr>
              <w:t>Новогодний музыкальный</w:t>
            </w:r>
            <w:r>
              <w:rPr>
                <w:b/>
                <w:szCs w:val="28"/>
              </w:rPr>
              <w:t xml:space="preserve"> </w:t>
            </w:r>
            <w:r w:rsidRPr="00DC4F7C">
              <w:rPr>
                <w:szCs w:val="28"/>
              </w:rPr>
              <w:t>конкурс</w:t>
            </w:r>
            <w:r>
              <w:rPr>
                <w:b/>
                <w:szCs w:val="28"/>
              </w:rPr>
              <w:t xml:space="preserve"> «Угадай мелодию»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Октябрьского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Конкурсная программа. Старо-новогоднее шоу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D9461C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>«Наш веселый Старый Новый год»-</w:t>
            </w:r>
            <w:r>
              <w:rPr>
                <w:szCs w:val="28"/>
              </w:rPr>
              <w:t>мероприятие у елки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17.00ч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115A7E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 xml:space="preserve">«Чудеса под старый Новый год» </w:t>
            </w:r>
            <w:r>
              <w:rPr>
                <w:szCs w:val="28"/>
              </w:rPr>
              <w:t>игровая программа для детей и молодежи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Default="00346A5D" w:rsidP="00FC5E5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Игровая программа для взрослых и молодежи «Каляда»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18.00ч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Лесозаводского с/п</w:t>
            </w:r>
          </w:p>
        </w:tc>
      </w:tr>
      <w:tr w:rsidR="00346A5D" w:rsidRPr="00B11436" w:rsidTr="00776A07">
        <w:tc>
          <w:tcPr>
            <w:tcW w:w="568" w:type="dxa"/>
          </w:tcPr>
          <w:p w:rsidR="00346A5D" w:rsidRDefault="00346A5D" w:rsidP="00513B23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346A5D" w:rsidRPr="0051667A" w:rsidRDefault="00346A5D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>«Старый Новый год»-</w:t>
            </w:r>
            <w:r>
              <w:rPr>
                <w:szCs w:val="28"/>
              </w:rPr>
              <w:t>молодежная программа</w:t>
            </w:r>
          </w:p>
        </w:tc>
        <w:tc>
          <w:tcPr>
            <w:tcW w:w="1634" w:type="dxa"/>
          </w:tcPr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13.01.19г</w:t>
            </w:r>
          </w:p>
          <w:p w:rsidR="00346A5D" w:rsidRDefault="00346A5D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346A5D" w:rsidRDefault="00346A5D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Тургеневского с/п</w:t>
            </w:r>
          </w:p>
        </w:tc>
      </w:tr>
    </w:tbl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 xml:space="preserve">  Директор МБУ</w:t>
      </w:r>
    </w:p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>«Ардатовский РДК»                                    Юртанова Е.Н.</w:t>
      </w:r>
    </w:p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346A5D" w:rsidRDefault="00346A5D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346A5D" w:rsidRDefault="00346A5D"/>
    <w:sectPr w:rsidR="00346A5D" w:rsidSect="00C86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panose1 w:val="00000000000000000000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629F"/>
    <w:rsid w:val="00010063"/>
    <w:rsid w:val="00026398"/>
    <w:rsid w:val="000269A2"/>
    <w:rsid w:val="0008180F"/>
    <w:rsid w:val="0009191F"/>
    <w:rsid w:val="00095A69"/>
    <w:rsid w:val="0009602C"/>
    <w:rsid w:val="000C0469"/>
    <w:rsid w:val="000C658B"/>
    <w:rsid w:val="000E49FC"/>
    <w:rsid w:val="000E786D"/>
    <w:rsid w:val="000F5A90"/>
    <w:rsid w:val="001135B2"/>
    <w:rsid w:val="00115A7E"/>
    <w:rsid w:val="00117569"/>
    <w:rsid w:val="00117E8F"/>
    <w:rsid w:val="00131957"/>
    <w:rsid w:val="00132E56"/>
    <w:rsid w:val="0015031E"/>
    <w:rsid w:val="00160FA6"/>
    <w:rsid w:val="00162F1D"/>
    <w:rsid w:val="00163C83"/>
    <w:rsid w:val="0016608F"/>
    <w:rsid w:val="00173346"/>
    <w:rsid w:val="001922DD"/>
    <w:rsid w:val="001A1A00"/>
    <w:rsid w:val="001A55CC"/>
    <w:rsid w:val="001A7DBB"/>
    <w:rsid w:val="001B7FDD"/>
    <w:rsid w:val="001C61C1"/>
    <w:rsid w:val="001D267D"/>
    <w:rsid w:val="001D57B5"/>
    <w:rsid w:val="001E4711"/>
    <w:rsid w:val="001F39E0"/>
    <w:rsid w:val="00221EE8"/>
    <w:rsid w:val="00222F92"/>
    <w:rsid w:val="00236CBB"/>
    <w:rsid w:val="00247B41"/>
    <w:rsid w:val="0025050F"/>
    <w:rsid w:val="002647DB"/>
    <w:rsid w:val="00266FF2"/>
    <w:rsid w:val="00272D6D"/>
    <w:rsid w:val="00284C52"/>
    <w:rsid w:val="00285F0F"/>
    <w:rsid w:val="0028729E"/>
    <w:rsid w:val="0029366D"/>
    <w:rsid w:val="002B3E63"/>
    <w:rsid w:val="002B5CE4"/>
    <w:rsid w:val="002F7110"/>
    <w:rsid w:val="003105E8"/>
    <w:rsid w:val="00312BF6"/>
    <w:rsid w:val="00324E8C"/>
    <w:rsid w:val="00325FFD"/>
    <w:rsid w:val="00331DCF"/>
    <w:rsid w:val="00346A5D"/>
    <w:rsid w:val="00351713"/>
    <w:rsid w:val="00362C7C"/>
    <w:rsid w:val="00385E4E"/>
    <w:rsid w:val="003954B5"/>
    <w:rsid w:val="003A7F0C"/>
    <w:rsid w:val="003B5352"/>
    <w:rsid w:val="003B68A0"/>
    <w:rsid w:val="003C1152"/>
    <w:rsid w:val="003C191A"/>
    <w:rsid w:val="003E0671"/>
    <w:rsid w:val="003F6EE5"/>
    <w:rsid w:val="004039E5"/>
    <w:rsid w:val="004269EC"/>
    <w:rsid w:val="00431B72"/>
    <w:rsid w:val="00441726"/>
    <w:rsid w:val="00441D1B"/>
    <w:rsid w:val="0044659D"/>
    <w:rsid w:val="0045095B"/>
    <w:rsid w:val="004902FC"/>
    <w:rsid w:val="004944B0"/>
    <w:rsid w:val="004A1A8E"/>
    <w:rsid w:val="004B46BC"/>
    <w:rsid w:val="004C07B3"/>
    <w:rsid w:val="004C2A67"/>
    <w:rsid w:val="004C3C92"/>
    <w:rsid w:val="004D6F2A"/>
    <w:rsid w:val="004E4B24"/>
    <w:rsid w:val="004F7C94"/>
    <w:rsid w:val="00500065"/>
    <w:rsid w:val="00513B23"/>
    <w:rsid w:val="0051667A"/>
    <w:rsid w:val="0051707F"/>
    <w:rsid w:val="00520305"/>
    <w:rsid w:val="00520838"/>
    <w:rsid w:val="00524BF0"/>
    <w:rsid w:val="00525F73"/>
    <w:rsid w:val="00540952"/>
    <w:rsid w:val="00540E8C"/>
    <w:rsid w:val="00552EE8"/>
    <w:rsid w:val="00572159"/>
    <w:rsid w:val="0057387A"/>
    <w:rsid w:val="00585D0D"/>
    <w:rsid w:val="00592CED"/>
    <w:rsid w:val="00596317"/>
    <w:rsid w:val="005A1AD9"/>
    <w:rsid w:val="005A3A6D"/>
    <w:rsid w:val="005C1FAE"/>
    <w:rsid w:val="0061252D"/>
    <w:rsid w:val="006125D4"/>
    <w:rsid w:val="00622434"/>
    <w:rsid w:val="00650987"/>
    <w:rsid w:val="00660DCB"/>
    <w:rsid w:val="00663EB2"/>
    <w:rsid w:val="00665752"/>
    <w:rsid w:val="00676964"/>
    <w:rsid w:val="006A73B2"/>
    <w:rsid w:val="006B0377"/>
    <w:rsid w:val="006B0BEA"/>
    <w:rsid w:val="006B2280"/>
    <w:rsid w:val="006B672A"/>
    <w:rsid w:val="006C4F25"/>
    <w:rsid w:val="006D11F6"/>
    <w:rsid w:val="006D2088"/>
    <w:rsid w:val="006E008A"/>
    <w:rsid w:val="006E1DB4"/>
    <w:rsid w:val="006E2474"/>
    <w:rsid w:val="006F00FB"/>
    <w:rsid w:val="006F1DB0"/>
    <w:rsid w:val="006F253C"/>
    <w:rsid w:val="006F2629"/>
    <w:rsid w:val="006F2AE6"/>
    <w:rsid w:val="006F693A"/>
    <w:rsid w:val="007013D1"/>
    <w:rsid w:val="007136BD"/>
    <w:rsid w:val="0071463E"/>
    <w:rsid w:val="00734F67"/>
    <w:rsid w:val="007361F3"/>
    <w:rsid w:val="00743D8C"/>
    <w:rsid w:val="0075599D"/>
    <w:rsid w:val="0076305F"/>
    <w:rsid w:val="007644E7"/>
    <w:rsid w:val="00774CC0"/>
    <w:rsid w:val="00776A07"/>
    <w:rsid w:val="00795F5E"/>
    <w:rsid w:val="007A1AAD"/>
    <w:rsid w:val="007A2B20"/>
    <w:rsid w:val="007C05EA"/>
    <w:rsid w:val="007C75D7"/>
    <w:rsid w:val="007D5778"/>
    <w:rsid w:val="007D629F"/>
    <w:rsid w:val="007E3ABB"/>
    <w:rsid w:val="00804AE5"/>
    <w:rsid w:val="0085104C"/>
    <w:rsid w:val="00861650"/>
    <w:rsid w:val="00862473"/>
    <w:rsid w:val="008A63A5"/>
    <w:rsid w:val="008B4E99"/>
    <w:rsid w:val="008B521F"/>
    <w:rsid w:val="008C023D"/>
    <w:rsid w:val="008C3D9F"/>
    <w:rsid w:val="008D4F1E"/>
    <w:rsid w:val="00903D28"/>
    <w:rsid w:val="009148F5"/>
    <w:rsid w:val="00943277"/>
    <w:rsid w:val="00946B9D"/>
    <w:rsid w:val="009473F2"/>
    <w:rsid w:val="00947551"/>
    <w:rsid w:val="00957381"/>
    <w:rsid w:val="009573BA"/>
    <w:rsid w:val="00966AD0"/>
    <w:rsid w:val="00967EC2"/>
    <w:rsid w:val="0097045A"/>
    <w:rsid w:val="009823A5"/>
    <w:rsid w:val="009C035F"/>
    <w:rsid w:val="009C68B0"/>
    <w:rsid w:val="009D24D7"/>
    <w:rsid w:val="009D7432"/>
    <w:rsid w:val="009E4DFC"/>
    <w:rsid w:val="009F470A"/>
    <w:rsid w:val="009F679B"/>
    <w:rsid w:val="00A47194"/>
    <w:rsid w:val="00A63B79"/>
    <w:rsid w:val="00A6754E"/>
    <w:rsid w:val="00A76E56"/>
    <w:rsid w:val="00A84275"/>
    <w:rsid w:val="00A859EA"/>
    <w:rsid w:val="00A85D31"/>
    <w:rsid w:val="00A86FC0"/>
    <w:rsid w:val="00AA30F8"/>
    <w:rsid w:val="00AA7819"/>
    <w:rsid w:val="00AB2E99"/>
    <w:rsid w:val="00AD5DEC"/>
    <w:rsid w:val="00AD746E"/>
    <w:rsid w:val="00B11436"/>
    <w:rsid w:val="00B46475"/>
    <w:rsid w:val="00B55620"/>
    <w:rsid w:val="00B64526"/>
    <w:rsid w:val="00B73FB4"/>
    <w:rsid w:val="00B87E1E"/>
    <w:rsid w:val="00BA72E6"/>
    <w:rsid w:val="00BC55B6"/>
    <w:rsid w:val="00BC689F"/>
    <w:rsid w:val="00BC72D4"/>
    <w:rsid w:val="00BE2AAC"/>
    <w:rsid w:val="00C14810"/>
    <w:rsid w:val="00C40CFD"/>
    <w:rsid w:val="00C413A6"/>
    <w:rsid w:val="00C66224"/>
    <w:rsid w:val="00C726FB"/>
    <w:rsid w:val="00C80C09"/>
    <w:rsid w:val="00C864A5"/>
    <w:rsid w:val="00C92C37"/>
    <w:rsid w:val="00CB3B7F"/>
    <w:rsid w:val="00CC1FDD"/>
    <w:rsid w:val="00CC2AFB"/>
    <w:rsid w:val="00CC477E"/>
    <w:rsid w:val="00CC6503"/>
    <w:rsid w:val="00CD10D8"/>
    <w:rsid w:val="00CD419C"/>
    <w:rsid w:val="00CD77D1"/>
    <w:rsid w:val="00CE160B"/>
    <w:rsid w:val="00CE68D1"/>
    <w:rsid w:val="00CF3A1D"/>
    <w:rsid w:val="00D03693"/>
    <w:rsid w:val="00D04FF8"/>
    <w:rsid w:val="00D1788C"/>
    <w:rsid w:val="00D31792"/>
    <w:rsid w:val="00D44A7F"/>
    <w:rsid w:val="00D50B98"/>
    <w:rsid w:val="00D56089"/>
    <w:rsid w:val="00D57B4F"/>
    <w:rsid w:val="00D70A7C"/>
    <w:rsid w:val="00D7329F"/>
    <w:rsid w:val="00D74EDE"/>
    <w:rsid w:val="00D93357"/>
    <w:rsid w:val="00D9461C"/>
    <w:rsid w:val="00D96397"/>
    <w:rsid w:val="00DA2644"/>
    <w:rsid w:val="00DB6342"/>
    <w:rsid w:val="00DC2077"/>
    <w:rsid w:val="00DC4F7C"/>
    <w:rsid w:val="00DC678E"/>
    <w:rsid w:val="00DD573C"/>
    <w:rsid w:val="00DD574F"/>
    <w:rsid w:val="00DE2C2E"/>
    <w:rsid w:val="00E03394"/>
    <w:rsid w:val="00E11EB2"/>
    <w:rsid w:val="00E223EC"/>
    <w:rsid w:val="00E3315F"/>
    <w:rsid w:val="00E3768A"/>
    <w:rsid w:val="00E52528"/>
    <w:rsid w:val="00E5682F"/>
    <w:rsid w:val="00E94333"/>
    <w:rsid w:val="00EA3066"/>
    <w:rsid w:val="00EB005E"/>
    <w:rsid w:val="00EC2B8C"/>
    <w:rsid w:val="00EC6B5C"/>
    <w:rsid w:val="00EE0186"/>
    <w:rsid w:val="00EE4584"/>
    <w:rsid w:val="00EE68BB"/>
    <w:rsid w:val="00EE6C52"/>
    <w:rsid w:val="00EE752F"/>
    <w:rsid w:val="00EF3C0B"/>
    <w:rsid w:val="00F03B7B"/>
    <w:rsid w:val="00F1019A"/>
    <w:rsid w:val="00F10614"/>
    <w:rsid w:val="00F259B7"/>
    <w:rsid w:val="00F46C2D"/>
    <w:rsid w:val="00F50367"/>
    <w:rsid w:val="00F5729D"/>
    <w:rsid w:val="00F63353"/>
    <w:rsid w:val="00F66E5F"/>
    <w:rsid w:val="00F823C2"/>
    <w:rsid w:val="00F904FB"/>
    <w:rsid w:val="00FB66D3"/>
    <w:rsid w:val="00FC1182"/>
    <w:rsid w:val="00FC5E53"/>
    <w:rsid w:val="00FD145B"/>
    <w:rsid w:val="00FD46AB"/>
    <w:rsid w:val="00FF0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D629F"/>
    <w:pPr>
      <w:suppressAutoHyphens/>
    </w:pPr>
    <w:rPr>
      <w:rFonts w:ascii="Times New Roman" w:eastAsia="Times New Roman" w:hAnsi="Times New Roman"/>
      <w:sz w:val="28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75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7569"/>
    <w:rPr>
      <w:rFonts w:ascii="Tahoma" w:hAnsi="Tahoma" w:cs="Times New Roman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2202</TotalTime>
  <Pages>3</Pages>
  <Words>415</Words>
  <Characters>2370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75</cp:revision>
  <cp:lastPrinted>2018-10-23T13:34:00Z</cp:lastPrinted>
  <dcterms:created xsi:type="dcterms:W3CDTF">2017-04-03T19:05:00Z</dcterms:created>
  <dcterms:modified xsi:type="dcterms:W3CDTF">2019-01-09T10:22:00Z</dcterms:modified>
</cp:coreProperties>
</file>