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E06" w:rsidRDefault="00FB0E06" w:rsidP="00BA1C79">
      <w:pPr>
        <w:jc w:val="center"/>
        <w:rPr>
          <w:b/>
          <w:i/>
          <w:sz w:val="32"/>
          <w:szCs w:val="32"/>
        </w:rPr>
      </w:pPr>
      <w:r w:rsidRPr="00BA1C79">
        <w:rPr>
          <w:b/>
          <w:i/>
          <w:sz w:val="32"/>
          <w:szCs w:val="32"/>
        </w:rPr>
        <w:t>Республиканский конкурс «Ученик года – 2019»</w:t>
      </w:r>
    </w:p>
    <w:p w:rsidR="00FB0E06" w:rsidRDefault="00FB0E06" w:rsidP="00BA1C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A1E76">
        <w:rPr>
          <w:sz w:val="28"/>
          <w:szCs w:val="28"/>
        </w:rPr>
        <w:t xml:space="preserve">   Во исполнение приказа МО РМ № 1066 от 03.12.2018 г. «О проведении регионального конкурса обучающихся общеобразовательных организаций Республики Мордовия «Ученик года – 2019», 18 января 2019 года в Ардатовском районе на базе МБОУ «Ардатовская СОШ»  состоялся муниципальный этап этого конкурса, среди учащихся 9 – 11 классов.</w:t>
      </w:r>
    </w:p>
    <w:p w:rsidR="00FB0E06" w:rsidRPr="003A1E76" w:rsidRDefault="00FB0E06" w:rsidP="00BA1C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A1E76">
        <w:rPr>
          <w:sz w:val="28"/>
          <w:szCs w:val="28"/>
        </w:rPr>
        <w:t xml:space="preserve"> Конкурс проводится в целях создания единого пространства общения и обмена опытом для обучающихся общеобразовательных организаций, находящихся на территории Республика Мордовия.</w:t>
      </w:r>
    </w:p>
    <w:p w:rsidR="00FB0E06" w:rsidRPr="003A1E76" w:rsidRDefault="00FB0E06" w:rsidP="00BA1C79">
      <w:pPr>
        <w:jc w:val="both"/>
        <w:rPr>
          <w:sz w:val="28"/>
          <w:szCs w:val="28"/>
        </w:rPr>
      </w:pPr>
      <w:r w:rsidRPr="003A1E76">
        <w:rPr>
          <w:sz w:val="28"/>
          <w:szCs w:val="28"/>
        </w:rPr>
        <w:t xml:space="preserve">       Основными задачами конкурса являются: стимулирование общественной, творческой и познавательной активности обучающихся; выявление и поощрение наиболее активных, творческих обучающихся; формирование заинтересованного отношения обучающихся к творческой, интеллектуальной и общественной деятельности.</w:t>
      </w:r>
    </w:p>
    <w:p w:rsidR="00FB0E06" w:rsidRDefault="00FB0E06" w:rsidP="00BA1C79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 xml:space="preserve">      В конкурсе участвовало 6 учащихся из 6 общеобразовательных школ района</w:t>
      </w:r>
      <w:r>
        <w:rPr>
          <w:rFonts w:ascii="Times New Roman" w:hAnsi="Times New Roman"/>
          <w:sz w:val="28"/>
          <w:szCs w:val="28"/>
          <w:lang w:eastAsia="ru-RU"/>
        </w:rPr>
        <w:t>, а именно:</w:t>
      </w:r>
    </w:p>
    <w:p w:rsidR="00FB0E06" w:rsidRDefault="00FB0E06" w:rsidP="00BA1C79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- Кривова Юлия, ученица 9 класса МБОУ «Ардатовская ООШ»;</w:t>
      </w:r>
    </w:p>
    <w:p w:rsidR="00FB0E06" w:rsidRDefault="00FB0E06" w:rsidP="00BA1C79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- Кондратьева Дарья, ученица 10 класса МБОУ «Баевская СОШ»;</w:t>
      </w:r>
    </w:p>
    <w:p w:rsidR="00FB0E06" w:rsidRDefault="00FB0E06" w:rsidP="00BA1C79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- Пивкина Анна, ученица 10 класса МБОУ «Ардатовская СОШ»;</w:t>
      </w:r>
    </w:p>
    <w:p w:rsidR="00FB0E06" w:rsidRDefault="00FB0E06" w:rsidP="00BA1C79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- Лукина Мария, ученица 9 класса МБОУ «Урусовская СОШ»;</w:t>
      </w:r>
    </w:p>
    <w:p w:rsidR="00FB0E06" w:rsidRDefault="00FB0E06" w:rsidP="00BA1C79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- Калинкина Анна, ученица 11 класса МБОУ «Низовская СОШ»;</w:t>
      </w:r>
    </w:p>
    <w:p w:rsidR="00FB0E06" w:rsidRDefault="00FB0E06" w:rsidP="00BA1C79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- Бодрова Надежда, ученица 11 класса МБОУ «Редкодубская СОШ».</w:t>
      </w:r>
    </w:p>
    <w:p w:rsidR="00FB0E06" w:rsidRDefault="00FB0E06" w:rsidP="009436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суд компетентного жюри были представлено портфолио участников, а также следующие конкурсные испытания:</w:t>
      </w:r>
    </w:p>
    <w:p w:rsidR="00FB0E06" w:rsidRPr="003A1E76" w:rsidRDefault="00FB0E06" w:rsidP="0094366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>1.Творческая презентация конкурсанта «Один день из моей жизни» в формате авторского видеоролика - до 3 минут.</w:t>
      </w:r>
    </w:p>
    <w:p w:rsidR="00FB0E06" w:rsidRPr="003A1E76" w:rsidRDefault="00FB0E06" w:rsidP="0094366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A1E76">
        <w:rPr>
          <w:rFonts w:ascii="Times New Roman" w:hAnsi="Times New Roman"/>
          <w:sz w:val="28"/>
          <w:szCs w:val="28"/>
          <w:lang w:eastAsia="ru-RU"/>
        </w:rPr>
        <w:t>Компьютерная презентация «Где родился, там и пригодился»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B0E06" w:rsidRPr="003A1E76" w:rsidRDefault="00FB0E06" w:rsidP="0094366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>3. Интерактивное тестирование «Широка страна моя родная»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B0E06" w:rsidRPr="003A1E76" w:rsidRDefault="00FB0E06" w:rsidP="0094366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>4.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A1E76">
        <w:rPr>
          <w:rFonts w:ascii="Times New Roman" w:hAnsi="Times New Roman"/>
          <w:sz w:val="28"/>
          <w:szCs w:val="28"/>
          <w:lang w:eastAsia="ru-RU"/>
        </w:rPr>
        <w:t>Домашнее задание «Лепбук «Интересно о профессиях»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B0E06" w:rsidRDefault="00FB0E06" w:rsidP="0094366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>5.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A1E76">
        <w:rPr>
          <w:rFonts w:ascii="Times New Roman" w:hAnsi="Times New Roman"/>
          <w:sz w:val="28"/>
          <w:szCs w:val="28"/>
          <w:lang w:eastAsia="ru-RU"/>
        </w:rPr>
        <w:t>Краеведческий конкурс «Край родной, ты частица России».</w:t>
      </w:r>
    </w:p>
    <w:p w:rsidR="00FB0E06" w:rsidRPr="00E873E8" w:rsidRDefault="00FB0E06" w:rsidP="0094366F">
      <w:pPr>
        <w:jc w:val="both"/>
        <w:rPr>
          <w:sz w:val="28"/>
          <w:szCs w:val="28"/>
        </w:rPr>
      </w:pPr>
      <w:r w:rsidRPr="00E873E8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E873E8">
        <w:rPr>
          <w:sz w:val="28"/>
          <w:szCs w:val="28"/>
        </w:rPr>
        <w:t xml:space="preserve">Участники конкурса продемонстрировали эрудированность, большой творческий потенциал, артистизм, умение работать в команде, ораторское искусство, знание культуры народов своей местности, </w:t>
      </w:r>
      <w:r w:rsidRPr="00E873E8">
        <w:rPr>
          <w:rFonts w:ascii="Times New Roman" w:hAnsi="Times New Roman"/>
          <w:sz w:val="28"/>
          <w:szCs w:val="28"/>
          <w:lang w:eastAsia="ru-RU"/>
        </w:rPr>
        <w:t>достойно представили свою школу и  справились со всеми заданиями.</w:t>
      </w:r>
    </w:p>
    <w:p w:rsidR="00FB0E06" w:rsidRDefault="00FB0E06" w:rsidP="00EC17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Нелегкая работа предстояла для членов жюри!!!</w:t>
      </w:r>
    </w:p>
    <w:p w:rsidR="00FB0E06" w:rsidRDefault="00FB0E06" w:rsidP="004B38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итогам конкурса «Учеником года – 2018» в нашем районе признана Пивкина Анна, ученица МБОУ «Ардатовская СОШ». Второе почетное место присуждено ученице МБОУ «Ардатовской ООШ» Кривовой Юлии. Третье место присуждено Калинкиной Анне, ученице МБОУ «Низовской СОШ».</w:t>
      </w:r>
    </w:p>
    <w:p w:rsidR="00FB0E06" w:rsidRDefault="00FB0E06" w:rsidP="00EC17B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Победитель муниципального этапа конкурса Пивкина Анна будет представлять район на республиканском этапе в г. Саранск в феврале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>. Желаем удачи и победы !!!</w:t>
      </w:r>
    </w:p>
    <w:p w:rsidR="00FB0E06" w:rsidRPr="0094366F" w:rsidRDefault="00FB0E06" w:rsidP="00EC17B7">
      <w:pPr>
        <w:ind w:left="-851"/>
        <w:jc w:val="both"/>
        <w:rPr>
          <w:sz w:val="28"/>
          <w:szCs w:val="28"/>
        </w:rPr>
      </w:pPr>
    </w:p>
    <w:p w:rsidR="00FB0E06" w:rsidRPr="003A1E76" w:rsidRDefault="00FB0E06" w:rsidP="003A1E7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A6A89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4.75pt;height:340.5pt;visibility:visible">
            <v:imagedata r:id="rId6" o:title=""/>
          </v:shape>
        </w:pict>
      </w:r>
    </w:p>
    <w:p w:rsidR="00FB0E06" w:rsidRDefault="00FB0E06" w:rsidP="00BA1C79">
      <w:pPr>
        <w:jc w:val="both"/>
        <w:rPr>
          <w:sz w:val="28"/>
          <w:szCs w:val="28"/>
        </w:rPr>
      </w:pPr>
    </w:p>
    <w:p w:rsidR="00FB0E06" w:rsidRDefault="00FB0E06" w:rsidP="00173FF0">
      <w:pPr>
        <w:jc w:val="center"/>
        <w:rPr>
          <w:sz w:val="28"/>
          <w:szCs w:val="28"/>
        </w:rPr>
      </w:pPr>
      <w:r w:rsidRPr="007A6A89">
        <w:rPr>
          <w:noProof/>
          <w:sz w:val="28"/>
          <w:szCs w:val="28"/>
          <w:lang w:eastAsia="ru-RU"/>
        </w:rPr>
        <w:pict>
          <v:shape id="Рисунок 2" o:spid="_x0000_i1026" type="#_x0000_t75" style="width:380.25pt;height:314.25pt;visibility:visible">
            <v:imagedata r:id="rId7" o:title=""/>
          </v:shape>
        </w:pict>
      </w:r>
    </w:p>
    <w:p w:rsidR="00FB0E06" w:rsidRDefault="00FB0E06" w:rsidP="00BA1C79">
      <w:pPr>
        <w:jc w:val="both"/>
        <w:rPr>
          <w:sz w:val="28"/>
          <w:szCs w:val="28"/>
        </w:rPr>
      </w:pPr>
    </w:p>
    <w:p w:rsidR="00FB0E06" w:rsidRDefault="00FB0E06" w:rsidP="00BA1C79">
      <w:pPr>
        <w:jc w:val="both"/>
        <w:rPr>
          <w:sz w:val="28"/>
          <w:szCs w:val="28"/>
        </w:rPr>
      </w:pPr>
    </w:p>
    <w:p w:rsidR="00FB0E06" w:rsidRDefault="00FB0E06" w:rsidP="00BA1C79">
      <w:pPr>
        <w:jc w:val="both"/>
        <w:rPr>
          <w:noProof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                                                               </w:t>
      </w:r>
    </w:p>
    <w:p w:rsidR="00FB0E06" w:rsidRDefault="00FB0E06" w:rsidP="00BA1C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Pr="007A6A89">
        <w:rPr>
          <w:noProof/>
          <w:sz w:val="28"/>
          <w:szCs w:val="28"/>
          <w:lang w:eastAsia="ru-RU"/>
        </w:rPr>
        <w:pict>
          <v:shape id="Рисунок 3" o:spid="_x0000_i1027" type="#_x0000_t75" style="width:259.5pt;height:239.25pt;visibility:visible">
            <v:imagedata r:id="rId8" o:title=""/>
          </v:shape>
        </w:pict>
      </w:r>
    </w:p>
    <w:p w:rsidR="00FB0E06" w:rsidRDefault="00FB0E06" w:rsidP="00BA1C79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                                     </w:t>
      </w:r>
      <w:r w:rsidRPr="007A6A89">
        <w:rPr>
          <w:noProof/>
          <w:sz w:val="28"/>
          <w:szCs w:val="28"/>
          <w:lang w:eastAsia="ru-RU"/>
        </w:rPr>
        <w:pict>
          <v:shape id="Рисунок 4" o:spid="_x0000_i1028" type="#_x0000_t75" style="width:375pt;height:340.5pt;visibility:visible">
            <v:imagedata r:id="rId9" o:title=""/>
          </v:shape>
        </w:pict>
      </w:r>
    </w:p>
    <w:p w:rsidR="00FB0E06" w:rsidRDefault="00FB0E06" w:rsidP="00BA1C79">
      <w:pPr>
        <w:jc w:val="both"/>
        <w:rPr>
          <w:sz w:val="28"/>
          <w:szCs w:val="28"/>
        </w:rPr>
      </w:pPr>
    </w:p>
    <w:p w:rsidR="00FB0E06" w:rsidRDefault="00FB0E06" w:rsidP="00BA1C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 w:rsidRPr="007A6A89">
        <w:rPr>
          <w:noProof/>
          <w:sz w:val="28"/>
          <w:szCs w:val="28"/>
          <w:lang w:eastAsia="ru-RU"/>
        </w:rPr>
        <w:pict>
          <v:shape id="Рисунок 5" o:spid="_x0000_i1029" type="#_x0000_t75" style="width:378pt;height:297.75pt;visibility:visible">
            <v:imagedata r:id="rId10" o:title=""/>
          </v:shape>
        </w:pict>
      </w:r>
    </w:p>
    <w:p w:rsidR="00FB0E06" w:rsidRDefault="00FB0E06" w:rsidP="00BA1C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7A6A89">
        <w:rPr>
          <w:noProof/>
          <w:sz w:val="28"/>
          <w:szCs w:val="28"/>
          <w:lang w:eastAsia="ru-RU"/>
        </w:rPr>
        <w:pict>
          <v:shape id="Рисунок 6" o:spid="_x0000_i1030" type="#_x0000_t75" style="width:401.25pt;height:327pt;visibility:visible">
            <v:imagedata r:id="rId11" o:title=""/>
          </v:shape>
        </w:pict>
      </w:r>
      <w:r>
        <w:rPr>
          <w:sz w:val="28"/>
          <w:szCs w:val="28"/>
        </w:rPr>
        <w:t xml:space="preserve">  </w:t>
      </w:r>
    </w:p>
    <w:p w:rsidR="00FB0E06" w:rsidRDefault="00FB0E06" w:rsidP="00BA1C79">
      <w:pPr>
        <w:jc w:val="both"/>
        <w:rPr>
          <w:sz w:val="28"/>
          <w:szCs w:val="28"/>
        </w:rPr>
      </w:pPr>
    </w:p>
    <w:p w:rsidR="00FB0E06" w:rsidRDefault="00FB0E06" w:rsidP="00BA1C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B0E06" w:rsidRDefault="00FB0E06" w:rsidP="00BA1C79">
      <w:pPr>
        <w:jc w:val="both"/>
        <w:rPr>
          <w:sz w:val="28"/>
          <w:szCs w:val="28"/>
        </w:rPr>
      </w:pPr>
      <w:r w:rsidRPr="007A6A89">
        <w:rPr>
          <w:noProof/>
          <w:sz w:val="28"/>
          <w:szCs w:val="28"/>
          <w:lang w:eastAsia="ru-RU"/>
        </w:rPr>
        <w:pict>
          <v:shape id="Рисунок 7" o:spid="_x0000_i1031" type="#_x0000_t75" style="width:397.5pt;height:315.75pt;visibility:visible">
            <v:imagedata r:id="rId12" o:title=""/>
          </v:shape>
        </w:pict>
      </w:r>
    </w:p>
    <w:p w:rsidR="00FB0E06" w:rsidRDefault="00FB0E06" w:rsidP="00BA1C79">
      <w:pPr>
        <w:jc w:val="both"/>
        <w:rPr>
          <w:noProof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7A6A89">
        <w:rPr>
          <w:noProof/>
          <w:sz w:val="28"/>
          <w:szCs w:val="28"/>
          <w:lang w:eastAsia="ru-RU"/>
        </w:rPr>
        <w:pict>
          <v:shape id="Рисунок 9" o:spid="_x0000_i1032" type="#_x0000_t75" style="width:252.75pt;height:348pt;visibility:visible">
            <v:imagedata r:id="rId13" o:title=""/>
          </v:shape>
        </w:pict>
      </w:r>
    </w:p>
    <w:p w:rsidR="00FB0E06" w:rsidRDefault="00FB0E06" w:rsidP="00BA1C79">
      <w:pPr>
        <w:jc w:val="both"/>
        <w:rPr>
          <w:noProof/>
          <w:sz w:val="28"/>
          <w:szCs w:val="28"/>
          <w:lang w:eastAsia="ru-RU"/>
        </w:rPr>
      </w:pPr>
    </w:p>
    <w:p w:rsidR="00FB0E06" w:rsidRDefault="00FB0E06" w:rsidP="00BA1C79">
      <w:pPr>
        <w:jc w:val="both"/>
        <w:rPr>
          <w:sz w:val="28"/>
          <w:szCs w:val="28"/>
        </w:rPr>
      </w:pPr>
    </w:p>
    <w:p w:rsidR="00FB0E06" w:rsidRDefault="00FB0E06" w:rsidP="005F3976">
      <w:pPr>
        <w:jc w:val="right"/>
        <w:rPr>
          <w:sz w:val="28"/>
          <w:szCs w:val="28"/>
        </w:rPr>
      </w:pPr>
      <w:r w:rsidRPr="007A6A89">
        <w:rPr>
          <w:noProof/>
          <w:sz w:val="28"/>
          <w:szCs w:val="28"/>
          <w:lang w:eastAsia="ru-RU"/>
        </w:rPr>
        <w:pict>
          <v:shape id="Рисунок 10" o:spid="_x0000_i1033" type="#_x0000_t75" style="width:273.75pt;height:250.5pt;visibility:visible">
            <v:imagedata r:id="rId14" o:title=""/>
          </v:shape>
        </w:pict>
      </w:r>
    </w:p>
    <w:p w:rsidR="00FB0E06" w:rsidRDefault="00FB0E06" w:rsidP="005F3976">
      <w:pPr>
        <w:rPr>
          <w:sz w:val="28"/>
          <w:szCs w:val="28"/>
        </w:rPr>
      </w:pPr>
      <w:r w:rsidRPr="007A6A89">
        <w:rPr>
          <w:noProof/>
          <w:sz w:val="28"/>
          <w:szCs w:val="28"/>
          <w:lang w:eastAsia="ru-RU"/>
        </w:rPr>
        <w:pict>
          <v:shape id="Рисунок 11" o:spid="_x0000_i1034" type="#_x0000_t75" style="width:312.75pt;height:258.75pt;visibility:visible">
            <v:imagedata r:id="rId15" o:title=""/>
          </v:shape>
        </w:pict>
      </w:r>
    </w:p>
    <w:p w:rsidR="00FB0E06" w:rsidRDefault="00FB0E06" w:rsidP="005F3976">
      <w:pPr>
        <w:rPr>
          <w:sz w:val="28"/>
          <w:szCs w:val="28"/>
        </w:rPr>
      </w:pPr>
    </w:p>
    <w:p w:rsidR="00FB0E06" w:rsidRDefault="00FB0E06" w:rsidP="005F3976">
      <w:pPr>
        <w:jc w:val="right"/>
        <w:rPr>
          <w:sz w:val="28"/>
          <w:szCs w:val="28"/>
        </w:rPr>
      </w:pPr>
      <w:r w:rsidRPr="007A6A89">
        <w:rPr>
          <w:noProof/>
          <w:sz w:val="28"/>
          <w:szCs w:val="28"/>
          <w:lang w:eastAsia="ru-RU"/>
        </w:rPr>
        <w:pict>
          <v:shape id="Рисунок 12" o:spid="_x0000_i1035" type="#_x0000_t75" style="width:288.75pt;height:255pt;visibility:visible">
            <v:imagedata r:id="rId16" o:title=""/>
          </v:shape>
        </w:pict>
      </w:r>
    </w:p>
    <w:p w:rsidR="00FB0E06" w:rsidRDefault="00FB0E06" w:rsidP="005F3976">
      <w:pPr>
        <w:jc w:val="center"/>
        <w:rPr>
          <w:sz w:val="28"/>
          <w:szCs w:val="28"/>
        </w:rPr>
      </w:pPr>
      <w:r w:rsidRPr="007A6A89">
        <w:rPr>
          <w:noProof/>
          <w:sz w:val="28"/>
          <w:szCs w:val="28"/>
          <w:lang w:eastAsia="ru-RU"/>
        </w:rPr>
        <w:pict>
          <v:shape id="Рисунок 13" o:spid="_x0000_i1036" type="#_x0000_t75" style="width:442.5pt;height:340.5pt;visibility:visible">
            <v:imagedata r:id="rId17" o:title=""/>
          </v:shape>
        </w:pict>
      </w:r>
    </w:p>
    <w:p w:rsidR="00FB0E06" w:rsidRDefault="00FB0E06" w:rsidP="005F3976">
      <w:pPr>
        <w:jc w:val="center"/>
        <w:rPr>
          <w:sz w:val="28"/>
          <w:szCs w:val="28"/>
        </w:rPr>
      </w:pPr>
    </w:p>
    <w:p w:rsidR="00FB0E06" w:rsidRPr="003A1E76" w:rsidRDefault="00FB0E06" w:rsidP="005F3976">
      <w:pPr>
        <w:jc w:val="center"/>
        <w:rPr>
          <w:sz w:val="28"/>
          <w:szCs w:val="28"/>
        </w:rPr>
      </w:pPr>
      <w:r w:rsidRPr="007A6A89">
        <w:rPr>
          <w:noProof/>
          <w:sz w:val="28"/>
          <w:szCs w:val="28"/>
          <w:lang w:eastAsia="ru-RU"/>
        </w:rPr>
        <w:pict>
          <v:shape id="Рисунок 14" o:spid="_x0000_i1037" type="#_x0000_t75" style="width:477pt;height:340.5pt;visibility:visible">
            <v:imagedata r:id="rId18" o:title=""/>
          </v:shape>
        </w:pict>
      </w:r>
    </w:p>
    <w:sectPr w:rsidR="00FB0E06" w:rsidRPr="003A1E76" w:rsidSect="00EC17B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E06" w:rsidRDefault="00FB0E06" w:rsidP="006705CB">
      <w:pPr>
        <w:spacing w:after="0" w:line="240" w:lineRule="auto"/>
      </w:pPr>
      <w:r>
        <w:separator/>
      </w:r>
    </w:p>
  </w:endnote>
  <w:endnote w:type="continuationSeparator" w:id="1">
    <w:p w:rsidR="00FB0E06" w:rsidRDefault="00FB0E06" w:rsidP="00670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E06" w:rsidRDefault="00FB0E06" w:rsidP="006705CB">
      <w:pPr>
        <w:spacing w:after="0" w:line="240" w:lineRule="auto"/>
      </w:pPr>
      <w:r>
        <w:separator/>
      </w:r>
    </w:p>
  </w:footnote>
  <w:footnote w:type="continuationSeparator" w:id="1">
    <w:p w:rsidR="00FB0E06" w:rsidRDefault="00FB0E06" w:rsidP="00670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C79"/>
    <w:rsid w:val="000370C9"/>
    <w:rsid w:val="000C219C"/>
    <w:rsid w:val="00173FF0"/>
    <w:rsid w:val="00273CF4"/>
    <w:rsid w:val="003A1E76"/>
    <w:rsid w:val="004B38DE"/>
    <w:rsid w:val="005F3976"/>
    <w:rsid w:val="006705CB"/>
    <w:rsid w:val="0074152C"/>
    <w:rsid w:val="007A6A89"/>
    <w:rsid w:val="008A66B2"/>
    <w:rsid w:val="008B33BC"/>
    <w:rsid w:val="0094366F"/>
    <w:rsid w:val="00BA1C79"/>
    <w:rsid w:val="00CA3B52"/>
    <w:rsid w:val="00DD7E42"/>
    <w:rsid w:val="00DF619D"/>
    <w:rsid w:val="00E16DE4"/>
    <w:rsid w:val="00E873E8"/>
    <w:rsid w:val="00EC17B7"/>
    <w:rsid w:val="00F64971"/>
    <w:rsid w:val="00FB0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97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70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05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6705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705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6705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705C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110</TotalTime>
  <Pages>8</Pages>
  <Words>450</Words>
  <Characters>2571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1</cp:lastModifiedBy>
  <cp:revision>6</cp:revision>
  <dcterms:created xsi:type="dcterms:W3CDTF">2019-01-23T06:08:00Z</dcterms:created>
  <dcterms:modified xsi:type="dcterms:W3CDTF">2019-01-23T07:26:00Z</dcterms:modified>
</cp:coreProperties>
</file>