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80D" w:rsidRDefault="0078480D" w:rsidP="00753DA1">
      <w:pPr>
        <w:spacing w:after="0" w:line="240" w:lineRule="auto"/>
        <w:ind w:left="-851" w:firstLine="54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8480D" w:rsidRPr="006571F9" w:rsidRDefault="0078480D" w:rsidP="00753DA1">
      <w:pPr>
        <w:rPr>
          <w:rFonts w:ascii="Times New Roman" w:hAnsi="Times New Roman"/>
          <w:b/>
          <w:sz w:val="28"/>
          <w:szCs w:val="28"/>
        </w:rPr>
      </w:pPr>
      <w:r w:rsidRPr="006571F9">
        <w:rPr>
          <w:rFonts w:ascii="Times New Roman" w:hAnsi="Times New Roman"/>
          <w:b/>
          <w:sz w:val="28"/>
          <w:szCs w:val="28"/>
        </w:rPr>
        <w:t>Жители России напишут диктант на мокшанском и эрзянском языках</w:t>
      </w:r>
    </w:p>
    <w:p w:rsidR="0078480D" w:rsidRPr="006571F9" w:rsidRDefault="0078480D" w:rsidP="00753DA1">
      <w:pPr>
        <w:spacing w:after="0" w:line="240" w:lineRule="auto"/>
        <w:ind w:left="-851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71F9">
        <w:rPr>
          <w:rFonts w:ascii="Times New Roman" w:hAnsi="Times New Roman"/>
          <w:sz w:val="28"/>
          <w:szCs w:val="28"/>
          <w:lang w:eastAsia="ru-RU"/>
        </w:rPr>
        <w:t>В этом году жители России в шестой раз напишут диктант на родном – мокшанском и эрзянском языках. Как сообщают организаторы, 19 апреля 2019 года в Мордовии и во многих субъектах России состоится Всероссийская образовательная акция с международным участием «Диктант на мокшанском и эрзянском языках».</w:t>
      </w:r>
    </w:p>
    <w:p w:rsidR="0078480D" w:rsidRPr="006571F9" w:rsidRDefault="0078480D" w:rsidP="00753DA1">
      <w:pPr>
        <w:spacing w:after="0" w:line="240" w:lineRule="auto"/>
        <w:ind w:left="-851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71F9">
        <w:rPr>
          <w:rFonts w:ascii="Times New Roman" w:hAnsi="Times New Roman"/>
          <w:sz w:val="28"/>
          <w:szCs w:val="28"/>
          <w:lang w:eastAsia="ru-RU"/>
        </w:rPr>
        <w:t>Целью проведения диктанта является популяризация мордовского (мокшанского и эрзянского) языка. Текст диктанта, по словам организаторов, будет посвящен Мордовскому государственному национальному драматическому театру Республики Мордовия. И это не случайно, так как 2019 год согласно указу Президента В.В. Путина, объявлен Годом театра.</w:t>
      </w:r>
    </w:p>
    <w:p w:rsidR="0078480D" w:rsidRPr="006571F9" w:rsidRDefault="0078480D" w:rsidP="00753DA1">
      <w:pPr>
        <w:spacing w:after="0" w:line="240" w:lineRule="auto"/>
        <w:ind w:left="-851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71F9">
        <w:rPr>
          <w:rFonts w:ascii="Times New Roman" w:hAnsi="Times New Roman"/>
          <w:sz w:val="28"/>
          <w:szCs w:val="28"/>
          <w:lang w:eastAsia="ru-RU"/>
        </w:rPr>
        <w:t>В этом году в диктанте изъявили желание принять участие жители 12 регионов России (Башкортостан, Чувашия, Татарстан, г. Москва и Московская область, а также Нижегородская, Пензенская, Ульяновская, Оренбургская, Владимирская, Самарская области и г. Тольятти). К акции также присоединяются Республики Казахстан и Эстония. Площадками проведения диктанта в субъектах России будут учреждения образования, центры мордовской культуры, площадки мордовских национально-культурных автономий и Дома дружбы народов.</w:t>
      </w:r>
    </w:p>
    <w:p w:rsidR="0078480D" w:rsidRPr="006571F9" w:rsidRDefault="0078480D" w:rsidP="00753DA1">
      <w:pPr>
        <w:spacing w:after="0" w:line="240" w:lineRule="auto"/>
        <w:ind w:left="-851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71F9">
        <w:rPr>
          <w:rFonts w:ascii="Times New Roman" w:hAnsi="Times New Roman"/>
          <w:sz w:val="28"/>
          <w:szCs w:val="28"/>
          <w:lang w:eastAsia="ru-RU"/>
        </w:rPr>
        <w:t>В Республике Мордовия диктант будет проходить в 22 муниципальных районах. Площадками в районах станут школы, библиотеки, дома культуры.  В г.о. Саранск площадками для написания диктанта являются МГУ им. Н.П. Огарёва, МГПИ им.  М.Е. Евсевьева, лицей №7 и средняя школа №25.</w:t>
      </w:r>
    </w:p>
    <w:p w:rsidR="0078480D" w:rsidRPr="00343517" w:rsidRDefault="0078480D" w:rsidP="008C0088">
      <w:pPr>
        <w:spacing w:after="0" w:line="240" w:lineRule="auto"/>
        <w:ind w:left="-851" w:firstLine="540"/>
        <w:jc w:val="both"/>
        <w:rPr>
          <w:rFonts w:ascii="Times New Roman" w:hAnsi="Times New Roman"/>
          <w:i/>
          <w:color w:val="FF0000"/>
          <w:sz w:val="28"/>
          <w:szCs w:val="28"/>
          <w:lang w:eastAsia="ru-RU"/>
        </w:rPr>
      </w:pPr>
      <w:r w:rsidRPr="008C0088">
        <w:rPr>
          <w:rFonts w:ascii="Times New Roman" w:hAnsi="Times New Roman"/>
          <w:sz w:val="28"/>
          <w:szCs w:val="28"/>
          <w:u w:val="single"/>
          <w:lang w:eastAsia="ru-RU"/>
        </w:rPr>
        <w:t>В Ардато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в</w:t>
      </w:r>
      <w:r w:rsidRPr="008C0088">
        <w:rPr>
          <w:rFonts w:ascii="Times New Roman" w:hAnsi="Times New Roman"/>
          <w:sz w:val="28"/>
          <w:szCs w:val="28"/>
          <w:u w:val="single"/>
          <w:lang w:eastAsia="ru-RU"/>
        </w:rPr>
        <w:t>ском муниципальном районе</w:t>
      </w:r>
      <w:r w:rsidRPr="008C0088">
        <w:rPr>
          <w:rFonts w:ascii="Times New Roman" w:hAnsi="Times New Roman"/>
          <w:sz w:val="28"/>
          <w:szCs w:val="28"/>
          <w:lang w:eastAsia="ru-RU"/>
        </w:rPr>
        <w:t xml:space="preserve"> площадкой</w:t>
      </w:r>
      <w:r>
        <w:rPr>
          <w:rFonts w:ascii="Times New Roman" w:hAnsi="Times New Roman"/>
          <w:i/>
          <w:color w:val="FF0000"/>
          <w:sz w:val="28"/>
          <w:szCs w:val="28"/>
          <w:lang w:eastAsia="ru-RU"/>
        </w:rPr>
        <w:t xml:space="preserve"> </w:t>
      </w:r>
      <w:r w:rsidRPr="008C0088">
        <w:rPr>
          <w:rFonts w:ascii="Times New Roman" w:hAnsi="Times New Roman"/>
          <w:sz w:val="28"/>
          <w:szCs w:val="28"/>
          <w:lang w:eastAsia="ru-RU"/>
        </w:rPr>
        <w:t>Всероссийской образовательной акции с международным участием «Диктант на мокшанском и эрзянском языках»</w:t>
      </w:r>
      <w:r>
        <w:rPr>
          <w:rFonts w:ascii="Times New Roman" w:hAnsi="Times New Roman"/>
          <w:sz w:val="28"/>
          <w:szCs w:val="28"/>
          <w:lang w:eastAsia="ru-RU"/>
        </w:rPr>
        <w:t xml:space="preserve"> является МБОУ «Ардатовская ООШ», расположенная по адресу: РМ, г. Ардатов, ул. Красноармейская, д. 130 б. Начало диктанта в 10-00.</w:t>
      </w:r>
    </w:p>
    <w:p w:rsidR="0078480D" w:rsidRPr="006571F9" w:rsidRDefault="0078480D" w:rsidP="00753DA1">
      <w:pPr>
        <w:spacing w:after="0" w:line="240" w:lineRule="auto"/>
        <w:ind w:left="-851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71F9">
        <w:rPr>
          <w:rFonts w:ascii="Times New Roman" w:hAnsi="Times New Roman"/>
          <w:sz w:val="28"/>
          <w:szCs w:val="28"/>
          <w:lang w:eastAsia="ru-RU"/>
        </w:rPr>
        <w:t>Жители России могут принять участие в акции в любой площадке независимо от места проживания. Каждый участник после диктанта имеет право получить бесплатную консультацию по допущенным ошибкам. По итогам проведения Диктанта будут определены и отмечены регионы, районы, продемонстрировавшие наилучшую организацию акции.</w:t>
      </w:r>
    </w:p>
    <w:p w:rsidR="0078480D" w:rsidRPr="006571F9" w:rsidRDefault="0078480D" w:rsidP="00753DA1">
      <w:pPr>
        <w:spacing w:after="0" w:line="240" w:lineRule="auto"/>
        <w:ind w:left="-851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71F9">
        <w:rPr>
          <w:rFonts w:ascii="Times New Roman" w:hAnsi="Times New Roman"/>
          <w:sz w:val="28"/>
          <w:szCs w:val="28"/>
          <w:lang w:eastAsia="ru-RU"/>
        </w:rPr>
        <w:t>Участники диктанта могут ознакомиться с результатами 30 апреля на сайте Поволжского центра культур финно-угорских народов в рубрике «Конкурсы и проекты» (pckfun.ru).  По итогам диктанта всем участникам, желающим получить сертификат с указанием оценки, организаторы акции вручат данные сертификаты.</w:t>
      </w:r>
    </w:p>
    <w:p w:rsidR="0078480D" w:rsidRDefault="0078480D" w:rsidP="00753DA1">
      <w:pPr>
        <w:spacing w:after="0" w:line="240" w:lineRule="auto"/>
        <w:ind w:left="-851" w:firstLine="540"/>
        <w:jc w:val="both"/>
        <w:rPr>
          <w:rFonts w:ascii="Times New Roman" w:hAnsi="Times New Roman"/>
          <w:i/>
          <w:color w:val="FF0000"/>
          <w:sz w:val="28"/>
          <w:szCs w:val="28"/>
          <w:lang w:eastAsia="ru-RU"/>
        </w:rPr>
      </w:pPr>
      <w:r w:rsidRPr="006571F9">
        <w:rPr>
          <w:rFonts w:ascii="Times New Roman" w:hAnsi="Times New Roman"/>
          <w:sz w:val="28"/>
          <w:szCs w:val="28"/>
          <w:lang w:eastAsia="ru-RU"/>
        </w:rPr>
        <w:t>Напомним, что организатором Всероссийской образовательной акции с международным участием «Диктант на мокшанском и эрзянском языках» является Поволжский центр культур финно-угорских народов при поддержке Министерства культуры, национальной политики и архивного дела Республики Мордовия.</w:t>
      </w:r>
      <w:r>
        <w:rPr>
          <w:rFonts w:ascii="Times New Roman" w:hAnsi="Times New Roman"/>
          <w:i/>
          <w:color w:val="FF0000"/>
          <w:sz w:val="28"/>
          <w:szCs w:val="28"/>
          <w:lang w:eastAsia="ru-RU"/>
        </w:rPr>
        <w:t xml:space="preserve"> </w:t>
      </w:r>
    </w:p>
    <w:p w:rsidR="0078480D" w:rsidRPr="008C0088" w:rsidRDefault="0078480D" w:rsidP="008C0088">
      <w:pPr>
        <w:spacing w:after="0" w:line="240" w:lineRule="auto"/>
        <w:ind w:left="-851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C0088">
        <w:rPr>
          <w:rFonts w:ascii="Times New Roman" w:hAnsi="Times New Roman"/>
          <w:sz w:val="28"/>
          <w:szCs w:val="28"/>
          <w:lang w:eastAsia="ru-RU"/>
        </w:rPr>
        <w:t xml:space="preserve"> Организатором Всероссийской образовательной акции с международным участием «Диктант на мокшанском и эрзянском языках» в </w:t>
      </w:r>
      <w:r w:rsidRPr="008C0088">
        <w:rPr>
          <w:rFonts w:ascii="Times New Roman" w:hAnsi="Times New Roman"/>
          <w:sz w:val="28"/>
          <w:szCs w:val="28"/>
          <w:u w:val="single"/>
          <w:lang w:eastAsia="ru-RU"/>
        </w:rPr>
        <w:t>Ардатовском муниципальном районе</w:t>
      </w:r>
      <w:r w:rsidRPr="008C0088">
        <w:rPr>
          <w:rFonts w:ascii="Times New Roman" w:hAnsi="Times New Roman"/>
          <w:sz w:val="28"/>
          <w:szCs w:val="28"/>
          <w:lang w:eastAsia="ru-RU"/>
        </w:rPr>
        <w:t xml:space="preserve"> является Управление образования администрации Ардатовского муниципального района. Координатор акции и.о. </w:t>
      </w:r>
      <w:r>
        <w:rPr>
          <w:rFonts w:ascii="Times New Roman" w:hAnsi="Times New Roman"/>
          <w:sz w:val="28"/>
          <w:szCs w:val="28"/>
          <w:lang w:eastAsia="ru-RU"/>
        </w:rPr>
        <w:t xml:space="preserve">директора </w:t>
      </w:r>
      <w:r w:rsidRPr="008C0088">
        <w:rPr>
          <w:rFonts w:ascii="Times New Roman" w:hAnsi="Times New Roman"/>
          <w:sz w:val="28"/>
          <w:szCs w:val="28"/>
          <w:lang w:eastAsia="ru-RU"/>
        </w:rPr>
        <w:t xml:space="preserve">МКУ «ЦИМ и ТО ОУ Ардатовского муниципального района» </w:t>
      </w:r>
      <w:smartTag w:uri="urn:schemas-microsoft-com:office:smarttags" w:element="PersonName">
        <w:r w:rsidRPr="008C0088">
          <w:rPr>
            <w:rFonts w:ascii="Times New Roman" w:hAnsi="Times New Roman"/>
            <w:sz w:val="28"/>
            <w:szCs w:val="28"/>
            <w:lang w:eastAsia="ru-RU"/>
          </w:rPr>
          <w:t>Алексанова Нина Александровна</w:t>
        </w:r>
      </w:smartTag>
      <w:r w:rsidRPr="008C0088">
        <w:rPr>
          <w:rFonts w:ascii="Times New Roman" w:hAnsi="Times New Roman"/>
          <w:sz w:val="28"/>
          <w:szCs w:val="28"/>
          <w:lang w:eastAsia="ru-RU"/>
        </w:rPr>
        <w:t>. Телефон для справок 8 (834 31) 31 178.</w:t>
      </w:r>
    </w:p>
    <w:sectPr w:rsidR="0078480D" w:rsidRPr="008C0088" w:rsidSect="006571F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9E6"/>
    <w:rsid w:val="000E05B4"/>
    <w:rsid w:val="00227587"/>
    <w:rsid w:val="00255B6A"/>
    <w:rsid w:val="00343517"/>
    <w:rsid w:val="005377EE"/>
    <w:rsid w:val="006571F9"/>
    <w:rsid w:val="00753DA1"/>
    <w:rsid w:val="0078480D"/>
    <w:rsid w:val="008C0088"/>
    <w:rsid w:val="00B62D45"/>
    <w:rsid w:val="00B919E6"/>
    <w:rsid w:val="00C72CD4"/>
    <w:rsid w:val="00F01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DA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455</Words>
  <Characters>2594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Жители России напишут диктант на мокшанском и эрзянском языках</dc:title>
  <dc:subject/>
  <dc:creator>Windows User</dc:creator>
  <cp:keywords/>
  <dc:description/>
  <cp:lastModifiedBy>1</cp:lastModifiedBy>
  <cp:revision>3</cp:revision>
  <dcterms:created xsi:type="dcterms:W3CDTF">2019-04-16T09:00:00Z</dcterms:created>
  <dcterms:modified xsi:type="dcterms:W3CDTF">2019-04-16T09:02:00Z</dcterms:modified>
</cp:coreProperties>
</file>