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Pr="00DB6870">
        <w:rPr>
          <w:bCs/>
          <w:sz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17 МАЯ  2019 ГОДА  №38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BC1BDD" w:rsidRDefault="00BC1BDD" w:rsidP="005C585F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:rsidR="00BC1BDD" w:rsidRPr="005C585F" w:rsidRDefault="00BC1BDD" w:rsidP="0078665E">
      <w:pPr>
        <w:pStyle w:val="BodyTextIndent31"/>
        <w:widowControl/>
        <w:ind w:firstLine="0"/>
        <w:jc w:val="center"/>
        <w:rPr>
          <w:rFonts w:ascii="Arial" w:hAnsi="Arial"/>
          <w:bCs/>
          <w:sz w:val="32"/>
        </w:rPr>
      </w:pPr>
      <w:r>
        <w:rPr>
          <w:rFonts w:ascii="Arial" w:hAnsi="Arial"/>
          <w:bCs/>
          <w:sz w:val="32"/>
        </w:rPr>
        <w:t>О ПРИСВОЕНИИ СТАТУСА ЕДИНОЙ ТЕПЛОСНАБЖАЮЩЕЙ ОРГАНИЗАЦИИ ТУРГЕНЕВСКОГО ГОРОДСКОГО ПОСЕЛЕНИЯ АРДАТОВСКОГО МУНИЦИПАЛЬНОГО РАЙОНА РЕСПУБЛИКИ МОРДОВИЯ</w:t>
      </w:r>
    </w:p>
    <w:p w:rsidR="00BC1BDD" w:rsidRPr="005C585F" w:rsidRDefault="00BC1BDD" w:rsidP="002B3E4A">
      <w:pPr>
        <w:pStyle w:val="BodyTextIndent31"/>
        <w:widowControl/>
        <w:ind w:firstLine="0"/>
        <w:jc w:val="left"/>
        <w:rPr>
          <w:rFonts w:ascii="Arial" w:hAnsi="Arial"/>
          <w:bCs/>
        </w:rPr>
      </w:pPr>
    </w:p>
    <w:p w:rsidR="00BC1BDD" w:rsidRDefault="00BC1BDD" w:rsidP="00E22540">
      <w:pPr>
        <w:pStyle w:val="BodyTextIndent31"/>
        <w:widowControl/>
        <w:ind w:firstLine="708"/>
        <w:rPr>
          <w:b w:val="0"/>
          <w:bCs/>
          <w:szCs w:val="28"/>
        </w:rPr>
      </w:pPr>
      <w:r>
        <w:rPr>
          <w:b w:val="0"/>
          <w:bCs/>
          <w:szCs w:val="28"/>
        </w:rPr>
        <w:t>В соответствии с пунктом 6 части 1 статьи 6 Федерального закона «О теплоснабжении», согласно пункту  3 Правил организации теплоснабжения в Российской Федерации от 8 августа 2012 года №808, на основании Федерального закона от 6 октября 2003 года №131-ФЗ «Об общих принципах организации местного самоуправления в Российской Федерации»,   Руководствуясь Уставом Тургеневского городского поселения Ардатовского муниципального района Республики Мордовия, администрация Тургеневского городского поселения:</w:t>
      </w:r>
    </w:p>
    <w:p w:rsidR="00BC1BDD" w:rsidRDefault="00BC1BDD" w:rsidP="00E22540">
      <w:pPr>
        <w:pStyle w:val="BodyTextIndent31"/>
        <w:widowControl/>
        <w:ind w:firstLine="708"/>
        <w:rPr>
          <w:b w:val="0"/>
        </w:rPr>
      </w:pPr>
      <w:r>
        <w:rPr>
          <w:b w:val="0"/>
          <w:bCs/>
          <w:szCs w:val="28"/>
        </w:rPr>
        <w:t xml:space="preserve"> </w:t>
      </w:r>
    </w:p>
    <w:p w:rsidR="00BC1BDD" w:rsidRDefault="00BC1BDD" w:rsidP="00974162">
      <w:pPr>
        <w:pStyle w:val="BodyTextIndent31"/>
        <w:widowControl/>
        <w:ind w:firstLine="708"/>
        <w:rPr>
          <w:b w:val="0"/>
        </w:rPr>
      </w:pPr>
      <w:r>
        <w:rPr>
          <w:b w:val="0"/>
        </w:rPr>
        <w:t xml:space="preserve">1. Наделить ООО «Теплосети» статусом единой теплоснабжающей организации.   </w:t>
      </w:r>
    </w:p>
    <w:p w:rsidR="00BC1BDD" w:rsidRDefault="00BC1BDD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t xml:space="preserve">          2. Установить зону деятельности единой теплоснабжающей организации в границах Тургеневского городского поселения.</w:t>
      </w:r>
    </w:p>
    <w:p w:rsidR="00BC1BDD" w:rsidRDefault="00BC1BDD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t xml:space="preserve">          3. Настоящее постановление в течении 3-х дней со дня принятия направить в адрес ООО «Теплосети».</w:t>
      </w:r>
    </w:p>
    <w:p w:rsidR="00BC1BDD" w:rsidRDefault="00BC1BDD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t xml:space="preserve">          4. Настоящее постановление разместить на официальном сайте администрации  Тургеневского городского поселения.</w:t>
      </w:r>
    </w:p>
    <w:p w:rsidR="00BC1BDD" w:rsidRDefault="00BC1BDD" w:rsidP="002F60FC">
      <w:pPr>
        <w:pStyle w:val="BodyTextIndent31"/>
        <w:widowControl/>
        <w:ind w:firstLine="0"/>
        <w:rPr>
          <w:b w:val="0"/>
        </w:rPr>
      </w:pPr>
      <w:r>
        <w:rPr>
          <w:b w:val="0"/>
        </w:rPr>
        <w:t xml:space="preserve">          5. Настоящее постановление вступает в силу со дня его  официального опубликования в Информационном бюллетене Тургеневского городского поселения.</w:t>
      </w:r>
    </w:p>
    <w:p w:rsidR="00BC1BDD" w:rsidRDefault="00BC1BDD" w:rsidP="00E22540">
      <w:pPr>
        <w:pStyle w:val="BodyTextIndent31"/>
        <w:widowControl/>
        <w:rPr>
          <w:b w:val="0"/>
        </w:rPr>
      </w:pPr>
    </w:p>
    <w:p w:rsidR="00BC1BDD" w:rsidRPr="00DB6870" w:rsidRDefault="00BC1BDD" w:rsidP="00E22540">
      <w:pPr>
        <w:pStyle w:val="BodyTextIndent31"/>
        <w:widowControl/>
        <w:rPr>
          <w:b w:val="0"/>
        </w:rPr>
      </w:pPr>
    </w:p>
    <w:p w:rsidR="00BC1BDD" w:rsidRDefault="00BC1BDD" w:rsidP="00945BEA">
      <w:pPr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Глава администрации</w:t>
      </w:r>
    </w:p>
    <w:p w:rsidR="00BC1BDD" w:rsidRPr="008E3A5B" w:rsidRDefault="00BC1BDD" w:rsidP="00945BEA">
      <w:pPr>
        <w:rPr>
          <w:rFonts w:ascii="Times New Roman" w:hAnsi="Times New Roman"/>
          <w:bCs/>
          <w:sz w:val="28"/>
        </w:rPr>
      </w:pPr>
      <w:r w:rsidRPr="008E3A5B">
        <w:rPr>
          <w:rFonts w:ascii="Times New Roman" w:hAnsi="Times New Roman"/>
          <w:bCs/>
          <w:sz w:val="28"/>
        </w:rPr>
        <w:t xml:space="preserve">Тургеневского </w:t>
      </w:r>
      <w:r>
        <w:rPr>
          <w:rFonts w:ascii="Times New Roman" w:hAnsi="Times New Roman"/>
          <w:bCs/>
          <w:sz w:val="28"/>
        </w:rPr>
        <w:t>г</w:t>
      </w:r>
      <w:r w:rsidRPr="008E3A5B">
        <w:rPr>
          <w:rFonts w:ascii="Times New Roman" w:hAnsi="Times New Roman"/>
          <w:bCs/>
          <w:sz w:val="28"/>
        </w:rPr>
        <w:t>ородского посе</w:t>
      </w:r>
      <w:r>
        <w:rPr>
          <w:rFonts w:ascii="Times New Roman" w:hAnsi="Times New Roman"/>
          <w:bCs/>
          <w:sz w:val="28"/>
        </w:rPr>
        <w:t xml:space="preserve">ления :                                   И.В.Аверьянов                                          </w:t>
      </w:r>
    </w:p>
    <w:p w:rsidR="00BC1BDD" w:rsidRDefault="00BC1BDD" w:rsidP="007457D0">
      <w:pPr>
        <w:ind w:firstLine="720"/>
        <w:jc w:val="center"/>
        <w:rPr>
          <w:bCs/>
          <w:sz w:val="28"/>
        </w:rPr>
      </w:pPr>
    </w:p>
    <w:p w:rsidR="00BC1BDD" w:rsidRDefault="00BC1BDD"/>
    <w:sectPr w:rsidR="00BC1BDD" w:rsidSect="002B3E4A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7D0"/>
    <w:rsid w:val="00093797"/>
    <w:rsid w:val="00173F33"/>
    <w:rsid w:val="00194FC5"/>
    <w:rsid w:val="001D36C2"/>
    <w:rsid w:val="00257487"/>
    <w:rsid w:val="00260ADA"/>
    <w:rsid w:val="002765C2"/>
    <w:rsid w:val="002B3E4A"/>
    <w:rsid w:val="002F60FC"/>
    <w:rsid w:val="00400B9F"/>
    <w:rsid w:val="004251AD"/>
    <w:rsid w:val="00427E1A"/>
    <w:rsid w:val="004314BC"/>
    <w:rsid w:val="0044332B"/>
    <w:rsid w:val="00456C62"/>
    <w:rsid w:val="004E0224"/>
    <w:rsid w:val="005C585F"/>
    <w:rsid w:val="00674D50"/>
    <w:rsid w:val="006D0F76"/>
    <w:rsid w:val="007229C1"/>
    <w:rsid w:val="007423DF"/>
    <w:rsid w:val="007457D0"/>
    <w:rsid w:val="00760664"/>
    <w:rsid w:val="0078665E"/>
    <w:rsid w:val="00836824"/>
    <w:rsid w:val="00840981"/>
    <w:rsid w:val="00845FBD"/>
    <w:rsid w:val="008931BF"/>
    <w:rsid w:val="008A2A61"/>
    <w:rsid w:val="008E3A5B"/>
    <w:rsid w:val="009138A1"/>
    <w:rsid w:val="009271CA"/>
    <w:rsid w:val="00945BEA"/>
    <w:rsid w:val="00974162"/>
    <w:rsid w:val="00AB7748"/>
    <w:rsid w:val="00AC6729"/>
    <w:rsid w:val="00AD30A6"/>
    <w:rsid w:val="00B06AE7"/>
    <w:rsid w:val="00BC1BDD"/>
    <w:rsid w:val="00BD2938"/>
    <w:rsid w:val="00C2304C"/>
    <w:rsid w:val="00C24907"/>
    <w:rsid w:val="00C74B3D"/>
    <w:rsid w:val="00D3445C"/>
    <w:rsid w:val="00D7044A"/>
    <w:rsid w:val="00DB6870"/>
    <w:rsid w:val="00E22540"/>
    <w:rsid w:val="00E63F8C"/>
    <w:rsid w:val="00EB224C"/>
    <w:rsid w:val="00EB2B8D"/>
    <w:rsid w:val="00F679E7"/>
    <w:rsid w:val="00F9587F"/>
    <w:rsid w:val="00FB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5C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рижатый влево"/>
    <w:basedOn w:val="Normal"/>
    <w:next w:val="Normal"/>
    <w:uiPriority w:val="99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Normal"/>
    <w:uiPriority w:val="99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7457D0"/>
    <w:rPr>
      <w:rFonts w:cs="Times New Roman"/>
      <w:color w:val="106BBE"/>
    </w:rPr>
  </w:style>
  <w:style w:type="paragraph" w:styleId="BodyTextIndent3">
    <w:name w:val="Body Text Indent 3"/>
    <w:basedOn w:val="Normal"/>
    <w:link w:val="BodyTextIndent3Char"/>
    <w:uiPriority w:val="99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2540"/>
    <w:rPr>
      <w:rFonts w:ascii="Times New Roman" w:hAnsi="Times New Roman" w:cs="Times New Roman"/>
      <w:sz w:val="16"/>
      <w:szCs w:val="16"/>
    </w:rPr>
  </w:style>
  <w:style w:type="paragraph" w:customStyle="1" w:styleId="BodyTextIndent31">
    <w:name w:val="Body Text Indent 31"/>
    <w:basedOn w:val="Normal"/>
    <w:uiPriority w:val="99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</w:rPr>
  </w:style>
  <w:style w:type="paragraph" w:styleId="NoSpacing">
    <w:name w:val="No Spacing"/>
    <w:uiPriority w:val="99"/>
    <w:qFormat/>
    <w:rsid w:val="005C585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12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150</TotalTime>
  <Pages>1</Pages>
  <Words>231</Words>
  <Characters>1318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25</cp:revision>
  <cp:lastPrinted>2005-10-18T23:37:00Z</cp:lastPrinted>
  <dcterms:created xsi:type="dcterms:W3CDTF">2017-04-24T12:53:00Z</dcterms:created>
  <dcterms:modified xsi:type="dcterms:W3CDTF">2005-10-18T23:37:00Z</dcterms:modified>
</cp:coreProperties>
</file>