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817" w:rsidRPr="00B76770" w:rsidRDefault="000F6817" w:rsidP="00B76770">
      <w:pPr>
        <w:jc w:val="center"/>
        <w:rPr>
          <w:rFonts w:ascii="Comic Sans MS" w:hAnsi="Comic Sans MS"/>
          <w:b/>
          <w:sz w:val="32"/>
          <w:szCs w:val="32"/>
        </w:rPr>
      </w:pPr>
      <w:r w:rsidRPr="00B76770">
        <w:rPr>
          <w:rFonts w:ascii="Comic Sans MS" w:hAnsi="Comic Sans MS"/>
          <w:b/>
          <w:sz w:val="32"/>
          <w:szCs w:val="32"/>
        </w:rPr>
        <w:t>Последние школьные звонки, или « Прощай школа!»</w:t>
      </w:r>
    </w:p>
    <w:p w:rsidR="000F6817" w:rsidRPr="00644278" w:rsidRDefault="000F6817" w:rsidP="00D952C2">
      <w:pPr>
        <w:jc w:val="both"/>
        <w:rPr>
          <w:rFonts w:ascii="Times New Roman" w:hAnsi="Times New Roman"/>
          <w:sz w:val="28"/>
          <w:szCs w:val="28"/>
        </w:rPr>
      </w:pPr>
      <w:r w:rsidRPr="00644278">
        <w:rPr>
          <w:rFonts w:ascii="Times New Roman" w:hAnsi="Times New Roman"/>
          <w:sz w:val="28"/>
          <w:szCs w:val="28"/>
        </w:rPr>
        <w:t xml:space="preserve">     Во всех общеобразовательных школах Ардатовского муниципального района 23 мая состоялась торжественная линейка, посвященная окончанию  учебного года – Последний звонок</w:t>
      </w:r>
      <w:r>
        <w:rPr>
          <w:rFonts w:ascii="Times New Roman" w:hAnsi="Times New Roman"/>
          <w:sz w:val="28"/>
          <w:szCs w:val="28"/>
        </w:rPr>
        <w:t xml:space="preserve"> - 2019</w:t>
      </w:r>
      <w:r w:rsidRPr="00644278">
        <w:rPr>
          <w:rFonts w:ascii="Times New Roman" w:hAnsi="Times New Roman"/>
          <w:sz w:val="28"/>
          <w:szCs w:val="28"/>
        </w:rPr>
        <w:t>! В этом году со школьного двора во взрослую жизнь уходит 89 одиннадцатиклассников</w:t>
      </w:r>
      <w:r>
        <w:rPr>
          <w:rFonts w:ascii="Times New Roman" w:hAnsi="Times New Roman"/>
          <w:sz w:val="28"/>
          <w:szCs w:val="28"/>
        </w:rPr>
        <w:t>.</w:t>
      </w:r>
      <w:r w:rsidRPr="006442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F6817" w:rsidRPr="007747BA" w:rsidRDefault="000F6817" w:rsidP="00D952C2">
      <w:pPr>
        <w:jc w:val="both"/>
        <w:rPr>
          <w:rFonts w:ascii="Times New Roman" w:hAnsi="Times New Roman"/>
          <w:sz w:val="28"/>
          <w:szCs w:val="28"/>
        </w:rPr>
      </w:pPr>
      <w:r w:rsidRPr="007747BA">
        <w:rPr>
          <w:rFonts w:ascii="Times New Roman" w:hAnsi="Times New Roman"/>
          <w:sz w:val="28"/>
          <w:szCs w:val="28"/>
        </w:rPr>
        <w:t xml:space="preserve">   У всех ребят наступает счастливая пора – долгожданные летние каникулы! Время путешествий, интересных игр и забав.</w:t>
      </w:r>
    </w:p>
    <w:p w:rsidR="000F6817" w:rsidRPr="007747BA" w:rsidRDefault="000F6817" w:rsidP="00D952C2">
      <w:pPr>
        <w:jc w:val="both"/>
        <w:rPr>
          <w:rFonts w:ascii="Times New Roman" w:hAnsi="Times New Roman"/>
          <w:sz w:val="28"/>
          <w:szCs w:val="28"/>
        </w:rPr>
      </w:pPr>
      <w:r w:rsidRPr="007747BA">
        <w:rPr>
          <w:rFonts w:ascii="Times New Roman" w:hAnsi="Times New Roman"/>
          <w:sz w:val="28"/>
          <w:szCs w:val="28"/>
        </w:rPr>
        <w:t xml:space="preserve">   Для выпускников Последний звонок – это праздник, который знаменует собой окончание школьной жизни. Последний звонок – это начало нового этапа в жизни каждого выпускника, это прощание с детством и вступление во взрослую жизнь. Момент расставания со школой часто бывает очень грустным, ведь в прошлом остаются не только домашние задания и контрольные работы, но и любимые учителя, и школьные товарищи, и неповторимые моменты детского озорства. Но в то же время Последний звонок – это всегда праздник радости и восторженного ожидания новых перемен в жизни. Ведь с этого момента перед выпускником открывается новая жизнь, полная всевозможных открытий и неожиданностей, - новая жизнь, которая открывает перед человеком возможность воплотить в реальность его мечты и планы!</w:t>
      </w:r>
    </w:p>
    <w:p w:rsidR="000F6817" w:rsidRPr="007747BA" w:rsidRDefault="000F6817" w:rsidP="00D952C2">
      <w:pPr>
        <w:jc w:val="both"/>
        <w:rPr>
          <w:rFonts w:ascii="Times New Roman" w:hAnsi="Times New Roman"/>
          <w:sz w:val="28"/>
          <w:szCs w:val="28"/>
        </w:rPr>
      </w:pPr>
      <w:r w:rsidRPr="007747BA">
        <w:rPr>
          <w:rFonts w:ascii="Times New Roman" w:hAnsi="Times New Roman"/>
          <w:sz w:val="28"/>
          <w:szCs w:val="28"/>
        </w:rPr>
        <w:t xml:space="preserve">    Впереди у выпускников 11 и 9 классов непростая пора: экзамены. </w:t>
      </w: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  <w:r w:rsidRPr="007747BA">
        <w:rPr>
          <w:rFonts w:ascii="Times New Roman" w:hAnsi="Times New Roman"/>
          <w:sz w:val="28"/>
          <w:szCs w:val="28"/>
        </w:rPr>
        <w:t xml:space="preserve">Пожелаем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47BA">
        <w:rPr>
          <w:rFonts w:ascii="Times New Roman" w:hAnsi="Times New Roman"/>
          <w:sz w:val="28"/>
          <w:szCs w:val="28"/>
        </w:rPr>
        <w:t>нашим ребятам отличных оценок и чтобы после сдачи экзаменов каждый из них нашел свою дорогу в жизни.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F6817" w:rsidRPr="00024B96" w:rsidRDefault="000F6817" w:rsidP="00D952C2">
      <w:pPr>
        <w:jc w:val="both"/>
        <w:rPr>
          <w:rFonts w:ascii="Comic Sans MS" w:hAnsi="Comic Sans MS"/>
          <w:b/>
          <w:sz w:val="28"/>
          <w:szCs w:val="28"/>
        </w:rPr>
      </w:pPr>
      <w:r w:rsidRPr="00024B96">
        <w:rPr>
          <w:rFonts w:ascii="Comic Sans MS" w:hAnsi="Comic Sans MS"/>
          <w:b/>
          <w:sz w:val="28"/>
          <w:szCs w:val="28"/>
        </w:rPr>
        <w:t>Удачи вам, выпускники – 2019</w:t>
      </w:r>
      <w:r>
        <w:rPr>
          <w:rFonts w:ascii="Comic Sans MS" w:hAnsi="Comic Sans MS"/>
          <w:b/>
          <w:sz w:val="28"/>
          <w:szCs w:val="28"/>
        </w:rPr>
        <w:t>-го года</w:t>
      </w:r>
      <w:r w:rsidRPr="00024B96">
        <w:rPr>
          <w:rFonts w:ascii="Comic Sans MS" w:hAnsi="Comic Sans MS"/>
          <w:b/>
          <w:sz w:val="28"/>
          <w:szCs w:val="28"/>
        </w:rPr>
        <w:t xml:space="preserve"> !!!</w:t>
      </w: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</w:p>
    <w:p w:rsidR="000F6817" w:rsidRPr="00E54695" w:rsidRDefault="000F6817" w:rsidP="00E54695">
      <w:pPr>
        <w:jc w:val="right"/>
        <w:rPr>
          <w:rFonts w:ascii="Comic Sans MS" w:hAnsi="Comic Sans MS"/>
          <w:b/>
          <w:sz w:val="32"/>
          <w:szCs w:val="32"/>
        </w:rPr>
      </w:pPr>
      <w:r w:rsidRPr="00E54695">
        <w:rPr>
          <w:rFonts w:ascii="Comic Sans MS" w:hAnsi="Comic Sans MS"/>
          <w:b/>
          <w:sz w:val="32"/>
          <w:szCs w:val="32"/>
        </w:rPr>
        <w:t>В последний раз, одиннадцатый класс,</w:t>
      </w:r>
      <w:r w:rsidRPr="00E54695">
        <w:rPr>
          <w:rFonts w:ascii="Comic Sans MS" w:hAnsi="Comic Sans MS"/>
          <w:b/>
          <w:sz w:val="32"/>
          <w:szCs w:val="32"/>
        </w:rPr>
        <w:br/>
      </w:r>
      <w:r>
        <w:rPr>
          <w:rFonts w:ascii="Comic Sans MS" w:hAnsi="Comic Sans MS"/>
          <w:b/>
          <w:sz w:val="32"/>
          <w:szCs w:val="32"/>
        </w:rPr>
        <w:t>Звучит звонок волнующий для вас!!!</w:t>
      </w:r>
      <w:r w:rsidRPr="00E54695">
        <w:rPr>
          <w:rFonts w:ascii="Comic Sans MS" w:hAnsi="Comic Sans MS"/>
          <w:b/>
          <w:sz w:val="32"/>
          <w:szCs w:val="32"/>
        </w:rPr>
        <w:br/>
        <w:t>Спешим поздравить с этим светлым днём</w:t>
      </w:r>
      <w:r w:rsidRPr="00E54695">
        <w:rPr>
          <w:rFonts w:ascii="Comic Sans MS" w:hAnsi="Comic Sans MS"/>
          <w:b/>
          <w:sz w:val="32"/>
          <w:szCs w:val="32"/>
        </w:rPr>
        <w:br/>
        <w:t>И вам успехов пожелать во всём!</w:t>
      </w: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</w:p>
    <w:p w:rsidR="000F6817" w:rsidRPr="00D952C2" w:rsidRDefault="000F6817" w:rsidP="001C1B28">
      <w:pPr>
        <w:jc w:val="center"/>
        <w:rPr>
          <w:rFonts w:ascii="Times New Roman" w:hAnsi="Times New Roman"/>
          <w:sz w:val="28"/>
          <w:szCs w:val="28"/>
        </w:rPr>
      </w:pPr>
      <w:r w:rsidRPr="003B35D6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31.25pt;height:388.5pt;visibility:visible">
            <v:imagedata r:id="rId4" o:title=""/>
          </v:shape>
        </w:pict>
      </w: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  <w:r w:rsidRPr="003B35D6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3" o:spid="_x0000_i1026" type="#_x0000_t75" style="width:468pt;height:351pt;visibility:visible">
            <v:imagedata r:id="rId5" o:title=""/>
          </v:shape>
        </w:pict>
      </w: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  <w:r w:rsidRPr="003B35D6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" o:spid="_x0000_i1027" type="#_x0000_t75" style="width:468pt;height:311.25pt;visibility:visible">
            <v:imagedata r:id="rId6" o:title=""/>
          </v:shape>
        </w:pict>
      </w:r>
    </w:p>
    <w:p w:rsidR="000F6817" w:rsidRDefault="000F6817" w:rsidP="00D952C2">
      <w:pPr>
        <w:jc w:val="both"/>
        <w:rPr>
          <w:rFonts w:ascii="Times New Roman" w:hAnsi="Times New Roman"/>
          <w:sz w:val="28"/>
          <w:szCs w:val="28"/>
        </w:rPr>
      </w:pPr>
    </w:p>
    <w:sectPr w:rsidR="000F6817" w:rsidSect="001C1B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52C2"/>
    <w:rsid w:val="00024B96"/>
    <w:rsid w:val="000F6817"/>
    <w:rsid w:val="00171BC6"/>
    <w:rsid w:val="001C1B28"/>
    <w:rsid w:val="003B35D6"/>
    <w:rsid w:val="004E085C"/>
    <w:rsid w:val="00535712"/>
    <w:rsid w:val="00577C28"/>
    <w:rsid w:val="00644278"/>
    <w:rsid w:val="0069464C"/>
    <w:rsid w:val="007747BA"/>
    <w:rsid w:val="008D1EC4"/>
    <w:rsid w:val="009E7DD2"/>
    <w:rsid w:val="00A35903"/>
    <w:rsid w:val="00B76770"/>
    <w:rsid w:val="00BE4D7C"/>
    <w:rsid w:val="00C0466C"/>
    <w:rsid w:val="00D952C2"/>
    <w:rsid w:val="00DB4AF0"/>
    <w:rsid w:val="00E42AAA"/>
    <w:rsid w:val="00E54695"/>
    <w:rsid w:val="00FD2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EC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D952C2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C1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C1B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4</Pages>
  <Words>235</Words>
  <Characters>1344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1</cp:lastModifiedBy>
  <cp:revision>12</cp:revision>
  <dcterms:created xsi:type="dcterms:W3CDTF">2019-05-23T11:05:00Z</dcterms:created>
  <dcterms:modified xsi:type="dcterms:W3CDTF">2019-05-23T13:10:00Z</dcterms:modified>
</cp:coreProperties>
</file>