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4B45" w:rsidRDefault="00944B45" w:rsidP="00370CAB">
      <w:pPr>
        <w:jc w:val="right"/>
      </w:pPr>
      <w: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9445"/>
      </w:tblGrid>
      <w:tr w:rsidR="00944B45" w:rsidRPr="00FD1C35" w:rsidTr="007C7D1F">
        <w:trPr>
          <w:tblCellSpacing w:w="15" w:type="dxa"/>
        </w:trPr>
        <w:tc>
          <w:tcPr>
            <w:tcW w:w="0" w:type="auto"/>
            <w:vAlign w:val="center"/>
          </w:tcPr>
          <w:p w:rsidR="00944B45" w:rsidRPr="007C7D1F" w:rsidRDefault="00944B45" w:rsidP="007C7D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944B45" w:rsidRPr="007C7D1F" w:rsidRDefault="00944B45" w:rsidP="007C7D1F">
            <w:pPr>
              <w:spacing w:after="0" w:line="240" w:lineRule="auto"/>
              <w:ind w:firstLine="720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C7D1F">
              <w:rPr>
                <w:rFonts w:ascii="Times New Roman" w:hAnsi="Times New Roman"/>
                <w:b/>
                <w:sz w:val="44"/>
                <w:szCs w:val="44"/>
                <w:lang w:eastAsia="ru-RU"/>
              </w:rPr>
              <w:t>27 сентября - Всероссийский День приема родителей дошкольников!</w:t>
            </w:r>
          </w:p>
          <w:p w:rsidR="00944B45" w:rsidRPr="007C7D1F" w:rsidRDefault="00944B45" w:rsidP="007C7D1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C7D1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 </w:t>
            </w:r>
          </w:p>
          <w:p w:rsidR="00944B45" w:rsidRPr="007C7D1F" w:rsidRDefault="00944B45" w:rsidP="007C7D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C7D1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  <w:p w:rsidR="00944B45" w:rsidRPr="007C7D1F" w:rsidRDefault="00944B45" w:rsidP="007C7D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C7D1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  <w:p w:rsidR="00944B45" w:rsidRPr="007C7D1F" w:rsidRDefault="00944B45" w:rsidP="007C7D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C7D1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  <w:p w:rsidR="00944B45" w:rsidRPr="007C7D1F" w:rsidRDefault="00944B45" w:rsidP="007C7D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C7D1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  <w:p w:rsidR="00944B45" w:rsidRPr="007C7D1F" w:rsidRDefault="00944B45" w:rsidP="007C7D1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C7D1F">
              <w:rPr>
                <w:rFonts w:ascii="Times New Roman" w:hAnsi="Times New Roman"/>
                <w:b/>
                <w:bCs/>
                <w:sz w:val="32"/>
                <w:szCs w:val="32"/>
                <w:lang w:eastAsia="ru-RU"/>
              </w:rPr>
              <w:t>Уважаемые родители!</w:t>
            </w:r>
          </w:p>
          <w:p w:rsidR="00944B45" w:rsidRPr="007C7D1F" w:rsidRDefault="00944B45" w:rsidP="007C7D1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C7D1F">
              <w:rPr>
                <w:rFonts w:ascii="Times New Roman" w:hAnsi="Times New Roman"/>
                <w:sz w:val="32"/>
                <w:szCs w:val="32"/>
                <w:lang w:eastAsia="ru-RU"/>
              </w:rPr>
              <w:t> </w:t>
            </w:r>
          </w:p>
          <w:p w:rsidR="00944B45" w:rsidRPr="007C7D1F" w:rsidRDefault="00944B45" w:rsidP="007C7D1F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C7D1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Всероссийская общественная организация </w:t>
            </w:r>
            <w:r w:rsidRPr="007C7D1F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«Воспитатели России»</w:t>
            </w:r>
            <w:r w:rsidRPr="007C7D1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при поддержке Фонда президентских грантов и партии «ЕДИНАЯ РОССИЯ» проведет </w:t>
            </w:r>
            <w:r w:rsidRPr="007C7D1F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27 сентября</w:t>
            </w:r>
            <w:r w:rsidRPr="007C7D1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, в День воспитателя и всех дошкольных работников, </w:t>
            </w:r>
            <w:r w:rsidRPr="007C7D1F">
              <w:rPr>
                <w:rFonts w:ascii="Times New Roman" w:hAnsi="Times New Roman"/>
                <w:sz w:val="28"/>
                <w:szCs w:val="28"/>
                <w:lang w:eastAsia="ru-RU"/>
              </w:rPr>
              <w:br/>
            </w:r>
            <w:r w:rsidRPr="007C7D1F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III Всероссийский День приема родителей дошкольников.</w:t>
            </w:r>
          </w:p>
          <w:p w:rsidR="00944B45" w:rsidRDefault="00944B45" w:rsidP="007C7D1F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C7D1F">
              <w:rPr>
                <w:rFonts w:ascii="Times New Roman" w:hAnsi="Times New Roman"/>
                <w:sz w:val="28"/>
                <w:szCs w:val="28"/>
                <w:lang w:eastAsia="ru-RU"/>
              </w:rPr>
              <w:t>Прием будет осуществляться в региональных общественных приемных Председателя Партии «ЕДИНАЯ РОССИЯ» Д.А. Медведева с участием представителей органов исполнительной и законодательной власти вашего региона, региональных координаторов федерального партийного проекта «Новая школа», представителей ВОО «Воспитатели России».</w:t>
            </w:r>
          </w:p>
          <w:p w:rsidR="00944B45" w:rsidRPr="007C7D1F" w:rsidRDefault="00944B45" w:rsidP="007C7D1F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944B45" w:rsidRPr="007C7D1F" w:rsidRDefault="00944B45" w:rsidP="007C7D1F">
            <w:pPr>
              <w:spacing w:after="0" w:line="240" w:lineRule="auto"/>
              <w:ind w:firstLine="56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C7D1F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Время приема с 10.00 до 13.00 по местному времени.</w:t>
            </w:r>
          </w:p>
          <w:p w:rsidR="00944B45" w:rsidRPr="007C7D1F" w:rsidRDefault="00944B45" w:rsidP="007C7D1F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C7D1F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  <w:p w:rsidR="00944B45" w:rsidRPr="007C7D1F" w:rsidRDefault="00944B45" w:rsidP="007C7D1F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C7D1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У вас есть уникальная возможность обратиться со своими вопросами и проблемами напрямую к руководству вашего региона, к руководству страны. </w:t>
            </w:r>
          </w:p>
          <w:p w:rsidR="00944B45" w:rsidRPr="007C7D1F" w:rsidRDefault="00944B45" w:rsidP="007C7D1F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C7D1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На нашем официальном сайте </w:t>
            </w:r>
            <w:r w:rsidRPr="007C7D1F">
              <w:rPr>
                <w:rFonts w:ascii="Times New Roman" w:hAnsi="Times New Roman"/>
                <w:b/>
                <w:bCs/>
                <w:sz w:val="28"/>
                <w:szCs w:val="28"/>
                <w:lang w:val="en-US" w:eastAsia="ru-RU"/>
              </w:rPr>
              <w:t>www</w:t>
            </w:r>
            <w:r w:rsidRPr="007C7D1F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.</w:t>
            </w:r>
            <w:r w:rsidRPr="007C7D1F">
              <w:rPr>
                <w:rFonts w:ascii="Times New Roman" w:hAnsi="Times New Roman"/>
                <w:b/>
                <w:bCs/>
                <w:sz w:val="28"/>
                <w:szCs w:val="28"/>
                <w:lang w:val="en-US" w:eastAsia="ru-RU"/>
              </w:rPr>
              <w:t>vospitateli</w:t>
            </w:r>
            <w:r w:rsidRPr="007C7D1F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.</w:t>
            </w:r>
            <w:r w:rsidRPr="007C7D1F">
              <w:rPr>
                <w:rFonts w:ascii="Times New Roman" w:hAnsi="Times New Roman"/>
                <w:b/>
                <w:bCs/>
                <w:sz w:val="28"/>
                <w:szCs w:val="28"/>
                <w:lang w:val="en-US" w:eastAsia="ru-RU"/>
              </w:rPr>
              <w:t>org</w:t>
            </w:r>
            <w:r w:rsidRPr="007C7D1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открыта онлайн регистрация родителей, желающих принять участие в приеме.</w:t>
            </w:r>
          </w:p>
          <w:p w:rsidR="00944B45" w:rsidRPr="007C7D1F" w:rsidRDefault="00944B45" w:rsidP="007C7D1F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C7D1F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Вы можете зарегистрироваться на прием и направить свой вопрос уже сейчас! </w:t>
            </w:r>
          </w:p>
          <w:p w:rsidR="00944B45" w:rsidRPr="007C7D1F" w:rsidRDefault="00944B45" w:rsidP="007C7D1F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C7D1F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  <w:p w:rsidR="00944B45" w:rsidRPr="007C7D1F" w:rsidRDefault="00944B45" w:rsidP="007C7D1F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C7D1F">
              <w:rPr>
                <w:rFonts w:ascii="Times New Roman" w:hAnsi="Times New Roman"/>
                <w:sz w:val="28"/>
                <w:szCs w:val="28"/>
                <w:lang w:eastAsia="ru-RU"/>
              </w:rPr>
              <w:t>Справочно:</w:t>
            </w:r>
          </w:p>
          <w:p w:rsidR="00944B45" w:rsidRPr="007C7D1F" w:rsidRDefault="00944B45" w:rsidP="007C7D1F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C7D1F">
              <w:rPr>
                <w:rFonts w:ascii="Times New Roman" w:hAnsi="Times New Roman"/>
                <w:sz w:val="28"/>
                <w:szCs w:val="28"/>
                <w:lang w:eastAsia="ru-RU"/>
              </w:rPr>
              <w:t>Всероссийский прием состоялся впервые 2 октября 2017 года и был положительно оценен всеми его участниками. В нем приняли участие 69 регионов, мы получили обращения от более 1,5 тысяч родителей. На приемах в регионах присутствовали более 200 экспертов, которые давали компетентные ответы и консультации на все поступившие вопросы.</w:t>
            </w:r>
            <w:r w:rsidRPr="007C7D1F">
              <w:rPr>
                <w:rFonts w:ascii="Times New Roman" w:hAnsi="Times New Roman"/>
                <w:sz w:val="28"/>
                <w:szCs w:val="28"/>
                <w:lang w:eastAsia="ru-RU"/>
              </w:rPr>
              <w:br/>
              <w:t>Поскольку родители положительно оценили данную акцию, было принято решение сделать ее регулярной.</w:t>
            </w:r>
          </w:p>
          <w:p w:rsidR="00944B45" w:rsidRPr="007C7D1F" w:rsidRDefault="00944B45" w:rsidP="007C7D1F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C7D1F"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  <w:t>Адреса приемных в вашем регионе можете уточнить в своей дошкольной организации либо по адресу https://er.ru/reception/regional-receptions/</w:t>
            </w:r>
          </w:p>
        </w:tc>
      </w:tr>
    </w:tbl>
    <w:p w:rsidR="00944B45" w:rsidRPr="00522799" w:rsidRDefault="00944B45">
      <w:pPr>
        <w:rPr>
          <w:sz w:val="24"/>
          <w:szCs w:val="24"/>
        </w:rPr>
      </w:pPr>
    </w:p>
    <w:p w:rsidR="00944B45" w:rsidRDefault="00944B45"/>
    <w:p w:rsidR="00944B45" w:rsidRPr="00AC6C4F" w:rsidRDefault="00944B45">
      <w:pPr>
        <w:rPr>
          <w:rFonts w:ascii="Times New Roman" w:hAnsi="Times New Roman"/>
        </w:rPr>
      </w:pPr>
    </w:p>
    <w:p w:rsidR="00944B45" w:rsidRPr="00522799" w:rsidRDefault="00944B45">
      <w:pPr>
        <w:rPr>
          <w:sz w:val="28"/>
          <w:szCs w:val="28"/>
        </w:rPr>
      </w:pPr>
    </w:p>
    <w:sectPr w:rsidR="00944B45" w:rsidRPr="00522799" w:rsidSect="00522799"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08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02655"/>
    <w:rsid w:val="00025D0C"/>
    <w:rsid w:val="000E74A9"/>
    <w:rsid w:val="00115D5F"/>
    <w:rsid w:val="00370CAB"/>
    <w:rsid w:val="003B5A10"/>
    <w:rsid w:val="00477FA1"/>
    <w:rsid w:val="00522799"/>
    <w:rsid w:val="005F66E5"/>
    <w:rsid w:val="006724DF"/>
    <w:rsid w:val="00776364"/>
    <w:rsid w:val="007C7D1F"/>
    <w:rsid w:val="00811260"/>
    <w:rsid w:val="00944B45"/>
    <w:rsid w:val="00AC6C4F"/>
    <w:rsid w:val="00B05961"/>
    <w:rsid w:val="00B43DC4"/>
    <w:rsid w:val="00B54B3F"/>
    <w:rsid w:val="00C41E51"/>
    <w:rsid w:val="00F02655"/>
    <w:rsid w:val="00F84B87"/>
    <w:rsid w:val="00FD1C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1E51"/>
    <w:pPr>
      <w:spacing w:after="200" w:line="276" w:lineRule="auto"/>
    </w:pPr>
    <w:rPr>
      <w:lang w:eastAsia="en-US"/>
    </w:rPr>
  </w:style>
  <w:style w:type="paragraph" w:styleId="Heading3">
    <w:name w:val="heading 3"/>
    <w:basedOn w:val="Normal"/>
    <w:link w:val="Heading3Char"/>
    <w:uiPriority w:val="99"/>
    <w:qFormat/>
    <w:rsid w:val="00F0265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F02655"/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styleId="Hyperlink">
    <w:name w:val="Hyperlink"/>
    <w:basedOn w:val="DefaultParagraphFont"/>
    <w:uiPriority w:val="99"/>
    <w:rsid w:val="00F02655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semiHidden/>
    <w:rsid w:val="00F0265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793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93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93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3</Pages>
  <Words>245</Words>
  <Characters>1401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Наталья</dc:creator>
  <cp:keywords/>
  <dc:description/>
  <cp:lastModifiedBy>1</cp:lastModifiedBy>
  <cp:revision>2</cp:revision>
  <dcterms:created xsi:type="dcterms:W3CDTF">2019-09-26T11:56:00Z</dcterms:created>
  <dcterms:modified xsi:type="dcterms:W3CDTF">2019-09-26T11:56:00Z</dcterms:modified>
</cp:coreProperties>
</file>