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E81" w:rsidRDefault="008A6E81" w:rsidP="009C03EE">
      <w:pPr>
        <w:pStyle w:val="NormalWeb"/>
      </w:pPr>
    </w:p>
    <w:p w:rsidR="008A6E81" w:rsidRDefault="008A6E81" w:rsidP="009C03EE">
      <w:pPr>
        <w:pStyle w:val="NormalWeb"/>
        <w:jc w:val="center"/>
      </w:pPr>
      <w:r w:rsidRPr="00AD1A3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Поздравление главы администрации Порецкого района Евгения Лебедева с Днем воспитателя и всех дошкольных работников" style="width:381pt;height:267pt;visibility:visible">
            <v:imagedata r:id="rId4" o:title=""/>
          </v:shape>
        </w:pict>
      </w:r>
    </w:p>
    <w:p w:rsidR="008A6E81" w:rsidRPr="009C03EE" w:rsidRDefault="008A6E81" w:rsidP="00381D2E">
      <w:pPr>
        <w:pStyle w:val="NormalWeb"/>
        <w:jc w:val="both"/>
        <w:rPr>
          <w:sz w:val="26"/>
          <w:szCs w:val="26"/>
        </w:rPr>
      </w:pPr>
      <w:r>
        <w:t xml:space="preserve">       </w:t>
      </w:r>
      <w:r w:rsidRPr="009C03EE">
        <w:rPr>
          <w:sz w:val="26"/>
          <w:szCs w:val="26"/>
        </w:rPr>
        <w:t xml:space="preserve">Есть на свете много славных дат, замечательных традиций, удивительных открытий и прекрасных праздников. </w:t>
      </w:r>
      <w:r w:rsidRPr="009C03EE">
        <w:rPr>
          <w:b/>
          <w:sz w:val="26"/>
          <w:szCs w:val="26"/>
        </w:rPr>
        <w:t>27 сентября в России отмечается день воспитателя и всех дошкольных работников</w:t>
      </w:r>
      <w:r w:rsidRPr="009C03EE">
        <w:rPr>
          <w:sz w:val="26"/>
          <w:szCs w:val="26"/>
        </w:rPr>
        <w:t>. Великий русский писатель М. Горький писал: «Любить детей – это и курица умеет, а вот уметь воспитывать их – это великое государственное дело, требующее таланта и широкого знания жизни». И действительно, в этой сфере трудятся настоящие энтузиасты своего дела. Быть воспитателем – это призвание!</w:t>
      </w:r>
    </w:p>
    <w:p w:rsidR="008A6E81" w:rsidRPr="009C03EE" w:rsidRDefault="008A6E81" w:rsidP="00B925B2">
      <w:pPr>
        <w:pStyle w:val="NormalWeb"/>
        <w:jc w:val="both"/>
        <w:rPr>
          <w:sz w:val="26"/>
          <w:szCs w:val="26"/>
        </w:rPr>
      </w:pPr>
      <w:r w:rsidRPr="009C03EE">
        <w:rPr>
          <w:sz w:val="26"/>
          <w:szCs w:val="26"/>
        </w:rPr>
        <w:t xml:space="preserve">   </w:t>
      </w:r>
      <w:r w:rsidRPr="009C03EE">
        <w:rPr>
          <w:rStyle w:val="c2"/>
          <w:sz w:val="26"/>
          <w:szCs w:val="26"/>
        </w:rPr>
        <w:t xml:space="preserve">День воспитателя и работников дошкольного образования в Ардатовском муниципальном районе прошел на базе МБДОУ детский сад «Теремок» комбинированного вида. Мероприятие было начато с благодарственных слов всем тем, кто отдаёт себя детям, вручением  грамот за добросовестный и ответственный труд. Согласно программе проведения торжества, всем приглашенным была предоставлена возможность принять участие в онлайн – трансляции </w:t>
      </w:r>
      <w:r w:rsidRPr="009C03EE">
        <w:rPr>
          <w:sz w:val="26"/>
          <w:szCs w:val="26"/>
        </w:rPr>
        <w:t xml:space="preserve">Всероссийской конференции "Дошкольное образование: достижения и перспективы развития", на которой были представлены лучшие практики по реализации федерального государственного образовательного стандарта дошкольного образования в образовательных организациях, реализующих образовательные программы дошкольного образования, в том числе для детей в возрасте до 3 лет. </w:t>
      </w:r>
    </w:p>
    <w:p w:rsidR="008A6E81" w:rsidRPr="009C03EE" w:rsidRDefault="008A6E81" w:rsidP="00B925B2">
      <w:pPr>
        <w:pStyle w:val="NormalWeb"/>
        <w:jc w:val="both"/>
        <w:rPr>
          <w:sz w:val="26"/>
          <w:szCs w:val="26"/>
        </w:rPr>
      </w:pPr>
      <w:r w:rsidRPr="009C03EE">
        <w:rPr>
          <w:sz w:val="26"/>
          <w:szCs w:val="26"/>
        </w:rPr>
        <w:t xml:space="preserve">     В завершение мероприятия перед приглашенными гостями со словами поздравления и благодарности выступила Аржаева В.Н. - специалист Управления образования Ардатовского муниципального района. Воспитатель – это не просто профессия, это высокое призвание. Выражаем  искреннюю благодарность всем работникам детских садов, всем, кто создает удивительную страну детства, за бесконечную любовь к детям, за умение сделать детей счастливыми и умными. Ваш энтузиазм, преданность любимому делу, творческий подход всегда вызывают восхищение.                               </w:t>
      </w:r>
    </w:p>
    <w:p w:rsidR="008A6E81" w:rsidRPr="009C03EE" w:rsidRDefault="008A6E81" w:rsidP="00B925B2">
      <w:pPr>
        <w:pStyle w:val="NormalWeb"/>
        <w:jc w:val="both"/>
        <w:rPr>
          <w:sz w:val="26"/>
          <w:szCs w:val="26"/>
        </w:rPr>
      </w:pPr>
      <w:r w:rsidRPr="009C03EE">
        <w:rPr>
          <w:sz w:val="26"/>
          <w:szCs w:val="26"/>
        </w:rPr>
        <w:t xml:space="preserve">   От всей души желаем Вам здоровья, благополучия, вдохновения, радости творчества и любви своих воспитанников!</w:t>
      </w:r>
    </w:p>
    <w:p w:rsidR="008A6E81" w:rsidRPr="009C03EE" w:rsidRDefault="008A6E81" w:rsidP="00B925B2">
      <w:pPr>
        <w:pStyle w:val="NormalWeb"/>
        <w:jc w:val="both"/>
        <w:rPr>
          <w:sz w:val="26"/>
          <w:szCs w:val="26"/>
        </w:rPr>
      </w:pPr>
      <w:r w:rsidRPr="009C03EE">
        <w:rPr>
          <w:sz w:val="26"/>
          <w:szCs w:val="26"/>
        </w:rPr>
        <w:t xml:space="preserve"> </w:t>
      </w:r>
    </w:p>
    <w:p w:rsidR="008A6E81" w:rsidRPr="009C03EE" w:rsidRDefault="008A6E81" w:rsidP="00381D2E">
      <w:pPr>
        <w:pStyle w:val="NormalWeb"/>
        <w:jc w:val="both"/>
        <w:rPr>
          <w:sz w:val="26"/>
          <w:szCs w:val="26"/>
        </w:rPr>
      </w:pPr>
      <w:r w:rsidRPr="009C03EE">
        <w:rPr>
          <w:sz w:val="26"/>
          <w:szCs w:val="26"/>
        </w:rPr>
        <w:t xml:space="preserve"> </w:t>
      </w:r>
    </w:p>
    <w:p w:rsidR="008A6E81" w:rsidRPr="009C03EE" w:rsidRDefault="008A6E81" w:rsidP="00381D2E">
      <w:pPr>
        <w:pStyle w:val="NormalWeb"/>
        <w:jc w:val="both"/>
        <w:rPr>
          <w:sz w:val="26"/>
          <w:szCs w:val="26"/>
        </w:rPr>
      </w:pPr>
      <w:r w:rsidRPr="009C03EE">
        <w:rPr>
          <w:sz w:val="26"/>
          <w:szCs w:val="26"/>
        </w:rPr>
        <w:t xml:space="preserve">   </w:t>
      </w:r>
    </w:p>
    <w:p w:rsidR="008A6E81" w:rsidRPr="009C03EE" w:rsidRDefault="008A6E81" w:rsidP="00757434">
      <w:pPr>
        <w:pStyle w:val="NormalWeb"/>
        <w:jc w:val="both"/>
        <w:rPr>
          <w:sz w:val="26"/>
          <w:szCs w:val="26"/>
        </w:rPr>
      </w:pPr>
      <w:r w:rsidRPr="009C03EE">
        <w:rPr>
          <w:rStyle w:val="c2"/>
          <w:sz w:val="26"/>
          <w:szCs w:val="26"/>
        </w:rPr>
        <w:t xml:space="preserve">  </w:t>
      </w:r>
    </w:p>
    <w:p w:rsidR="008A6E81" w:rsidRPr="009C03EE" w:rsidRDefault="008A6E81" w:rsidP="00781B60">
      <w:pPr>
        <w:pStyle w:val="NormalWeb"/>
        <w:jc w:val="both"/>
        <w:rPr>
          <w:sz w:val="26"/>
          <w:szCs w:val="26"/>
        </w:rPr>
      </w:pPr>
      <w:r w:rsidRPr="009C03EE">
        <w:rPr>
          <w:sz w:val="26"/>
          <w:szCs w:val="26"/>
        </w:rPr>
        <w:t xml:space="preserve"> </w:t>
      </w:r>
    </w:p>
    <w:p w:rsidR="008A6E81" w:rsidRPr="009C03EE" w:rsidRDefault="008A6E81">
      <w:pPr>
        <w:rPr>
          <w:sz w:val="26"/>
          <w:szCs w:val="26"/>
        </w:rPr>
      </w:pPr>
    </w:p>
    <w:sectPr w:rsidR="008A6E81" w:rsidRPr="009C03EE" w:rsidSect="009C03E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B60"/>
    <w:rsid w:val="001B5108"/>
    <w:rsid w:val="00381D2E"/>
    <w:rsid w:val="003B3ACF"/>
    <w:rsid w:val="00757434"/>
    <w:rsid w:val="00781B60"/>
    <w:rsid w:val="008A6E81"/>
    <w:rsid w:val="00905ED4"/>
    <w:rsid w:val="0091665E"/>
    <w:rsid w:val="009C03EE"/>
    <w:rsid w:val="00AD1A32"/>
    <w:rsid w:val="00B925B2"/>
    <w:rsid w:val="00C06E72"/>
    <w:rsid w:val="00C660DC"/>
    <w:rsid w:val="00DA4572"/>
    <w:rsid w:val="00DE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ED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81B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781B60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781B60"/>
    <w:rPr>
      <w:rFonts w:cs="Times New Roman"/>
      <w:b/>
      <w:bCs/>
    </w:rPr>
  </w:style>
  <w:style w:type="character" w:customStyle="1" w:styleId="c2">
    <w:name w:val="c2"/>
    <w:basedOn w:val="DefaultParagraphFont"/>
    <w:uiPriority w:val="99"/>
    <w:rsid w:val="00757434"/>
    <w:rPr>
      <w:rFonts w:cs="Times New Roman"/>
    </w:rPr>
  </w:style>
  <w:style w:type="character" w:customStyle="1" w:styleId="c1">
    <w:name w:val="c1"/>
    <w:basedOn w:val="DefaultParagraphFont"/>
    <w:uiPriority w:val="99"/>
    <w:rsid w:val="0075743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92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25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186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293</Words>
  <Characters>1674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Наталья</dc:creator>
  <cp:keywords/>
  <dc:description/>
  <cp:lastModifiedBy>1</cp:lastModifiedBy>
  <cp:revision>2</cp:revision>
  <dcterms:created xsi:type="dcterms:W3CDTF">2019-09-30T06:09:00Z</dcterms:created>
  <dcterms:modified xsi:type="dcterms:W3CDTF">2019-09-30T06:09:00Z</dcterms:modified>
</cp:coreProperties>
</file>