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61" w:rsidRPr="00751D83" w:rsidRDefault="00F44061" w:rsidP="00DE4EA5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751D83">
        <w:rPr>
          <w:rFonts w:ascii="Times New Roman" w:hAnsi="Times New Roman"/>
          <w:b/>
          <w:i/>
          <w:sz w:val="32"/>
          <w:szCs w:val="32"/>
        </w:rPr>
        <w:t>Республиканский конкурс «Ученик года – 2020»</w:t>
      </w:r>
      <w:r>
        <w:rPr>
          <w:rFonts w:ascii="Times New Roman" w:hAnsi="Times New Roman"/>
          <w:b/>
          <w:i/>
          <w:sz w:val="32"/>
          <w:szCs w:val="32"/>
        </w:rPr>
        <w:t>.</w:t>
      </w:r>
    </w:p>
    <w:p w:rsidR="00F44061" w:rsidRPr="00751D83" w:rsidRDefault="00F44061" w:rsidP="00431376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51D83">
        <w:rPr>
          <w:rFonts w:ascii="Times New Roman" w:hAnsi="Times New Roman"/>
          <w:sz w:val="28"/>
          <w:szCs w:val="28"/>
        </w:rPr>
        <w:t xml:space="preserve">          Во исполнение приказа МО РМ № </w:t>
      </w:r>
      <w:r>
        <w:rPr>
          <w:rFonts w:ascii="Times New Roman" w:hAnsi="Times New Roman"/>
          <w:sz w:val="28"/>
          <w:szCs w:val="28"/>
        </w:rPr>
        <w:t>821 от 15.08.2019</w:t>
      </w:r>
      <w:r w:rsidRPr="00751D83">
        <w:rPr>
          <w:rFonts w:ascii="Times New Roman" w:hAnsi="Times New Roman"/>
          <w:sz w:val="28"/>
          <w:szCs w:val="28"/>
        </w:rPr>
        <w:t xml:space="preserve"> г. «О проведении регионального конкурса обучающихся общеобразовательных организаций Республики Мордовия «Ученик года – 2020», 7 февраля</w:t>
      </w:r>
      <w:r>
        <w:rPr>
          <w:rFonts w:ascii="Times New Roman" w:hAnsi="Times New Roman"/>
          <w:sz w:val="28"/>
          <w:szCs w:val="28"/>
        </w:rPr>
        <w:t xml:space="preserve"> 2020</w:t>
      </w:r>
      <w:r w:rsidRPr="00751D83">
        <w:rPr>
          <w:rFonts w:ascii="Times New Roman" w:hAnsi="Times New Roman"/>
          <w:sz w:val="28"/>
          <w:szCs w:val="28"/>
        </w:rPr>
        <w:t xml:space="preserve"> года в Ардатовском районе на базе МБОУ «Ардатовская СОШ»  состоялся муниципальный этап этого конкурса, среди учащихся 9 – 11 классов.</w:t>
      </w:r>
    </w:p>
    <w:p w:rsidR="00F44061" w:rsidRPr="00755F36" w:rsidRDefault="00F44061" w:rsidP="00431376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55F36">
        <w:rPr>
          <w:rFonts w:ascii="Times New Roman" w:hAnsi="Times New Roman"/>
          <w:sz w:val="28"/>
          <w:szCs w:val="28"/>
        </w:rPr>
        <w:t xml:space="preserve">         Конкурс проводится в целях создания единого пространства общения и обмена опытом для обучающихся общеобразовательных организаций, находящихся на территории Республика Мордовия.</w:t>
      </w:r>
    </w:p>
    <w:p w:rsidR="00F44061" w:rsidRDefault="00F44061" w:rsidP="0043137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55F36">
        <w:rPr>
          <w:rFonts w:ascii="Times New Roman" w:hAnsi="Times New Roman"/>
          <w:sz w:val="28"/>
          <w:szCs w:val="28"/>
        </w:rPr>
        <w:t xml:space="preserve">Основными задачами конкурса являются: </w:t>
      </w:r>
    </w:p>
    <w:p w:rsidR="00F44061" w:rsidRDefault="00F44061" w:rsidP="00431376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55F36">
        <w:rPr>
          <w:rFonts w:ascii="Times New Roman" w:hAnsi="Times New Roman"/>
          <w:sz w:val="28"/>
          <w:szCs w:val="28"/>
        </w:rPr>
        <w:t xml:space="preserve">стимулирование общественной, творческой и познавательной активности обучающихся; </w:t>
      </w:r>
    </w:p>
    <w:p w:rsidR="00F44061" w:rsidRDefault="00F44061" w:rsidP="00431376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55F36">
        <w:rPr>
          <w:rFonts w:ascii="Times New Roman" w:hAnsi="Times New Roman"/>
          <w:sz w:val="28"/>
          <w:szCs w:val="28"/>
        </w:rPr>
        <w:t>выявление и поощрение наиболее ак</w:t>
      </w:r>
      <w:r>
        <w:rPr>
          <w:rFonts w:ascii="Times New Roman" w:hAnsi="Times New Roman"/>
          <w:sz w:val="28"/>
          <w:szCs w:val="28"/>
        </w:rPr>
        <w:t>тивных, творческих обучающихся;</w:t>
      </w:r>
    </w:p>
    <w:p w:rsidR="00F44061" w:rsidRPr="00755F36" w:rsidRDefault="00F44061" w:rsidP="00431376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55F36">
        <w:rPr>
          <w:rFonts w:ascii="Times New Roman" w:hAnsi="Times New Roman"/>
          <w:sz w:val="28"/>
          <w:szCs w:val="28"/>
        </w:rPr>
        <w:t>формирование заинтересованного отношения обучающихся к творческой, интеллектуальной и общественной деятельности.</w:t>
      </w:r>
    </w:p>
    <w:p w:rsidR="00F44061" w:rsidRDefault="00F44061" w:rsidP="00431376">
      <w:pPr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конкурсе участвовало 9 учащихся из 9</w:t>
      </w:r>
      <w:r w:rsidRPr="003A1E76">
        <w:rPr>
          <w:rFonts w:ascii="Times New Roman" w:hAnsi="Times New Roman"/>
          <w:sz w:val="28"/>
          <w:szCs w:val="28"/>
          <w:lang w:eastAsia="ru-RU"/>
        </w:rPr>
        <w:t xml:space="preserve"> общеобразовательных школ района</w:t>
      </w:r>
      <w:r>
        <w:rPr>
          <w:rFonts w:ascii="Times New Roman" w:hAnsi="Times New Roman"/>
          <w:sz w:val="28"/>
          <w:szCs w:val="28"/>
          <w:lang w:eastAsia="ru-RU"/>
        </w:rPr>
        <w:t>, а именно: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Назарова Алина, ученица 9 класса МБОУ «Ардатовская ООШ»;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Токарев Эдуард, ученик 9 класса МБОУ «Тургеневская 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Забавина Наталья, ученица 11 класса МБОУ «Тургеневская 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Мартьянов Даниил, ученик 11 класса МБОУ «Редкодубская 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Каченкова Антонина, ученица 9 класса МБОУ «Чукальская ООШ»;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 Биушкин Денис, ученик 10 класса МБОУ «БаевскаяСОШ»;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Сазанова Ксения, ученица 9 класса МБОУ «Ардатовская 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8) Лукина Мария, ученица 10 класса МБОУ «Урусовская СОШ»;</w:t>
      </w:r>
    </w:p>
    <w:p w:rsidR="00F44061" w:rsidRDefault="00F44061" w:rsidP="00431376">
      <w:pPr>
        <w:spacing w:after="0"/>
        <w:ind w:left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 Алидин Денис, ученик 10 класса МБОУ «Низовская СОШ».</w:t>
      </w:r>
    </w:p>
    <w:p w:rsidR="00F44061" w:rsidRPr="00604E76" w:rsidRDefault="00F44061" w:rsidP="0043137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4E76">
        <w:rPr>
          <w:rFonts w:ascii="Times New Roman" w:hAnsi="Times New Roman"/>
          <w:sz w:val="28"/>
          <w:szCs w:val="28"/>
        </w:rPr>
        <w:t>На суд компетентного жюри были представлено портфолио участников, а также следующие конкурсные испытания:</w:t>
      </w:r>
    </w:p>
    <w:p w:rsidR="00F44061" w:rsidRPr="003A1E76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1.Творческая презентация конкурсанта «Один день из моей жизни» в формате авторского видеоролика - до 3 минут.</w:t>
      </w:r>
    </w:p>
    <w:p w:rsidR="00F44061" w:rsidRPr="003A1E76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2.Компьютерная презентация «Где родился, там и пригодился»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44061" w:rsidRPr="003A1E76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3. Интерактивное тестирование «Широка страна моя родная»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44061" w:rsidRPr="003A1E76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4.Домашнее задание «Лепбук «</w:t>
      </w:r>
      <w:r>
        <w:rPr>
          <w:rFonts w:ascii="Times New Roman" w:hAnsi="Times New Roman"/>
          <w:sz w:val="28"/>
          <w:szCs w:val="28"/>
          <w:lang w:eastAsia="ru-RU"/>
        </w:rPr>
        <w:t>Семейная хроника войны</w:t>
      </w:r>
      <w:r w:rsidRPr="003A1E76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44061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A1E76">
        <w:rPr>
          <w:rFonts w:ascii="Times New Roman" w:hAnsi="Times New Roman"/>
          <w:sz w:val="28"/>
          <w:szCs w:val="28"/>
          <w:lang w:eastAsia="ru-RU"/>
        </w:rPr>
        <w:t>5.Краеведческий конкурс «Край родной, ты частица России».</w:t>
      </w:r>
    </w:p>
    <w:p w:rsidR="00F44061" w:rsidRPr="00604E76" w:rsidRDefault="00F44061" w:rsidP="00431376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604E76">
        <w:rPr>
          <w:rFonts w:ascii="Times New Roman" w:hAnsi="Times New Roman"/>
          <w:sz w:val="28"/>
          <w:szCs w:val="28"/>
        </w:rPr>
        <w:t xml:space="preserve">Участники конкурса продемонстрировали эрудированность, большой творческий потенциал, артистизм, умение работать в команде, ораторское искусство, знание культуры народов своей местности, </w:t>
      </w:r>
      <w:r>
        <w:rPr>
          <w:rFonts w:ascii="Times New Roman" w:hAnsi="Times New Roman"/>
          <w:sz w:val="28"/>
          <w:szCs w:val="28"/>
        </w:rPr>
        <w:t xml:space="preserve">показали мастер класс для всех присутствующих, </w:t>
      </w:r>
      <w:r w:rsidRPr="00604E76">
        <w:rPr>
          <w:rFonts w:ascii="Times New Roman" w:hAnsi="Times New Roman"/>
          <w:sz w:val="28"/>
          <w:szCs w:val="28"/>
          <w:lang w:eastAsia="ru-RU"/>
        </w:rPr>
        <w:t>достойно представили свою школу и  справились со всеми заданиями.</w:t>
      </w:r>
    </w:p>
    <w:p w:rsidR="00F44061" w:rsidRPr="00604E76" w:rsidRDefault="00F44061" w:rsidP="00431376">
      <w:pPr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04E76">
        <w:rPr>
          <w:rFonts w:ascii="Times New Roman" w:hAnsi="Times New Roman"/>
          <w:sz w:val="28"/>
          <w:szCs w:val="28"/>
        </w:rPr>
        <w:t>Нелегкая работа предстояла для членов жюри!!!</w:t>
      </w:r>
    </w:p>
    <w:p w:rsidR="00F44061" w:rsidRDefault="00F44061" w:rsidP="00431376">
      <w:pPr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04E76">
        <w:rPr>
          <w:rFonts w:ascii="Times New Roman" w:hAnsi="Times New Roman"/>
          <w:sz w:val="28"/>
          <w:szCs w:val="28"/>
        </w:rPr>
        <w:t>По итогам конкурса «Учеником года – 2020» в нашем районе признанТокарев Эдуард, ученик 9 класса МБОУ «Тургеневская СОШ». Второе почетное место присуждено ученице 9 класса МБОУ «Ардатовской СОШ» Сазановой Ксении. Третье место присуждено Алидину Денису, ученику 10 класса МБОУ «Низовской СОШ».</w:t>
      </w:r>
    </w:p>
    <w:p w:rsidR="00F44061" w:rsidRPr="00604E76" w:rsidRDefault="00F44061" w:rsidP="00431376">
      <w:pPr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04E76">
        <w:rPr>
          <w:rFonts w:ascii="Times New Roman" w:hAnsi="Times New Roman"/>
          <w:sz w:val="28"/>
          <w:szCs w:val="28"/>
        </w:rPr>
        <w:t>Победитель муниципального этапа конкурса Токарев Эдуард будет представлять район на республиканском этапе в г. Саранск в феврале 2020 г. Желаем удачи и победы !!!</w:t>
      </w:r>
    </w:p>
    <w:p w:rsidR="00F44061" w:rsidRPr="0094366F" w:rsidRDefault="00F44061" w:rsidP="00431376">
      <w:pPr>
        <w:ind w:left="-851"/>
        <w:jc w:val="both"/>
        <w:rPr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5" o:spid="_x0000_s1026" type="#_x0000_t75" style="position:absolute;left:0;text-align:left;margin-left:-7.55pt;margin-top:30.6pt;width:522.65pt;height:339.55pt;z-index:-251662336;visibility:visible" wrapcoords="-31 0 -31 21552 21600 21552 21600 0 -31 0">
            <v:imagedata r:id="rId7" o:title=""/>
            <w10:wrap type="tight"/>
          </v:shape>
        </w:pict>
      </w:r>
    </w:p>
    <w:p w:rsidR="00F44061" w:rsidRPr="003A1E76" w:rsidRDefault="00F44061" w:rsidP="003A1E7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173FF0">
      <w:pPr>
        <w:jc w:val="center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6" o:spid="_x0000_s1027" type="#_x0000_t75" style="position:absolute;left:0;text-align:left;margin-left:27.2pt;margin-top:-24.95pt;width:478pt;height:313.45pt;z-index:-251661312;visibility:visible" wrapcoords="-51 0 -51 21523 21600 21523 21600 0 -51 0">
            <v:imagedata r:id="rId8" o:title=""/>
            <w10:wrap type="tight"/>
          </v:shape>
        </w:pict>
      </w: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DE4EA5">
      <w:pPr>
        <w:tabs>
          <w:tab w:val="left" w:pos="2612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BA1C79">
      <w:pPr>
        <w:jc w:val="both"/>
        <w:rPr>
          <w:noProof/>
          <w:sz w:val="28"/>
          <w:szCs w:val="28"/>
          <w:lang w:eastAsia="ru-RU"/>
        </w:rPr>
      </w:pPr>
    </w:p>
    <w:p w:rsidR="00F44061" w:rsidRDefault="00F44061" w:rsidP="00BA1C79">
      <w:pPr>
        <w:jc w:val="both"/>
        <w:rPr>
          <w:noProof/>
          <w:sz w:val="28"/>
          <w:szCs w:val="28"/>
          <w:lang w:eastAsia="ru-RU"/>
        </w:rPr>
      </w:pPr>
    </w:p>
    <w:p w:rsidR="00F44061" w:rsidRDefault="00F44061" w:rsidP="00BA1C79">
      <w:pPr>
        <w:jc w:val="both"/>
        <w:rPr>
          <w:sz w:val="28"/>
          <w:szCs w:val="28"/>
        </w:rPr>
      </w:pPr>
    </w:p>
    <w:p w:rsidR="00F44061" w:rsidRDefault="00F44061" w:rsidP="005F3976">
      <w:pPr>
        <w:jc w:val="right"/>
        <w:rPr>
          <w:sz w:val="28"/>
          <w:szCs w:val="28"/>
        </w:rPr>
      </w:pPr>
      <w:r>
        <w:rPr>
          <w:noProof/>
          <w:lang w:eastAsia="ru-RU"/>
        </w:rPr>
        <w:pict>
          <v:shape id="Рисунок 17" o:spid="_x0000_s1028" type="#_x0000_t75" style="position:absolute;left:0;text-align:left;margin-left:32.95pt;margin-top:1.25pt;width:472.25pt;height:322.2pt;z-index:-251660288;visibility:visible" wrapcoords="-50 0 -50 21526 21600 21526 21600 0 -50 0">
            <v:imagedata r:id="rId9" o:title=""/>
            <w10:wrap type="tight"/>
          </v:shape>
        </w:pict>
      </w:r>
    </w:p>
    <w:p w:rsidR="00F44061" w:rsidRDefault="00F44061" w:rsidP="005F3976">
      <w:pPr>
        <w:rPr>
          <w:sz w:val="28"/>
          <w:szCs w:val="28"/>
        </w:rPr>
      </w:pPr>
    </w:p>
    <w:p w:rsidR="00F44061" w:rsidRDefault="00F44061" w:rsidP="005F3976">
      <w:pPr>
        <w:rPr>
          <w:sz w:val="28"/>
          <w:szCs w:val="28"/>
        </w:rPr>
      </w:pPr>
    </w:p>
    <w:p w:rsidR="00F44061" w:rsidRDefault="00F44061" w:rsidP="005F3976">
      <w:pPr>
        <w:jc w:val="right"/>
        <w:rPr>
          <w:sz w:val="28"/>
          <w:szCs w:val="28"/>
        </w:rPr>
      </w:pPr>
    </w:p>
    <w:p w:rsidR="00F44061" w:rsidRDefault="00F44061" w:rsidP="005F3976">
      <w:pPr>
        <w:jc w:val="center"/>
        <w:rPr>
          <w:sz w:val="28"/>
          <w:szCs w:val="28"/>
        </w:rPr>
      </w:pPr>
    </w:p>
    <w:p w:rsidR="00F44061" w:rsidRDefault="00F44061" w:rsidP="005F3976">
      <w:pPr>
        <w:jc w:val="center"/>
        <w:rPr>
          <w:sz w:val="28"/>
          <w:szCs w:val="28"/>
        </w:rPr>
      </w:pPr>
    </w:p>
    <w:p w:rsidR="00F44061" w:rsidRDefault="00F44061" w:rsidP="005F3976">
      <w:pPr>
        <w:jc w:val="center"/>
        <w:rPr>
          <w:sz w:val="28"/>
          <w:szCs w:val="28"/>
        </w:rPr>
      </w:pPr>
    </w:p>
    <w:p w:rsidR="00F44061" w:rsidRPr="00DE4EA5" w:rsidRDefault="00F44061" w:rsidP="00DE4EA5">
      <w:pPr>
        <w:rPr>
          <w:sz w:val="28"/>
          <w:szCs w:val="28"/>
        </w:rPr>
      </w:pPr>
    </w:p>
    <w:p w:rsidR="00F44061" w:rsidRPr="00DE4EA5" w:rsidRDefault="00F44061" w:rsidP="00DE4EA5">
      <w:pPr>
        <w:rPr>
          <w:sz w:val="28"/>
          <w:szCs w:val="28"/>
        </w:rPr>
      </w:pPr>
    </w:p>
    <w:p w:rsidR="00F44061" w:rsidRPr="00DE4EA5" w:rsidRDefault="00F44061" w:rsidP="00DE4EA5">
      <w:pPr>
        <w:rPr>
          <w:sz w:val="28"/>
          <w:szCs w:val="28"/>
        </w:rPr>
      </w:pPr>
    </w:p>
    <w:p w:rsidR="00F44061" w:rsidRDefault="00F44061" w:rsidP="00DE4EA5">
      <w:pPr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 id="Рисунок 20" o:spid="_x0000_s1029" type="#_x0000_t75" style="position:absolute;left:0;text-align:left;margin-left:-7pt;margin-top:-22.55pt;width:530.95pt;height:339.7pt;z-index:-251659264;visibility:visible" wrapcoords="-51 79 -51 21521 21600 21521 21600 79 -51 79">
            <v:imagedata r:id="rId10" o:title=""/>
            <w10:wrap type="tight"/>
          </v:shape>
        </w:pict>
      </w:r>
    </w:p>
    <w:p w:rsidR="00F44061" w:rsidRDefault="00F44061" w:rsidP="00DE4EA5">
      <w:pPr>
        <w:jc w:val="center"/>
        <w:rPr>
          <w:sz w:val="28"/>
          <w:szCs w:val="28"/>
        </w:rPr>
      </w:pPr>
      <w:r w:rsidRPr="00E05644">
        <w:rPr>
          <w:noProof/>
          <w:sz w:val="28"/>
          <w:szCs w:val="28"/>
          <w:lang w:eastAsia="ru-RU"/>
        </w:rPr>
        <w:pict>
          <v:shape id="Рисунок 22" o:spid="_x0000_i1025" type="#_x0000_t75" style="width:524.25pt;height:340.5pt;visibility:visible">
            <v:imagedata r:id="rId11" o:title=""/>
          </v:shape>
        </w:pict>
      </w: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 id="Рисунок 23" o:spid="_x0000_s1030" type="#_x0000_t75" style="position:absolute;left:0;text-align:left;margin-left:-7.55pt;margin-top:13.3pt;width:535pt;height:339pt;z-index:-251658240;visibility:visible" wrapcoords="-50 0 -50 21520 21600 21520 21600 0 -50 0">
            <v:imagedata r:id="rId12" o:title=""/>
            <w10:wrap type="tight"/>
          </v:shape>
        </w:pict>
      </w:r>
    </w:p>
    <w:p w:rsidR="00F44061" w:rsidRDefault="00F44061" w:rsidP="00DE4EA5">
      <w:pPr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 id="Рисунок 24" o:spid="_x0000_s1031" type="#_x0000_t75" style="position:absolute;left:0;text-align:left;margin-left:22.45pt;margin-top:17.75pt;width:487.1pt;height:313pt;z-index:-251657216;visibility:visible" wrapcoords="-50 0 -50 21521 21600 21521 21600 0 -50 0">
            <v:imagedata r:id="rId13" o:title=""/>
            <w10:wrap type="tight"/>
          </v:shape>
        </w:pict>
      </w: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jc w:val="center"/>
        <w:rPr>
          <w:sz w:val="28"/>
          <w:szCs w:val="28"/>
        </w:rPr>
      </w:pPr>
    </w:p>
    <w:p w:rsidR="00F44061" w:rsidRDefault="00F44061" w:rsidP="00DE4EA5">
      <w:pPr>
        <w:rPr>
          <w:sz w:val="28"/>
          <w:szCs w:val="28"/>
        </w:rPr>
      </w:pPr>
    </w:p>
    <w:p w:rsidR="00F44061" w:rsidRPr="00DE4EA5" w:rsidRDefault="00F44061" w:rsidP="00DE4EA5">
      <w:pPr>
        <w:rPr>
          <w:sz w:val="28"/>
          <w:szCs w:val="28"/>
        </w:rPr>
      </w:pPr>
      <w:r>
        <w:rPr>
          <w:noProof/>
          <w:lang w:eastAsia="ru-RU"/>
        </w:rPr>
        <w:pict>
          <v:shape id="Рисунок 28" o:spid="_x0000_s1032" type="#_x0000_t75" style="position:absolute;margin-left:16.45pt;margin-top:394pt;width:509pt;height:339pt;z-index:-251655168;visibility:visible" wrapcoords="-50 0 -50 21524 21600 21524 21600 0 -50 0">
            <v:imagedata r:id="rId14" o:title=""/>
            <w10:wrap type="tight"/>
          </v:shape>
        </w:pict>
      </w:r>
      <w:r>
        <w:rPr>
          <w:noProof/>
          <w:lang w:eastAsia="ru-RU"/>
        </w:rPr>
        <w:pict>
          <v:shape id="Рисунок 27" o:spid="_x0000_s1033" type="#_x0000_t75" style="position:absolute;margin-left:6.45pt;margin-top:8.35pt;width:519pt;height:339pt;z-index:-251656192;visibility:visible" wrapcoords="-50 0 -50 21523 21600 21523 21600 0 -50 0">
            <v:imagedata r:id="rId15" o:title=""/>
            <w10:wrap type="tight"/>
          </v:shape>
        </w:pict>
      </w:r>
    </w:p>
    <w:sectPr w:rsidR="00F44061" w:rsidRPr="00DE4EA5" w:rsidSect="00EC17B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061" w:rsidRDefault="00F44061" w:rsidP="006705CB">
      <w:pPr>
        <w:spacing w:after="0" w:line="240" w:lineRule="auto"/>
      </w:pPr>
      <w:r>
        <w:separator/>
      </w:r>
    </w:p>
  </w:endnote>
  <w:endnote w:type="continuationSeparator" w:id="1">
    <w:p w:rsidR="00F44061" w:rsidRDefault="00F44061" w:rsidP="00670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061" w:rsidRDefault="00F44061" w:rsidP="006705CB">
      <w:pPr>
        <w:spacing w:after="0" w:line="240" w:lineRule="auto"/>
      </w:pPr>
      <w:r>
        <w:separator/>
      </w:r>
    </w:p>
  </w:footnote>
  <w:footnote w:type="continuationSeparator" w:id="1">
    <w:p w:rsidR="00F44061" w:rsidRDefault="00F44061" w:rsidP="00670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3208"/>
    <w:multiLevelType w:val="hybridMultilevel"/>
    <w:tmpl w:val="78025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C79"/>
    <w:rsid w:val="000370C9"/>
    <w:rsid w:val="0005190E"/>
    <w:rsid w:val="000C219C"/>
    <w:rsid w:val="00173FF0"/>
    <w:rsid w:val="00273CF4"/>
    <w:rsid w:val="00286AA9"/>
    <w:rsid w:val="003A1E76"/>
    <w:rsid w:val="00431376"/>
    <w:rsid w:val="004B38DE"/>
    <w:rsid w:val="005F3976"/>
    <w:rsid w:val="00604E76"/>
    <w:rsid w:val="006705CB"/>
    <w:rsid w:val="0074152C"/>
    <w:rsid w:val="00751D83"/>
    <w:rsid w:val="00755F36"/>
    <w:rsid w:val="007A6A89"/>
    <w:rsid w:val="008A66B2"/>
    <w:rsid w:val="008B33BC"/>
    <w:rsid w:val="0094366F"/>
    <w:rsid w:val="00AE73B7"/>
    <w:rsid w:val="00BA1C79"/>
    <w:rsid w:val="00CA3B52"/>
    <w:rsid w:val="00DD7E42"/>
    <w:rsid w:val="00DE4EA5"/>
    <w:rsid w:val="00DF619D"/>
    <w:rsid w:val="00E05644"/>
    <w:rsid w:val="00E16DE4"/>
    <w:rsid w:val="00E873E8"/>
    <w:rsid w:val="00EC17B7"/>
    <w:rsid w:val="00F44061"/>
    <w:rsid w:val="00F64971"/>
    <w:rsid w:val="00F70091"/>
    <w:rsid w:val="00FB0E06"/>
    <w:rsid w:val="00FE7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97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05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67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05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67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05C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12</Pages>
  <Words>415</Words>
  <Characters>2372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Республиканский конкурс «Ученик года – 2020»</dc:title>
  <dc:subject/>
  <dc:creator>Наталья</dc:creator>
  <cp:keywords/>
  <dc:description/>
  <cp:lastModifiedBy>1</cp:lastModifiedBy>
  <cp:revision>2</cp:revision>
  <dcterms:created xsi:type="dcterms:W3CDTF">2020-02-11T07:47:00Z</dcterms:created>
  <dcterms:modified xsi:type="dcterms:W3CDTF">2020-02-11T07:47:00Z</dcterms:modified>
</cp:coreProperties>
</file>