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63B" w:rsidRPr="00F9524A" w:rsidRDefault="0018763B" w:rsidP="005139E4">
      <w:pPr>
        <w:jc w:val="center"/>
        <w:rPr>
          <w:rFonts w:ascii="Times New Roman" w:hAnsi="Times New Roman"/>
          <w:sz w:val="24"/>
          <w:szCs w:val="24"/>
          <w:lang w:eastAsia="ru-RU"/>
        </w:rPr>
      </w:pPr>
      <w:r w:rsidRPr="00D46F65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i.mycdn.me/i?r=AzEPZsRbOZEKgBhR0XGMT1RkVsodGb3xN1THDn37VxG4iqaKTM5SRkZCeTgDn6uOyic" style="width:399.75pt;height:291.75pt;visibility:visible">
            <v:imagedata r:id="rId6" o:title=""/>
          </v:shape>
        </w:pict>
      </w:r>
    </w:p>
    <w:p w:rsidR="0018763B" w:rsidRDefault="0018763B" w:rsidP="00F9524A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bCs/>
          <w:sz w:val="32"/>
          <w:szCs w:val="32"/>
          <w:lang w:eastAsia="ru-RU"/>
        </w:rPr>
      </w:pPr>
      <w:r w:rsidRPr="005139E4">
        <w:rPr>
          <w:rFonts w:ascii="Monotype Corsiva" w:hAnsi="Monotype Corsiva"/>
          <w:b/>
          <w:bCs/>
          <w:sz w:val="32"/>
          <w:szCs w:val="32"/>
          <w:lang w:eastAsia="ru-RU"/>
        </w:rPr>
        <w:t xml:space="preserve">Уважаемые воспитатели, работники детских садов </w:t>
      </w:r>
    </w:p>
    <w:p w:rsidR="0018763B" w:rsidRDefault="0018763B" w:rsidP="00F9524A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bCs/>
          <w:sz w:val="32"/>
          <w:szCs w:val="32"/>
          <w:lang w:eastAsia="ru-RU"/>
        </w:rPr>
      </w:pPr>
      <w:r w:rsidRPr="005139E4">
        <w:rPr>
          <w:rFonts w:ascii="Monotype Corsiva" w:hAnsi="Monotype Corsiva"/>
          <w:b/>
          <w:bCs/>
          <w:sz w:val="32"/>
          <w:szCs w:val="32"/>
          <w:lang w:eastAsia="ru-RU"/>
        </w:rPr>
        <w:t xml:space="preserve">и ветераны дошкольного образования </w:t>
      </w:r>
    </w:p>
    <w:p w:rsidR="0018763B" w:rsidRPr="005139E4" w:rsidRDefault="0018763B" w:rsidP="00F9524A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bCs/>
          <w:sz w:val="32"/>
          <w:szCs w:val="32"/>
          <w:lang w:eastAsia="ru-RU"/>
        </w:rPr>
      </w:pPr>
      <w:r w:rsidRPr="005139E4">
        <w:rPr>
          <w:rFonts w:ascii="Monotype Corsiva" w:hAnsi="Monotype Corsiva"/>
          <w:b/>
          <w:bCs/>
          <w:sz w:val="32"/>
          <w:szCs w:val="32"/>
          <w:lang w:eastAsia="ru-RU"/>
        </w:rPr>
        <w:t>Ардатовского муниципального района!</w:t>
      </w:r>
    </w:p>
    <w:p w:rsidR="0018763B" w:rsidRPr="005139E4" w:rsidRDefault="0018763B" w:rsidP="00F9524A">
      <w:pPr>
        <w:spacing w:before="100" w:beforeAutospacing="1" w:after="100" w:afterAutospacing="1" w:line="240" w:lineRule="auto"/>
        <w:jc w:val="both"/>
        <w:rPr>
          <w:rFonts w:ascii="Monotype Corsiva" w:hAnsi="Monotype Corsiva"/>
          <w:b/>
          <w:sz w:val="28"/>
          <w:szCs w:val="28"/>
        </w:rPr>
      </w:pPr>
      <w:r>
        <w:t xml:space="preserve">        </w:t>
      </w:r>
      <w:r w:rsidRPr="005139E4">
        <w:rPr>
          <w:rFonts w:ascii="Monotype Corsiva" w:hAnsi="Monotype Corsiva"/>
          <w:b/>
          <w:sz w:val="28"/>
          <w:szCs w:val="28"/>
        </w:rPr>
        <w:t>Сердечно поздравляем Вас с профессиональным праздником – Днем воспитателя и всех дошкольных работников!</w:t>
      </w:r>
    </w:p>
    <w:p w:rsidR="0018763B" w:rsidRPr="005139E4" w:rsidRDefault="0018763B" w:rsidP="00F9524A">
      <w:pPr>
        <w:pStyle w:val="NormalWeb"/>
        <w:jc w:val="both"/>
        <w:rPr>
          <w:rFonts w:ascii="Monotype Corsiva" w:hAnsi="Monotype Corsiva"/>
          <w:b/>
          <w:sz w:val="28"/>
          <w:szCs w:val="28"/>
        </w:rPr>
      </w:pPr>
      <w:r w:rsidRPr="005139E4">
        <w:rPr>
          <w:rFonts w:ascii="Monotype Corsiva" w:hAnsi="Monotype Corsiva"/>
          <w:b/>
          <w:sz w:val="28"/>
          <w:szCs w:val="28"/>
        </w:rPr>
        <w:t xml:space="preserve">     Этот праздник – дань уважения труду дошкольного педагога, от которого во многом зависит процесс формирования личности у подрастающего поколения. И поэтому этот день — отличная возможность вновь напомнить обществу о всей важности дошкольного образования и поблагодарить людей, чьим призванием стало воспитание детей.</w:t>
      </w:r>
    </w:p>
    <w:p w:rsidR="0018763B" w:rsidRPr="005139E4" w:rsidRDefault="0018763B" w:rsidP="00F9524A">
      <w:pPr>
        <w:pStyle w:val="NormalWeb"/>
        <w:jc w:val="both"/>
        <w:rPr>
          <w:rFonts w:ascii="Monotype Corsiva" w:hAnsi="Monotype Corsiva"/>
          <w:b/>
          <w:sz w:val="28"/>
          <w:szCs w:val="28"/>
        </w:rPr>
      </w:pPr>
      <w:r w:rsidRPr="005139E4">
        <w:rPr>
          <w:rFonts w:ascii="Monotype Corsiva" w:hAnsi="Monotype Corsiva"/>
          <w:b/>
          <w:sz w:val="28"/>
          <w:szCs w:val="28"/>
        </w:rPr>
        <w:t xml:space="preserve">   Вы вкладываете много душевных сил и энергии в развитие личности маленького человека, заботитесь о благополучии каждого малыша. Ваш ежедневный благородный труд помогает самым маленьким жителям района делать свои первые шаги в жизни, развивать в них такие замечательные качества как доброта, честность и любознательность.</w:t>
      </w:r>
    </w:p>
    <w:p w:rsidR="0018763B" w:rsidRPr="005139E4" w:rsidRDefault="0018763B" w:rsidP="00F9524A">
      <w:pPr>
        <w:pStyle w:val="NormalWeb"/>
        <w:jc w:val="both"/>
        <w:rPr>
          <w:rFonts w:ascii="Monotype Corsiva" w:hAnsi="Monotype Corsiva"/>
          <w:b/>
          <w:sz w:val="28"/>
          <w:szCs w:val="28"/>
        </w:rPr>
      </w:pPr>
      <w:r w:rsidRPr="005139E4">
        <w:rPr>
          <w:rFonts w:ascii="Monotype Corsiva" w:hAnsi="Monotype Corsiva"/>
          <w:b/>
          <w:sz w:val="28"/>
          <w:szCs w:val="28"/>
        </w:rPr>
        <w:t xml:space="preserve">   </w:t>
      </w:r>
      <w:r>
        <w:rPr>
          <w:rFonts w:ascii="Monotype Corsiva" w:hAnsi="Monotype Corsiva"/>
          <w:b/>
          <w:sz w:val="28"/>
          <w:szCs w:val="28"/>
        </w:rPr>
        <w:t xml:space="preserve"> В этот праздничный день выражаем</w:t>
      </w:r>
      <w:r w:rsidRPr="005139E4">
        <w:rPr>
          <w:rFonts w:ascii="Monotype Corsiva" w:hAnsi="Monotype Corsiva"/>
          <w:b/>
          <w:sz w:val="28"/>
          <w:szCs w:val="28"/>
        </w:rPr>
        <w:t xml:space="preserve"> вам искренние слова  благодарности  за вашу бесконечную любовь к детям, профессиональное мастерство, душевную щедрость и верность избранному делу.</w:t>
      </w:r>
    </w:p>
    <w:p w:rsidR="0018763B" w:rsidRPr="005139E4" w:rsidRDefault="0018763B" w:rsidP="00F9524A">
      <w:pPr>
        <w:pStyle w:val="NormalWeb"/>
        <w:jc w:val="both"/>
        <w:rPr>
          <w:rFonts w:ascii="Monotype Corsiva" w:hAnsi="Monotype Corsiva"/>
          <w:b/>
          <w:sz w:val="28"/>
          <w:szCs w:val="28"/>
        </w:rPr>
      </w:pPr>
      <w:r w:rsidRPr="005139E4">
        <w:rPr>
          <w:rFonts w:ascii="Monotype Corsiva" w:hAnsi="Monotype Corsiva"/>
          <w:b/>
          <w:sz w:val="28"/>
          <w:szCs w:val="28"/>
        </w:rPr>
        <w:t xml:space="preserve">   Пусть ваша доброта и педагогическое мастерство делают каждый день ваших воспитанников радостным и интересным!</w:t>
      </w:r>
    </w:p>
    <w:p w:rsidR="0018763B" w:rsidRPr="005139E4" w:rsidRDefault="0018763B" w:rsidP="00F9524A">
      <w:pPr>
        <w:pStyle w:val="NormalWeb"/>
        <w:jc w:val="both"/>
        <w:rPr>
          <w:rFonts w:ascii="Monotype Corsiva" w:hAnsi="Monotype Corsiva"/>
          <w:b/>
          <w:sz w:val="28"/>
          <w:szCs w:val="28"/>
        </w:rPr>
      </w:pPr>
      <w:r w:rsidRPr="005139E4">
        <w:rPr>
          <w:rFonts w:ascii="Monotype Corsiva" w:hAnsi="Monotype Corsiva"/>
          <w:b/>
          <w:sz w:val="28"/>
          <w:szCs w:val="28"/>
        </w:rPr>
        <w:t xml:space="preserve">   От всей души желаем Вам крепкого здоровья, профессиональных успехов, осуществления всех ваших планов и надежд, счастья и  благополучия Вам и вашим семьям!</w:t>
      </w:r>
    </w:p>
    <w:p w:rsidR="0018763B" w:rsidRPr="00F9524A" w:rsidRDefault="0018763B" w:rsidP="00F9524A">
      <w:pPr>
        <w:pStyle w:val="NormalWeb"/>
        <w:jc w:val="both"/>
        <w:rPr>
          <w:sz w:val="28"/>
          <w:szCs w:val="28"/>
        </w:rPr>
      </w:pPr>
      <w:r w:rsidRPr="005139E4">
        <w:rPr>
          <w:rFonts w:ascii="Monotype Corsiva" w:hAnsi="Monotype Corsiva"/>
          <w:b/>
          <w:sz w:val="28"/>
          <w:szCs w:val="28"/>
        </w:rPr>
        <w:t xml:space="preserve">                                         Управление образования Ардатовского муниципального район</w:t>
      </w:r>
      <w:r>
        <w:rPr>
          <w:sz w:val="28"/>
          <w:szCs w:val="28"/>
        </w:rPr>
        <w:t>а</w:t>
      </w:r>
    </w:p>
    <w:sectPr w:rsidR="0018763B" w:rsidRPr="00F9524A" w:rsidSect="00096198">
      <w:pgSz w:w="11906" w:h="16838"/>
      <w:pgMar w:top="0" w:right="850" w:bottom="28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63B" w:rsidRDefault="0018763B" w:rsidP="00374D96">
      <w:pPr>
        <w:spacing w:after="0" w:line="240" w:lineRule="auto"/>
      </w:pPr>
      <w:r>
        <w:separator/>
      </w:r>
    </w:p>
  </w:endnote>
  <w:endnote w:type="continuationSeparator" w:id="1">
    <w:p w:rsidR="0018763B" w:rsidRDefault="0018763B" w:rsidP="0037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63B" w:rsidRDefault="0018763B" w:rsidP="00374D96">
      <w:pPr>
        <w:spacing w:after="0" w:line="240" w:lineRule="auto"/>
      </w:pPr>
      <w:r>
        <w:separator/>
      </w:r>
    </w:p>
  </w:footnote>
  <w:footnote w:type="continuationSeparator" w:id="1">
    <w:p w:rsidR="0018763B" w:rsidRDefault="0018763B" w:rsidP="00374D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24A"/>
    <w:rsid w:val="00096198"/>
    <w:rsid w:val="0018763B"/>
    <w:rsid w:val="001938B0"/>
    <w:rsid w:val="00293727"/>
    <w:rsid w:val="002D3B98"/>
    <w:rsid w:val="002D6199"/>
    <w:rsid w:val="00374D96"/>
    <w:rsid w:val="003A3F19"/>
    <w:rsid w:val="00505B76"/>
    <w:rsid w:val="005139E4"/>
    <w:rsid w:val="00AD520E"/>
    <w:rsid w:val="00AF605F"/>
    <w:rsid w:val="00C919F3"/>
    <w:rsid w:val="00C9377F"/>
    <w:rsid w:val="00C93BCB"/>
    <w:rsid w:val="00D12288"/>
    <w:rsid w:val="00D34E2C"/>
    <w:rsid w:val="00D46F65"/>
    <w:rsid w:val="00DE31EA"/>
    <w:rsid w:val="00F95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2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9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52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F9524A"/>
    <w:rPr>
      <w:rFonts w:cs="Times New Roman"/>
      <w:color w:val="0000FF"/>
      <w:u w:val="single"/>
    </w:rPr>
  </w:style>
  <w:style w:type="character" w:customStyle="1" w:styleId="td-post-date">
    <w:name w:val="td-post-date"/>
    <w:basedOn w:val="DefaultParagraphFont"/>
    <w:uiPriority w:val="99"/>
    <w:rsid w:val="00F9524A"/>
    <w:rPr>
      <w:rFonts w:cs="Times New Roman"/>
    </w:rPr>
  </w:style>
  <w:style w:type="paragraph" w:styleId="NormalWeb">
    <w:name w:val="Normal (Web)"/>
    <w:basedOn w:val="Normal"/>
    <w:uiPriority w:val="99"/>
    <w:rsid w:val="00F952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F9524A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rsid w:val="00374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74D9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374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4D9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74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7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74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74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74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74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74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87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4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74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74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213</Words>
  <Characters>1219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Наталья</dc:creator>
  <cp:keywords/>
  <dc:description/>
  <cp:lastModifiedBy>1</cp:lastModifiedBy>
  <cp:revision>2</cp:revision>
  <cp:lastPrinted>2020-09-24T10:46:00Z</cp:lastPrinted>
  <dcterms:created xsi:type="dcterms:W3CDTF">2020-09-24T12:54:00Z</dcterms:created>
  <dcterms:modified xsi:type="dcterms:W3CDTF">2020-09-24T12:54:00Z</dcterms:modified>
</cp:coreProperties>
</file>