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E60" w:rsidRPr="003017DB" w:rsidRDefault="002F7E60" w:rsidP="00D6283C">
      <w:pPr>
        <w:jc w:val="center"/>
        <w:rPr>
          <w:b/>
          <w:sz w:val="44"/>
          <w:szCs w:val="44"/>
        </w:rPr>
      </w:pPr>
      <w:r w:rsidRPr="003017DB">
        <w:rPr>
          <w:b/>
          <w:sz w:val="44"/>
          <w:szCs w:val="44"/>
        </w:rPr>
        <w:t>РЕСПУБЛИКА МОРДОВИЯ</w:t>
      </w:r>
    </w:p>
    <w:p w:rsidR="002F7E60" w:rsidRPr="003017DB" w:rsidRDefault="002F7E60" w:rsidP="00D6283C">
      <w:pPr>
        <w:jc w:val="center"/>
        <w:rPr>
          <w:b/>
          <w:sz w:val="40"/>
          <w:szCs w:val="40"/>
        </w:rPr>
      </w:pPr>
    </w:p>
    <w:p w:rsidR="002F7E60" w:rsidRPr="003017DB" w:rsidRDefault="002F7E60" w:rsidP="00D6283C">
      <w:pPr>
        <w:jc w:val="center"/>
        <w:rPr>
          <w:b/>
          <w:sz w:val="40"/>
          <w:szCs w:val="40"/>
        </w:rPr>
      </w:pPr>
      <w:r w:rsidRPr="003017DB">
        <w:rPr>
          <w:b/>
          <w:sz w:val="40"/>
          <w:szCs w:val="40"/>
        </w:rPr>
        <w:t xml:space="preserve"> АДМИНИСТРАЦИЯ АРДАТОВСКОГО</w:t>
      </w:r>
    </w:p>
    <w:p w:rsidR="002F7E60" w:rsidRPr="003017DB" w:rsidRDefault="002F7E60" w:rsidP="00D6283C">
      <w:pPr>
        <w:jc w:val="center"/>
        <w:rPr>
          <w:b/>
          <w:sz w:val="40"/>
          <w:szCs w:val="40"/>
        </w:rPr>
      </w:pPr>
      <w:r w:rsidRPr="003017DB">
        <w:rPr>
          <w:b/>
          <w:sz w:val="40"/>
          <w:szCs w:val="40"/>
        </w:rPr>
        <w:t>МУНИЦИПАЛЬНОГО  РАЙОНА</w:t>
      </w:r>
    </w:p>
    <w:p w:rsidR="002F7E60" w:rsidRPr="003017DB" w:rsidRDefault="002F7E60" w:rsidP="00D6283C">
      <w:pPr>
        <w:jc w:val="center"/>
      </w:pPr>
    </w:p>
    <w:p w:rsidR="002F7E60" w:rsidRPr="003017DB" w:rsidRDefault="002F7E60" w:rsidP="00D6283C">
      <w:pPr>
        <w:jc w:val="center"/>
        <w:rPr>
          <w:b/>
          <w:sz w:val="22"/>
          <w:szCs w:val="22"/>
        </w:rPr>
      </w:pPr>
      <w:r w:rsidRPr="003017DB">
        <w:rPr>
          <w:sz w:val="40"/>
          <w:szCs w:val="40"/>
        </w:rPr>
        <w:t xml:space="preserve">ПОСТАНОВЛЕНИЕ  </w:t>
      </w:r>
      <w:r w:rsidRPr="003017DB">
        <w:rPr>
          <w:b/>
          <w:sz w:val="36"/>
          <w:szCs w:val="36"/>
          <w:u w:val="single"/>
        </w:rPr>
        <w:t>___________________________________________________</w:t>
      </w:r>
    </w:p>
    <w:p w:rsidR="002F7E60" w:rsidRPr="003017DB" w:rsidRDefault="002F7E60" w:rsidP="00D6283C">
      <w:pPr>
        <w:jc w:val="center"/>
        <w:rPr>
          <w:b/>
          <w:sz w:val="22"/>
          <w:szCs w:val="22"/>
        </w:rPr>
      </w:pPr>
    </w:p>
    <w:p w:rsidR="002F7E60" w:rsidRDefault="002F7E60" w:rsidP="00D6283C">
      <w:r w:rsidRPr="003017DB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 xml:space="preserve">_____»_____________ </w:t>
      </w:r>
      <w:r w:rsidRPr="003017DB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>20</w:t>
      </w:r>
      <w:r w:rsidRPr="003017DB">
        <w:rPr>
          <w:b/>
          <w:sz w:val="22"/>
          <w:szCs w:val="22"/>
        </w:rPr>
        <w:t>г.</w:t>
      </w:r>
      <w:r w:rsidRPr="003017DB">
        <w:rPr>
          <w:b/>
          <w:sz w:val="22"/>
          <w:szCs w:val="22"/>
        </w:rPr>
        <w:tab/>
      </w:r>
      <w:r w:rsidRPr="003017DB">
        <w:rPr>
          <w:b/>
          <w:sz w:val="22"/>
          <w:szCs w:val="22"/>
        </w:rPr>
        <w:tab/>
        <w:t xml:space="preserve">       г. Ардатов                                                    №</w:t>
      </w:r>
      <w:r>
        <w:rPr>
          <w:b/>
          <w:sz w:val="22"/>
          <w:szCs w:val="22"/>
        </w:rPr>
        <w:t>____</w:t>
      </w:r>
      <w:r w:rsidRPr="00732254">
        <w:tab/>
      </w:r>
    </w:p>
    <w:p w:rsidR="002F7E60" w:rsidRDefault="002F7E60" w:rsidP="00D6283C">
      <w:pPr>
        <w:pStyle w:val="Header"/>
        <w:tabs>
          <w:tab w:val="clear" w:pos="4153"/>
          <w:tab w:val="clear" w:pos="8306"/>
        </w:tabs>
        <w:ind w:right="5188"/>
        <w:jc w:val="both"/>
        <w:rPr>
          <w:sz w:val="28"/>
          <w:szCs w:val="28"/>
        </w:rPr>
      </w:pPr>
    </w:p>
    <w:p w:rsidR="002F7E60" w:rsidRDefault="002F7E60" w:rsidP="00431AE1">
      <w:pPr>
        <w:rPr>
          <w:sz w:val="28"/>
          <w:szCs w:val="28"/>
        </w:rPr>
      </w:pPr>
      <w:r>
        <w:rPr>
          <w:sz w:val="28"/>
          <w:szCs w:val="28"/>
        </w:rPr>
        <w:t>О проведении школьного и муниципального этапа Всероссийской</w:t>
      </w:r>
    </w:p>
    <w:p w:rsidR="002F7E60" w:rsidRDefault="002F7E60" w:rsidP="00431AE1">
      <w:pPr>
        <w:rPr>
          <w:sz w:val="28"/>
          <w:szCs w:val="28"/>
        </w:rPr>
      </w:pPr>
      <w:r>
        <w:rPr>
          <w:sz w:val="28"/>
          <w:szCs w:val="28"/>
        </w:rPr>
        <w:t>олимпиады школьников по общеобразовательным</w:t>
      </w:r>
    </w:p>
    <w:p w:rsidR="002F7E60" w:rsidRDefault="002F7E60" w:rsidP="00431AE1">
      <w:pPr>
        <w:rPr>
          <w:sz w:val="28"/>
          <w:szCs w:val="28"/>
        </w:rPr>
      </w:pPr>
      <w:r>
        <w:rPr>
          <w:sz w:val="28"/>
          <w:szCs w:val="28"/>
        </w:rPr>
        <w:t>предметам в 2020-2021 учебном году</w:t>
      </w:r>
    </w:p>
    <w:p w:rsidR="002F7E60" w:rsidRPr="007C3934" w:rsidRDefault="002F7E60" w:rsidP="00D6283C">
      <w:pPr>
        <w:jc w:val="both"/>
        <w:rPr>
          <w:sz w:val="28"/>
          <w:szCs w:val="28"/>
        </w:rPr>
      </w:pPr>
    </w:p>
    <w:p w:rsidR="002F7E60" w:rsidRPr="00E371DC" w:rsidRDefault="002F7E60" w:rsidP="00E371DC">
      <w:pPr>
        <w:ind w:firstLine="720"/>
        <w:jc w:val="both"/>
        <w:rPr>
          <w:sz w:val="28"/>
          <w:szCs w:val="28"/>
        </w:rPr>
      </w:pPr>
      <w:r w:rsidRPr="00396205">
        <w:rPr>
          <w:sz w:val="28"/>
          <w:szCs w:val="28"/>
        </w:rPr>
        <w:t>В</w:t>
      </w:r>
      <w:r>
        <w:rPr>
          <w:sz w:val="28"/>
          <w:szCs w:val="28"/>
        </w:rPr>
        <w:t>оисполнение Приказа министерства образования и науки Российской Федерации  от 18.11.2013 г. № 1252 «Об утверждении Порядка проведения всероссийской олимпиады школьников», зарегистрированного в Минюсте РФ 21.01.2014 г. № 31060  и  Приказа Министерства образования  Республики Мордовия от 07</w:t>
      </w:r>
      <w:r w:rsidRPr="00DC56B7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DC56B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DC56B7">
        <w:rPr>
          <w:sz w:val="28"/>
          <w:szCs w:val="28"/>
        </w:rPr>
        <w:t xml:space="preserve"> г. № </w:t>
      </w:r>
      <w:r>
        <w:rPr>
          <w:sz w:val="28"/>
          <w:szCs w:val="28"/>
        </w:rPr>
        <w:t>769 «Об организации и проведении этапов всероссийской олимпиады школьников по общеобразовательным предметам в 2020– 2021 учебном году»,администрацияАрдатовского муниципального района Республики Мордовия,</w:t>
      </w:r>
    </w:p>
    <w:p w:rsidR="002F7E60" w:rsidRDefault="002F7E60" w:rsidP="00E600CC">
      <w:pPr>
        <w:jc w:val="both"/>
        <w:rPr>
          <w:sz w:val="28"/>
          <w:szCs w:val="28"/>
        </w:rPr>
      </w:pPr>
    </w:p>
    <w:p w:rsidR="002F7E60" w:rsidRPr="001B1517" w:rsidRDefault="002F7E60" w:rsidP="00D6283C">
      <w:pPr>
        <w:rPr>
          <w:snapToGrid w:val="0"/>
          <w:sz w:val="28"/>
          <w:szCs w:val="28"/>
        </w:rPr>
      </w:pPr>
      <w:r w:rsidRPr="001B1517">
        <w:rPr>
          <w:snapToGrid w:val="0"/>
          <w:sz w:val="28"/>
          <w:szCs w:val="28"/>
        </w:rPr>
        <w:t>ПОСТАНОВЛЯЕТ:</w:t>
      </w:r>
    </w:p>
    <w:p w:rsidR="002F7E60" w:rsidRDefault="002F7E60" w:rsidP="0066182A">
      <w:pPr>
        <w:rPr>
          <w:b/>
          <w:snapToGrid w:val="0"/>
          <w:sz w:val="28"/>
          <w:szCs w:val="28"/>
        </w:rPr>
      </w:pPr>
    </w:p>
    <w:p w:rsidR="002F7E60" w:rsidRDefault="002F7E60" w:rsidP="001B1517">
      <w:pPr>
        <w:ind w:firstLine="567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Pr="0066182A">
        <w:rPr>
          <w:snapToGrid w:val="0"/>
          <w:sz w:val="28"/>
          <w:szCs w:val="28"/>
        </w:rPr>
        <w:t xml:space="preserve">Провести </w:t>
      </w:r>
      <w:r>
        <w:rPr>
          <w:snapToGrid w:val="0"/>
          <w:sz w:val="28"/>
          <w:szCs w:val="28"/>
        </w:rPr>
        <w:t xml:space="preserve">в Ардатовском муниципальном районе в 2020-2021 учебном году </w:t>
      </w:r>
      <w:r w:rsidRPr="0066182A">
        <w:rPr>
          <w:snapToGrid w:val="0"/>
          <w:sz w:val="28"/>
          <w:szCs w:val="28"/>
        </w:rPr>
        <w:t>школьный этап Всероссийской олимпиады школьников(далее – школьный этап олимпиады) в пер</w:t>
      </w:r>
      <w:r>
        <w:rPr>
          <w:snapToGrid w:val="0"/>
          <w:sz w:val="28"/>
          <w:szCs w:val="28"/>
        </w:rPr>
        <w:t>иод с 21.09.2020  г. по 29.10.2020 г. и муниципальный до 11.12.2020 г. среди обучающихся 7</w:t>
      </w:r>
      <w:r w:rsidRPr="0066182A">
        <w:rPr>
          <w:snapToGrid w:val="0"/>
          <w:sz w:val="28"/>
          <w:szCs w:val="28"/>
        </w:rPr>
        <w:t>-11 классов</w:t>
      </w:r>
      <w:r>
        <w:rPr>
          <w:snapToGrid w:val="0"/>
          <w:sz w:val="28"/>
          <w:szCs w:val="28"/>
        </w:rPr>
        <w:t xml:space="preserve"> по следующим общеобразовательным предметам: математика, информатика и ИКТ, физика, астрономия, химия, биология, экология, география, русский язык, литература, иностранный язык (английский, немецкий), история, обществознание, экономика, право, искусство (мировая художественная культура), технология,  физическая культура, основы безопасности жизнедеятельности.</w:t>
      </w:r>
    </w:p>
    <w:p w:rsidR="002F7E60" w:rsidRDefault="002F7E60" w:rsidP="001B1517">
      <w:pPr>
        <w:autoSpaceDE w:val="0"/>
        <w:autoSpaceDN w:val="0"/>
        <w:adjustRightInd w:val="0"/>
        <w:ind w:firstLine="567"/>
        <w:rPr>
          <w:sz w:val="28"/>
          <w:szCs w:val="28"/>
        </w:rPr>
      </w:pPr>
      <w:r>
        <w:rPr>
          <w:sz w:val="28"/>
          <w:szCs w:val="28"/>
        </w:rPr>
        <w:t>2. Утвердить:</w:t>
      </w:r>
    </w:p>
    <w:p w:rsidR="002F7E60" w:rsidRDefault="002F7E60" w:rsidP="00614B2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 График проведения школьного и муниципального этапа всероссийской олимпиады школьников согласно приложению 1 и приложению 2.</w:t>
      </w:r>
    </w:p>
    <w:p w:rsidR="002F7E60" w:rsidRDefault="002F7E60" w:rsidP="0030103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Состав организационного комитета школьного и муниципального этапа олимпиады школьников согласно приложению 3.</w:t>
      </w:r>
    </w:p>
    <w:p w:rsidR="002F7E60" w:rsidRDefault="002F7E60" w:rsidP="0030103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Состав жюри школьного и муниципального этапа олимпиады школьников согласноприложению 4 и приложению 5.</w:t>
      </w:r>
    </w:p>
    <w:p w:rsidR="002F7E60" w:rsidRDefault="002F7E60" w:rsidP="0030103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Состав муниципальных предметно-методических комиссийшкольного этапа олимпиады согласно приложению 6.</w:t>
      </w:r>
    </w:p>
    <w:p w:rsidR="002F7E60" w:rsidRDefault="002F7E60" w:rsidP="00905A9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Председателям муниципальных предметно-методическихкомиссий школьного этапа олимпиады в срок до 16сентября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 обеспечить разработку олимпиадных заданий и требований к организациии проведению школьного этапа олимпиады по каждомуобщеобразовательному предмету.</w:t>
      </w:r>
    </w:p>
    <w:p w:rsidR="002F7E60" w:rsidRDefault="002F7E60" w:rsidP="008A792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Обеспечить перед началом школьного этапа всероссийской олимпиады сбор и хранение заявлений родителей (законных представителей) обучающихся, заявивших о своём участии в школьном этапе олимпиады, об ознакомлении с Порядком проведения Всероссийской олимпиады школьников и о согласии на сбор, хранение, использование, распространение (передачу) и публикацию персональных данных своих несовершеннолетних детей, а также их олимпиадных работ, в том числе в информационно-телекоммуникационной сети «Интернет», по форме согласно приложению 7.</w:t>
      </w:r>
    </w:p>
    <w:p w:rsidR="002F7E60" w:rsidRDefault="002F7E60" w:rsidP="008A792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Обеспечить защиту персональных данных участников  школьного и муниципального этапов всероссийской олимпиады школьников.</w:t>
      </w:r>
    </w:p>
    <w:p w:rsidR="002F7E60" w:rsidRDefault="002F7E60" w:rsidP="008A792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Обеспечить соблюдение требований информационной безопасности при подготовке и проведении школьного и муниципального этапов олимпиады, в том числе неразглашение олимпиадных заданий до начало олимпиады по каждому общеобразовательному предмету.</w:t>
      </w:r>
    </w:p>
    <w:p w:rsidR="002F7E60" w:rsidRDefault="002F7E60" w:rsidP="008A792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 количество баллов по каждому общеобразовательному предмету и классу, необходимое для участия в муниципальном этапе олимпиады.</w:t>
      </w:r>
    </w:p>
    <w:p w:rsidR="002F7E60" w:rsidRDefault="002F7E60" w:rsidP="0030103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30538">
        <w:rPr>
          <w:sz w:val="28"/>
          <w:szCs w:val="28"/>
        </w:rPr>
        <w:t xml:space="preserve">8. Определить квоту  победителей и призеров </w:t>
      </w:r>
      <w:r>
        <w:rPr>
          <w:sz w:val="28"/>
          <w:szCs w:val="28"/>
        </w:rPr>
        <w:t xml:space="preserve">школьного и </w:t>
      </w:r>
      <w:r w:rsidRPr="00D30538">
        <w:rPr>
          <w:sz w:val="28"/>
          <w:szCs w:val="28"/>
        </w:rPr>
        <w:t>муниципального этапа олимпиады не более 45% от общего количества участников муниципального этапа, при этом число победителей муниципального этапа олимпиады не должно превышать 8% от общего числа участников муниципального этапа по каждому общеобразовательному предмету.</w:t>
      </w:r>
    </w:p>
    <w:p w:rsidR="002F7E60" w:rsidRDefault="002F7E60" w:rsidP="0030103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Организовать  информирование участников муниципального этапа и их родителей (законных представителей) о сроках, местах и порядке проведения школьного и муниципального этапа всероссийской олимпиады школьников по каждому общеобразовательному предмету. </w:t>
      </w:r>
    </w:p>
    <w:p w:rsidR="002F7E60" w:rsidRPr="00D30538" w:rsidRDefault="002F7E60" w:rsidP="00431B7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10. Обеспечить  работу жюри школьного и муниципального этапа по проверке работ и рассмотрению апелляций участников олимпиады, составлению итогового протокола по каждому общеобразовательному  предмету. </w:t>
      </w:r>
    </w:p>
    <w:p w:rsidR="002F7E60" w:rsidRPr="00D96122" w:rsidRDefault="002F7E60" w:rsidP="003010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D96122">
        <w:rPr>
          <w:sz w:val="28"/>
          <w:szCs w:val="28"/>
        </w:rPr>
        <w:t xml:space="preserve">. Руководителям общеобразовательных учреждений Ардатовского муниципального района рекомендовать: </w:t>
      </w:r>
    </w:p>
    <w:p w:rsidR="002F7E60" w:rsidRDefault="002F7E60" w:rsidP="0030103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D96122">
        <w:rPr>
          <w:sz w:val="28"/>
          <w:szCs w:val="28"/>
        </w:rPr>
        <w:t>.1. Обеспечить организованное проведение школьного этапа олимпиады по каждому общеобразовательному предмету в соответствии с Порядком проведения Всероссийской олимпиады школьников и действующими на момент проведения олимпиады санитарно-эпидемиологическими требованиями к условиям и организации обучения в организациях, осуществляющих образовательную деятельность по образовательным программам основного общего и среднего общего образования и в соответствии с установленными сроками.</w:t>
      </w:r>
    </w:p>
    <w:p w:rsidR="002F7E60" w:rsidRDefault="002F7E60" w:rsidP="0030103C">
      <w:pPr>
        <w:pStyle w:val="ListParagraph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D96122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D96122">
        <w:rPr>
          <w:sz w:val="28"/>
          <w:szCs w:val="28"/>
        </w:rPr>
        <w:t>. Жюри школьного этапа всероссийской олимпиады школьников обеспечить проверку работ участников.</w:t>
      </w:r>
    </w:p>
    <w:p w:rsidR="002F7E60" w:rsidRDefault="002F7E60" w:rsidP="0030103C">
      <w:pPr>
        <w:pStyle w:val="ListParagraph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11.3. Обеспечить доставку  участников и сопровождающих лиц на муниципальный этап олимпиады по каждому общеобразовательному предмету в соответствии с правилами перевозки, утвержденными Постановлением Правительства Российской Федерации от 13.09.19 года №1196 «Об утверждении Правил организованной перевозки группы детей автобусами». </w:t>
      </w:r>
    </w:p>
    <w:p w:rsidR="002F7E60" w:rsidRPr="00D96122" w:rsidRDefault="002F7E60" w:rsidP="0030103C">
      <w:pPr>
        <w:pStyle w:val="ListParagraph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11.4.Возложить ответственность за сохранность жизни и здоровья в пути следования и на месте пребывания участников олимпиады на сопровождающих их лиц. </w:t>
      </w:r>
    </w:p>
    <w:p w:rsidR="002F7E60" w:rsidRPr="005236C4" w:rsidRDefault="002F7E60" w:rsidP="0030103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11.5.</w:t>
      </w:r>
      <w:r w:rsidRPr="005236C4">
        <w:rPr>
          <w:sz w:val="28"/>
          <w:szCs w:val="28"/>
        </w:rPr>
        <w:t>Представить в Управление образования администрации Ардатовского муниципального района результаты проведения школьного этапа олимпиады по каждому общеобразовательному предмету не позднее трех дней после проведения школьного этапа олимпиады согласно приложению  8.</w:t>
      </w:r>
    </w:p>
    <w:p w:rsidR="002F7E60" w:rsidRDefault="002F7E60" w:rsidP="0030103C">
      <w:pPr>
        <w:pStyle w:val="ListParagraph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11.6.</w:t>
      </w:r>
      <w:r w:rsidRPr="005236C4">
        <w:rPr>
          <w:sz w:val="28"/>
          <w:szCs w:val="28"/>
        </w:rPr>
        <w:t>Победителей школьного этапа олимпиады направить на муниципальный этап Всероссийской олимпиады школьников, согласно графика проведения муниципального этапа олимпиад.</w:t>
      </w:r>
    </w:p>
    <w:p w:rsidR="002F7E60" w:rsidRDefault="002F7E60" w:rsidP="0030103C">
      <w:pPr>
        <w:pStyle w:val="ListParagraph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12. Обеспечить неукоснительное исполнение Указа Главы Республики Мордовия от 17.03.2020 года №</w:t>
      </w:r>
      <w:r w:rsidRPr="00E55012">
        <w:rPr>
          <w:sz w:val="28"/>
          <w:szCs w:val="28"/>
        </w:rPr>
        <w:t>78-</w:t>
      </w:r>
      <w:r>
        <w:rPr>
          <w:sz w:val="28"/>
          <w:szCs w:val="28"/>
        </w:rPr>
        <w:t xml:space="preserve">УГ «О введении на территории Республики Мордовия режима повышенной готовности и принятии дополнительных мер по  защите населения от новой коронавирусной инфекции 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>– 19».</w:t>
      </w:r>
    </w:p>
    <w:p w:rsidR="002F7E60" w:rsidRPr="00E55012" w:rsidRDefault="002F7E60" w:rsidP="0030103C">
      <w:pPr>
        <w:pStyle w:val="ListParagraph"/>
        <w:shd w:val="clear" w:color="auto" w:fill="FFFFFF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13.Обеспечить неукоснительное соблюдение рекомендаций Федеральной службы  по надзору в сфере защиты прав потребителей и благополучия человека Республики Мордовия, Министерства просвещения Российской Федерации, Федеральной службы по надзору в сфере образования и науки по предупреждению и профилактике новой коронавирусной инфекции 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>–19  при проведении этапов олимпиады.</w:t>
      </w:r>
    </w:p>
    <w:p w:rsidR="002F7E60" w:rsidRPr="00D05489" w:rsidRDefault="002F7E60" w:rsidP="004877F3">
      <w:pPr>
        <w:pStyle w:val="ListParagraph"/>
        <w:shd w:val="clear" w:color="auto" w:fill="FFFFFF"/>
        <w:ind w:left="0" w:firstLine="360"/>
        <w:jc w:val="both"/>
        <w:rPr>
          <w:sz w:val="28"/>
          <w:szCs w:val="28"/>
        </w:rPr>
      </w:pPr>
      <w:r w:rsidRPr="00D05489">
        <w:rPr>
          <w:sz w:val="28"/>
          <w:szCs w:val="28"/>
        </w:rPr>
        <w:t>14. Контроль за исполнением настоящего постановления возложить заместителя Главы Ардатовского муниципального района по социальным вопросам Н.В. Еремину.</w:t>
      </w:r>
    </w:p>
    <w:p w:rsidR="002F7E60" w:rsidRPr="001525F7" w:rsidRDefault="002F7E60" w:rsidP="00D05489">
      <w:pPr>
        <w:ind w:firstLine="360"/>
        <w:jc w:val="both"/>
        <w:rPr>
          <w:sz w:val="28"/>
          <w:szCs w:val="28"/>
        </w:rPr>
      </w:pPr>
      <w:r w:rsidRPr="00D05489">
        <w:rPr>
          <w:sz w:val="28"/>
          <w:szCs w:val="28"/>
        </w:rPr>
        <w:t xml:space="preserve">15. Настоящее постановление вступает в силу </w:t>
      </w:r>
      <w:r>
        <w:rPr>
          <w:sz w:val="28"/>
          <w:szCs w:val="28"/>
        </w:rPr>
        <w:t>после</w:t>
      </w:r>
      <w:r w:rsidRPr="00D05489">
        <w:rPr>
          <w:sz w:val="28"/>
          <w:szCs w:val="28"/>
        </w:rPr>
        <w:t>официального опубликования.</w:t>
      </w:r>
    </w:p>
    <w:p w:rsidR="002F7E60" w:rsidRPr="00F2044F" w:rsidRDefault="002F7E60" w:rsidP="004877F3">
      <w:pPr>
        <w:pStyle w:val="ListParagraph"/>
        <w:shd w:val="clear" w:color="auto" w:fill="FFFFFF"/>
        <w:ind w:left="0" w:firstLine="360"/>
        <w:jc w:val="both"/>
        <w:rPr>
          <w:sz w:val="28"/>
          <w:szCs w:val="28"/>
        </w:rPr>
      </w:pPr>
    </w:p>
    <w:p w:rsidR="002F7E60" w:rsidRPr="00F2044F" w:rsidRDefault="002F7E60" w:rsidP="001B6000">
      <w:pPr>
        <w:pStyle w:val="ListParagraph"/>
        <w:shd w:val="clear" w:color="auto" w:fill="FFFFFF"/>
        <w:tabs>
          <w:tab w:val="left" w:pos="1157"/>
        </w:tabs>
        <w:jc w:val="both"/>
        <w:rPr>
          <w:sz w:val="28"/>
          <w:szCs w:val="28"/>
        </w:rPr>
      </w:pPr>
    </w:p>
    <w:p w:rsidR="002F7E60" w:rsidRDefault="002F7E60" w:rsidP="001B6000">
      <w:pPr>
        <w:shd w:val="clear" w:color="auto" w:fill="FFFFFF"/>
        <w:tabs>
          <w:tab w:val="left" w:pos="1157"/>
        </w:tabs>
        <w:ind w:firstLine="709"/>
        <w:jc w:val="both"/>
        <w:rPr>
          <w:sz w:val="28"/>
          <w:szCs w:val="28"/>
        </w:rPr>
      </w:pPr>
    </w:p>
    <w:p w:rsidR="002F7E60" w:rsidRDefault="002F7E60" w:rsidP="001B6000">
      <w:pPr>
        <w:rPr>
          <w:sz w:val="28"/>
          <w:szCs w:val="28"/>
        </w:rPr>
      </w:pPr>
    </w:p>
    <w:p w:rsidR="002F7E60" w:rsidRDefault="002F7E60" w:rsidP="0030103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Глава Ардатовского</w:t>
      </w:r>
    </w:p>
    <w:p w:rsidR="002F7E60" w:rsidRPr="00A8436B" w:rsidRDefault="002F7E60" w:rsidP="001B6000">
      <w:pPr>
        <w:ind w:left="720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А.Н. Антипов</w:t>
      </w: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82376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1 </w:t>
      </w:r>
    </w:p>
    <w:p w:rsidR="002F7E60" w:rsidRDefault="002F7E60" w:rsidP="00A82376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2F7E60" w:rsidRDefault="002F7E60" w:rsidP="00A82376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2F7E60" w:rsidRDefault="002F7E60" w:rsidP="00A82376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«_____» __________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 №_____</w:t>
      </w:r>
    </w:p>
    <w:p w:rsidR="002F7E60" w:rsidRDefault="002F7E60" w:rsidP="00A8237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F7E60" w:rsidRPr="006F3405" w:rsidRDefault="002F7E60" w:rsidP="0091515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 xml:space="preserve">ГРАФИК </w:t>
      </w:r>
    </w:p>
    <w:p w:rsidR="002F7E60" w:rsidRPr="006F3405" w:rsidRDefault="002F7E60" w:rsidP="0091515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 xml:space="preserve">проведения школьного этапа </w:t>
      </w:r>
    </w:p>
    <w:p w:rsidR="002F7E60" w:rsidRPr="006F3405" w:rsidRDefault="002F7E60" w:rsidP="0091515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>Всероссийской олимпиады школьников в 20</w:t>
      </w:r>
      <w:r>
        <w:rPr>
          <w:b/>
          <w:sz w:val="28"/>
          <w:szCs w:val="28"/>
        </w:rPr>
        <w:t>20</w:t>
      </w:r>
      <w:r w:rsidRPr="006F3405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21</w:t>
      </w:r>
      <w:r w:rsidRPr="006F3405">
        <w:rPr>
          <w:b/>
          <w:sz w:val="28"/>
          <w:szCs w:val="28"/>
        </w:rPr>
        <w:t xml:space="preserve"> учебном году</w:t>
      </w: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8"/>
        <w:gridCol w:w="2267"/>
        <w:gridCol w:w="2269"/>
        <w:gridCol w:w="2517"/>
      </w:tblGrid>
      <w:tr w:rsidR="002F7E60" w:rsidRPr="001B1517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EB7">
              <w:rPr>
                <w:b/>
                <w:sz w:val="28"/>
                <w:szCs w:val="28"/>
              </w:rPr>
              <w:t>Учебный предмет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EB7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EB7">
              <w:rPr>
                <w:b/>
                <w:sz w:val="28"/>
                <w:szCs w:val="28"/>
              </w:rPr>
              <w:t>День недели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EB7">
              <w:rPr>
                <w:b/>
                <w:sz w:val="28"/>
                <w:szCs w:val="28"/>
              </w:rPr>
              <w:t>Классы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Физика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21.09.2020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понедельник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Право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22.09.2020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вторник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Математика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23.09.2020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среда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Астрономия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24.09.2020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Химия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25.09.2020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пятница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Информатика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28.09.2020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понедельник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29.09.2020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вторник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Биология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30.09.2020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среда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Искусство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Русский язык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пятница</w:t>
            </w:r>
          </w:p>
        </w:tc>
        <w:tc>
          <w:tcPr>
            <w:tcW w:w="2517" w:type="dxa"/>
          </w:tcPr>
          <w:p w:rsidR="002F7E60" w:rsidRPr="00B54EB7" w:rsidRDefault="002F7E60" w:rsidP="006A20B9"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ОБЖ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6.10.2020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вторник</w:t>
            </w:r>
          </w:p>
        </w:tc>
        <w:tc>
          <w:tcPr>
            <w:tcW w:w="2517" w:type="dxa"/>
          </w:tcPr>
          <w:p w:rsidR="002F7E60" w:rsidRPr="00B54EB7" w:rsidRDefault="002F7E60" w:rsidP="006A20B9">
            <w:r w:rsidRPr="00B54EB7">
              <w:rPr>
                <w:sz w:val="28"/>
                <w:szCs w:val="28"/>
              </w:rPr>
              <w:t>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История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среда</w:t>
            </w:r>
          </w:p>
        </w:tc>
        <w:tc>
          <w:tcPr>
            <w:tcW w:w="2517" w:type="dxa"/>
          </w:tcPr>
          <w:p w:rsidR="002F7E60" w:rsidRPr="00B54EB7" w:rsidRDefault="002F7E60" w:rsidP="006A20B9"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Экология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8.10.2020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9.10.2020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пятница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Литература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12.10.2020</w:t>
            </w:r>
          </w:p>
        </w:tc>
        <w:tc>
          <w:tcPr>
            <w:tcW w:w="2269" w:type="dxa"/>
          </w:tcPr>
          <w:p w:rsidR="002F7E60" w:rsidRPr="00B54EB7" w:rsidRDefault="002F7E60" w:rsidP="006A20B9">
            <w:pPr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понедельник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География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13.10.2020</w:t>
            </w:r>
          </w:p>
        </w:tc>
        <w:tc>
          <w:tcPr>
            <w:tcW w:w="2269" w:type="dxa"/>
          </w:tcPr>
          <w:p w:rsidR="002F7E60" w:rsidRPr="00B54EB7" w:rsidRDefault="002F7E60" w:rsidP="006A20B9">
            <w:pPr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вторник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Иностранный язык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14.10.2020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среда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Экономика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15.10.2020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517" w:type="dxa"/>
          </w:tcPr>
          <w:p w:rsidR="002F7E60" w:rsidRPr="00B54EB7" w:rsidRDefault="002F7E60" w:rsidP="006A20B9">
            <w:r w:rsidRPr="00B54EB7">
              <w:rPr>
                <w:sz w:val="28"/>
                <w:szCs w:val="28"/>
              </w:rPr>
              <w:t>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Начальные классы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24.09.2020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517" w:type="dxa"/>
          </w:tcPr>
          <w:p w:rsidR="002F7E60" w:rsidRPr="00B54EB7" w:rsidRDefault="002F7E60" w:rsidP="006A20B9">
            <w:pPr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4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Технология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19.10.2020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понедельник</w:t>
            </w:r>
          </w:p>
        </w:tc>
        <w:tc>
          <w:tcPr>
            <w:tcW w:w="2517" w:type="dxa"/>
          </w:tcPr>
          <w:p w:rsidR="002F7E60" w:rsidRPr="00B54EB7" w:rsidRDefault="002F7E60" w:rsidP="006A20B9"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Мордовский язык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15.10.2020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51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3,4,5,6,7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Родная литература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8.10.2020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517" w:type="dxa"/>
          </w:tcPr>
          <w:p w:rsidR="002F7E60" w:rsidRPr="00B54EB7" w:rsidRDefault="002F7E60" w:rsidP="006A20B9"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518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Родной язык</w:t>
            </w:r>
          </w:p>
        </w:tc>
        <w:tc>
          <w:tcPr>
            <w:tcW w:w="2267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28.09.2020</w:t>
            </w:r>
          </w:p>
        </w:tc>
        <w:tc>
          <w:tcPr>
            <w:tcW w:w="2269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понедельник</w:t>
            </w:r>
          </w:p>
        </w:tc>
        <w:tc>
          <w:tcPr>
            <w:tcW w:w="2517" w:type="dxa"/>
          </w:tcPr>
          <w:p w:rsidR="002F7E60" w:rsidRPr="00B54EB7" w:rsidRDefault="002F7E60" w:rsidP="006A20B9">
            <w:r w:rsidRPr="00B54EB7">
              <w:rPr>
                <w:sz w:val="28"/>
                <w:szCs w:val="28"/>
              </w:rPr>
              <w:t>7,8,9,10,11</w:t>
            </w:r>
          </w:p>
        </w:tc>
      </w:tr>
    </w:tbl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ED2D7A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2F7E60" w:rsidRDefault="002F7E60" w:rsidP="00ED2D7A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2F7E60" w:rsidRDefault="002F7E60" w:rsidP="00ED2D7A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2F7E60" w:rsidRDefault="002F7E60" w:rsidP="00ED2D7A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«_____» __________ 2020  г. №_____</w:t>
      </w: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Pr="006F3405" w:rsidRDefault="002F7E60" w:rsidP="00ED2D7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 xml:space="preserve">ГРАФИК </w:t>
      </w:r>
    </w:p>
    <w:p w:rsidR="002F7E60" w:rsidRPr="006F3405" w:rsidRDefault="002F7E60" w:rsidP="00ED2D7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 xml:space="preserve">проведения </w:t>
      </w:r>
      <w:r>
        <w:rPr>
          <w:b/>
          <w:sz w:val="28"/>
          <w:szCs w:val="28"/>
        </w:rPr>
        <w:t>муниципального</w:t>
      </w:r>
      <w:r w:rsidRPr="006F3405">
        <w:rPr>
          <w:b/>
          <w:sz w:val="28"/>
          <w:szCs w:val="28"/>
        </w:rPr>
        <w:t xml:space="preserve"> этапа </w:t>
      </w:r>
    </w:p>
    <w:p w:rsidR="002F7E60" w:rsidRPr="006F3405" w:rsidRDefault="002F7E60" w:rsidP="00ED2D7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>Всероссийской олимпиады школьников в 20</w:t>
      </w:r>
      <w:r>
        <w:rPr>
          <w:b/>
          <w:sz w:val="28"/>
          <w:szCs w:val="28"/>
        </w:rPr>
        <w:t>20</w:t>
      </w:r>
      <w:r w:rsidRPr="006F3405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21</w:t>
      </w:r>
      <w:r w:rsidRPr="006F3405">
        <w:rPr>
          <w:b/>
          <w:sz w:val="28"/>
          <w:szCs w:val="28"/>
        </w:rPr>
        <w:t xml:space="preserve"> учебном году</w:t>
      </w:r>
    </w:p>
    <w:p w:rsidR="002F7E60" w:rsidRDefault="002F7E60" w:rsidP="00ED2D7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1"/>
        <w:gridCol w:w="2213"/>
        <w:gridCol w:w="2221"/>
        <w:gridCol w:w="2420"/>
      </w:tblGrid>
      <w:tr w:rsidR="002F7E60" w:rsidRPr="001B1517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EB7">
              <w:rPr>
                <w:b/>
                <w:sz w:val="28"/>
                <w:szCs w:val="28"/>
              </w:rPr>
              <w:t>Учебный предмет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EB7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EB7">
              <w:rPr>
                <w:b/>
                <w:sz w:val="28"/>
                <w:szCs w:val="28"/>
              </w:rPr>
              <w:t>День недели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4EB7">
              <w:rPr>
                <w:b/>
                <w:sz w:val="28"/>
                <w:szCs w:val="28"/>
              </w:rPr>
              <w:t>Классы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Физика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09.11.2020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понедельник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Право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10.11.2020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вторник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 xml:space="preserve">Астрономия 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11.11.2020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среда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химия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12.11.2020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 xml:space="preserve">Математика 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13.11.2020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пятница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Информатика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16.11.2020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понедельник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17.11.2020</w:t>
            </w:r>
          </w:p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18.11.2020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вторник</w:t>
            </w:r>
          </w:p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среда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Биология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19.11.2020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Искусство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20.11.2020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пятница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Русский язык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23.11.2020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понедельник</w:t>
            </w:r>
          </w:p>
        </w:tc>
        <w:tc>
          <w:tcPr>
            <w:tcW w:w="2420" w:type="dxa"/>
          </w:tcPr>
          <w:p w:rsidR="002F7E60" w:rsidRPr="00B54EB7" w:rsidRDefault="002F7E60" w:rsidP="00ED2D7A"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ОБЖ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24.11.2020</w:t>
            </w:r>
          </w:p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25.11.2020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вторник</w:t>
            </w:r>
          </w:p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среда</w:t>
            </w:r>
          </w:p>
        </w:tc>
        <w:tc>
          <w:tcPr>
            <w:tcW w:w="2420" w:type="dxa"/>
          </w:tcPr>
          <w:p w:rsidR="002F7E60" w:rsidRPr="00B54EB7" w:rsidRDefault="002F7E60" w:rsidP="00ED2D7A">
            <w:r w:rsidRPr="00B54EB7">
              <w:rPr>
                <w:sz w:val="28"/>
                <w:szCs w:val="28"/>
              </w:rPr>
              <w:t>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История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26.11.2020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420" w:type="dxa"/>
          </w:tcPr>
          <w:p w:rsidR="002F7E60" w:rsidRPr="00B54EB7" w:rsidRDefault="002F7E60" w:rsidP="00ED2D7A"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Экология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27.11.2020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пятница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30.11.2020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понедельник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Литература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01.12.2020</w:t>
            </w:r>
          </w:p>
        </w:tc>
        <w:tc>
          <w:tcPr>
            <w:tcW w:w="2221" w:type="dxa"/>
          </w:tcPr>
          <w:p w:rsidR="002F7E60" w:rsidRPr="00B54EB7" w:rsidRDefault="002F7E60" w:rsidP="00ED2D7A">
            <w:pPr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вторник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География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02.12.2020</w:t>
            </w:r>
          </w:p>
        </w:tc>
        <w:tc>
          <w:tcPr>
            <w:tcW w:w="2221" w:type="dxa"/>
          </w:tcPr>
          <w:p w:rsidR="002F7E60" w:rsidRPr="00B54EB7" w:rsidRDefault="002F7E60" w:rsidP="00ED2D7A">
            <w:pPr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среда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Иностранный язык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03.12.2020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четверг</w:t>
            </w:r>
          </w:p>
        </w:tc>
        <w:tc>
          <w:tcPr>
            <w:tcW w:w="2420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7,8,9,10,11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Экономика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04.12.2020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пятница</w:t>
            </w:r>
          </w:p>
        </w:tc>
        <w:tc>
          <w:tcPr>
            <w:tcW w:w="2420" w:type="dxa"/>
          </w:tcPr>
          <w:p w:rsidR="002F7E60" w:rsidRPr="00B54EB7" w:rsidRDefault="002F7E60" w:rsidP="00ED2D7A">
            <w:r w:rsidRPr="00B54EB7">
              <w:rPr>
                <w:sz w:val="28"/>
                <w:szCs w:val="28"/>
              </w:rPr>
              <w:t>8,9,10,11</w:t>
            </w:r>
          </w:p>
        </w:tc>
      </w:tr>
      <w:tr w:rsidR="002F7E60" w:rsidTr="00B54EB7">
        <w:tc>
          <w:tcPr>
            <w:tcW w:w="249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Технология</w:t>
            </w:r>
          </w:p>
        </w:tc>
        <w:tc>
          <w:tcPr>
            <w:tcW w:w="2213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07.12.2020</w:t>
            </w:r>
          </w:p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08.12.2020</w:t>
            </w:r>
          </w:p>
        </w:tc>
        <w:tc>
          <w:tcPr>
            <w:tcW w:w="2221" w:type="dxa"/>
          </w:tcPr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понедельник</w:t>
            </w:r>
          </w:p>
          <w:p w:rsidR="002F7E60" w:rsidRPr="00B54EB7" w:rsidRDefault="002F7E60" w:rsidP="00B54EB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54EB7">
              <w:rPr>
                <w:sz w:val="28"/>
                <w:szCs w:val="28"/>
              </w:rPr>
              <w:t>вторник</w:t>
            </w:r>
          </w:p>
        </w:tc>
        <w:tc>
          <w:tcPr>
            <w:tcW w:w="2420" w:type="dxa"/>
          </w:tcPr>
          <w:p w:rsidR="002F7E60" w:rsidRPr="00B54EB7" w:rsidRDefault="002F7E60" w:rsidP="00ED2D7A">
            <w:r w:rsidRPr="00B54EB7">
              <w:rPr>
                <w:sz w:val="28"/>
                <w:szCs w:val="28"/>
              </w:rPr>
              <w:t>7,8,9,10,11</w:t>
            </w:r>
          </w:p>
        </w:tc>
      </w:tr>
    </w:tbl>
    <w:p w:rsidR="002F7E60" w:rsidRDefault="002F7E60" w:rsidP="00ED2D7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Default="002F7E60" w:rsidP="00421F2A">
      <w:pPr>
        <w:autoSpaceDE w:val="0"/>
        <w:autoSpaceDN w:val="0"/>
        <w:adjustRightInd w:val="0"/>
        <w:rPr>
          <w:sz w:val="28"/>
          <w:szCs w:val="28"/>
        </w:rPr>
      </w:pPr>
    </w:p>
    <w:p w:rsidR="002F7E60" w:rsidRDefault="002F7E60" w:rsidP="00421F2A">
      <w:pPr>
        <w:autoSpaceDE w:val="0"/>
        <w:autoSpaceDN w:val="0"/>
        <w:adjustRightInd w:val="0"/>
        <w:rPr>
          <w:sz w:val="28"/>
          <w:szCs w:val="28"/>
        </w:rPr>
      </w:pPr>
    </w:p>
    <w:p w:rsidR="002F7E60" w:rsidRDefault="002F7E60" w:rsidP="00421F2A">
      <w:pPr>
        <w:autoSpaceDE w:val="0"/>
        <w:autoSpaceDN w:val="0"/>
        <w:adjustRightInd w:val="0"/>
        <w:rPr>
          <w:sz w:val="28"/>
          <w:szCs w:val="28"/>
        </w:rPr>
      </w:pPr>
    </w:p>
    <w:p w:rsidR="002F7E60" w:rsidRDefault="002F7E60" w:rsidP="00421F2A">
      <w:pPr>
        <w:autoSpaceDE w:val="0"/>
        <w:autoSpaceDN w:val="0"/>
        <w:adjustRightInd w:val="0"/>
        <w:rPr>
          <w:sz w:val="28"/>
          <w:szCs w:val="28"/>
        </w:rPr>
      </w:pPr>
    </w:p>
    <w:p w:rsidR="002F7E60" w:rsidRDefault="002F7E60" w:rsidP="00421F2A">
      <w:pPr>
        <w:autoSpaceDE w:val="0"/>
        <w:autoSpaceDN w:val="0"/>
        <w:adjustRightInd w:val="0"/>
        <w:rPr>
          <w:sz w:val="28"/>
          <w:szCs w:val="28"/>
        </w:rPr>
      </w:pPr>
    </w:p>
    <w:p w:rsidR="002F7E60" w:rsidRDefault="002F7E60" w:rsidP="00421F2A">
      <w:pPr>
        <w:autoSpaceDE w:val="0"/>
        <w:autoSpaceDN w:val="0"/>
        <w:adjustRightInd w:val="0"/>
        <w:rPr>
          <w:sz w:val="28"/>
          <w:szCs w:val="28"/>
        </w:rPr>
      </w:pPr>
    </w:p>
    <w:p w:rsidR="002F7E60" w:rsidRDefault="002F7E60" w:rsidP="00421F2A">
      <w:pPr>
        <w:autoSpaceDE w:val="0"/>
        <w:autoSpaceDN w:val="0"/>
        <w:adjustRightInd w:val="0"/>
        <w:rPr>
          <w:sz w:val="28"/>
          <w:szCs w:val="28"/>
        </w:rPr>
      </w:pPr>
    </w:p>
    <w:p w:rsidR="002F7E60" w:rsidRDefault="002F7E60" w:rsidP="00421F2A">
      <w:pPr>
        <w:autoSpaceDE w:val="0"/>
        <w:autoSpaceDN w:val="0"/>
        <w:adjustRightInd w:val="0"/>
        <w:rPr>
          <w:sz w:val="28"/>
          <w:szCs w:val="28"/>
        </w:rPr>
      </w:pPr>
    </w:p>
    <w:p w:rsidR="002F7E60" w:rsidRDefault="002F7E60" w:rsidP="008E0B1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 w:rsidR="002F7E60" w:rsidRDefault="002F7E60" w:rsidP="008E0B1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2F7E60" w:rsidRDefault="002F7E60" w:rsidP="008E0B1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2F7E60" w:rsidRDefault="002F7E60" w:rsidP="008E0B1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«_____» __________ 2020 г. №_____</w:t>
      </w:r>
    </w:p>
    <w:p w:rsidR="002F7E60" w:rsidRDefault="002F7E60" w:rsidP="00A931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7E60" w:rsidRPr="006F3405" w:rsidRDefault="002F7E60" w:rsidP="00A27CA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_Hlk493691617"/>
      <w:r w:rsidRPr="006F3405">
        <w:rPr>
          <w:b/>
          <w:sz w:val="28"/>
          <w:szCs w:val="28"/>
        </w:rPr>
        <w:t>СОСТАВ</w:t>
      </w:r>
    </w:p>
    <w:p w:rsidR="002F7E60" w:rsidRPr="006F3405" w:rsidRDefault="002F7E60" w:rsidP="00A27CA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 xml:space="preserve">организационного комитета школьного </w:t>
      </w:r>
      <w:r>
        <w:rPr>
          <w:b/>
          <w:sz w:val="28"/>
          <w:szCs w:val="28"/>
        </w:rPr>
        <w:t xml:space="preserve">и муниципального </w:t>
      </w:r>
      <w:r w:rsidRPr="006F3405">
        <w:rPr>
          <w:b/>
          <w:sz w:val="28"/>
          <w:szCs w:val="28"/>
        </w:rPr>
        <w:t>этапа всероссийской олимпиады</w:t>
      </w:r>
    </w:p>
    <w:p w:rsidR="002F7E60" w:rsidRPr="006F3405" w:rsidRDefault="002F7E60" w:rsidP="00222E2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>школьников в 20</w:t>
      </w:r>
      <w:r>
        <w:rPr>
          <w:b/>
          <w:sz w:val="28"/>
          <w:szCs w:val="28"/>
        </w:rPr>
        <w:t>20</w:t>
      </w:r>
      <w:r w:rsidRPr="006F3405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21</w:t>
      </w:r>
      <w:r w:rsidRPr="006F3405">
        <w:rPr>
          <w:b/>
          <w:sz w:val="28"/>
          <w:szCs w:val="28"/>
        </w:rPr>
        <w:t xml:space="preserve"> учебном году</w:t>
      </w:r>
      <w:bookmarkEnd w:id="0"/>
    </w:p>
    <w:p w:rsidR="002F7E60" w:rsidRDefault="002F7E6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45"/>
        <w:gridCol w:w="5500"/>
      </w:tblGrid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pPr>
              <w:jc w:val="center"/>
              <w:rPr>
                <w:b/>
              </w:rPr>
            </w:pPr>
            <w:r w:rsidRPr="00586B2F">
              <w:rPr>
                <w:b/>
              </w:rPr>
              <w:t>Фамилия, имя, отчество</w:t>
            </w:r>
          </w:p>
        </w:tc>
        <w:tc>
          <w:tcPr>
            <w:tcW w:w="5500" w:type="dxa"/>
          </w:tcPr>
          <w:p w:rsidR="002F7E60" w:rsidRPr="00586B2F" w:rsidRDefault="002F7E60" w:rsidP="00EF646E">
            <w:pPr>
              <w:jc w:val="center"/>
              <w:rPr>
                <w:b/>
              </w:rPr>
            </w:pPr>
            <w:r w:rsidRPr="00586B2F">
              <w:rPr>
                <w:b/>
              </w:rPr>
              <w:t>Должность, наименование учреждения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A66853" w:rsidRDefault="002F7E60" w:rsidP="00A66853">
            <w:r w:rsidRPr="00A66853">
              <w:t>Еремина Наталья Викторовна</w:t>
            </w:r>
          </w:p>
        </w:tc>
        <w:tc>
          <w:tcPr>
            <w:tcW w:w="5500" w:type="dxa"/>
          </w:tcPr>
          <w:p w:rsidR="002F7E60" w:rsidRPr="00A66853" w:rsidRDefault="002F7E60" w:rsidP="00A66853">
            <w:r w:rsidRPr="00A66853">
              <w:t>Заместитель Главы   Ардатовского муниципального района по социальным вопросам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404BDB" w:rsidRDefault="002F7E60" w:rsidP="00EF646E">
            <w:r w:rsidRPr="00404BDB">
              <w:t>Лисина Лариса Борисовна</w:t>
            </w:r>
          </w:p>
        </w:tc>
        <w:tc>
          <w:tcPr>
            <w:tcW w:w="5500" w:type="dxa"/>
          </w:tcPr>
          <w:p w:rsidR="002F7E60" w:rsidRPr="00404BDB" w:rsidRDefault="002F7E60" w:rsidP="00EF646E">
            <w:r>
              <w:t xml:space="preserve">Заместитель </w:t>
            </w:r>
            <w:r w:rsidRPr="00404BDB">
              <w:t>начальника  Управления образования администрации Ардатовского муниципального района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Кочетков Константин Вячеславич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B67F5C">
            <w:r>
              <w:t>Директор</w:t>
            </w:r>
            <w:r w:rsidRPr="00586B2F">
              <w:t xml:space="preserve"> МБОУ «</w:t>
            </w:r>
            <w:r>
              <w:t>Ардатовская</w:t>
            </w:r>
            <w:r w:rsidRPr="00586B2F">
              <w:t xml:space="preserve"> СОШ»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Дубровин Сергей Борисович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B67F5C">
            <w:r>
              <w:t>Директор</w:t>
            </w:r>
            <w:r w:rsidRPr="00586B2F">
              <w:t xml:space="preserve"> МБОУ «</w:t>
            </w:r>
            <w:r>
              <w:t>Тургеневская</w:t>
            </w:r>
            <w:r w:rsidRPr="00586B2F">
              <w:t xml:space="preserve"> СОШ»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Уряднова Надежда Викторовна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B67F5C">
            <w:r>
              <w:t>Директор</w:t>
            </w:r>
            <w:r w:rsidRPr="00586B2F">
              <w:t xml:space="preserve"> МБОУ «</w:t>
            </w:r>
            <w:r>
              <w:t>Урусовская</w:t>
            </w:r>
            <w:r w:rsidRPr="00586B2F">
              <w:t xml:space="preserve"> СОШ»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Шинелева Валентина Ивановна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EF646E">
            <w:r>
              <w:t>Директор МБОУ «Редкодубская СОШ»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 xml:space="preserve">Храмова Галина Викторовна 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B67F5C">
            <w:r>
              <w:t>Директор</w:t>
            </w:r>
            <w:r w:rsidRPr="00586B2F">
              <w:t xml:space="preserve"> МБОУ «</w:t>
            </w:r>
            <w:r>
              <w:t>Октябрьская</w:t>
            </w:r>
            <w:r w:rsidRPr="00586B2F">
              <w:t xml:space="preserve"> СОШ»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Слугина Марина Александровна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B67F5C">
            <w:r>
              <w:t>Директор</w:t>
            </w:r>
            <w:r w:rsidRPr="00586B2F">
              <w:t xml:space="preserve"> МБОУ «</w:t>
            </w:r>
            <w:r>
              <w:t>Баевская С</w:t>
            </w:r>
            <w:r w:rsidRPr="00586B2F">
              <w:t>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Бедин Юрий Геннадьевич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B67F5C">
            <w:r>
              <w:t>Директор</w:t>
            </w:r>
            <w:r w:rsidRPr="00586B2F">
              <w:t xml:space="preserve"> МБОУ «</w:t>
            </w:r>
            <w:r>
              <w:t>Низовская С</w:t>
            </w:r>
            <w:r w:rsidRPr="00586B2F">
              <w:t>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Келяшова Марина Александровна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B67F5C">
            <w:r w:rsidRPr="00586B2F">
              <w:t xml:space="preserve">Директор </w:t>
            </w:r>
            <w:r>
              <w:t>МБОУ «Ардатовская ООШ»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Логинкина Татьяна Николаевна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B67F5C">
            <w:r>
              <w:t xml:space="preserve">И.о. директора МБОУ </w:t>
            </w:r>
            <w:r w:rsidRPr="00586B2F">
              <w:t>«</w:t>
            </w:r>
            <w:r>
              <w:t>Чукальская О</w:t>
            </w:r>
            <w:r w:rsidRPr="00586B2F">
              <w:t>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Дугушкина Ольга Николаевна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B67F5C">
            <w:r>
              <w:t>Директор МБОУ «Кученяевская ООШ»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Макеева Татьяна Николаевна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B67F5C">
            <w:r>
              <w:t>Директор</w:t>
            </w:r>
            <w:r w:rsidRPr="00586B2F">
              <w:t xml:space="preserve"> МБОУ «Ардатовская </w:t>
            </w:r>
            <w:r>
              <w:t>станционная О</w:t>
            </w:r>
            <w:r w:rsidRPr="00586B2F">
              <w:t>ОШ»</w:t>
            </w:r>
          </w:p>
        </w:tc>
      </w:tr>
      <w:tr w:rsidR="002F7E60" w:rsidRPr="00586B2F" w:rsidTr="00A66853">
        <w:tc>
          <w:tcPr>
            <w:tcW w:w="3845" w:type="dxa"/>
          </w:tcPr>
          <w:p w:rsidR="002F7E60" w:rsidRPr="00586B2F" w:rsidRDefault="002F7E60" w:rsidP="00EF646E">
            <w:r>
              <w:t>Краснощеков Олег Александрович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</w:tcPr>
          <w:p w:rsidR="002F7E60" w:rsidRPr="00586B2F" w:rsidRDefault="002F7E60" w:rsidP="00EF646E">
            <w:r>
              <w:t>Директор ГКОУ РМ «Ардатовская общеобразовательная школа-интернат для детей с нарушением зрения»</w:t>
            </w:r>
          </w:p>
        </w:tc>
      </w:tr>
    </w:tbl>
    <w:p w:rsidR="002F7E60" w:rsidRDefault="002F7E60"/>
    <w:p w:rsidR="002F7E60" w:rsidRDefault="002F7E60" w:rsidP="008747A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F7E60" w:rsidRDefault="002F7E60" w:rsidP="008747A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F7E60" w:rsidRDefault="002F7E60" w:rsidP="008747A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F7E60" w:rsidRDefault="002F7E60" w:rsidP="008747A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F7E60" w:rsidRDefault="002F7E60" w:rsidP="008747A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F7E60" w:rsidRDefault="002F7E60" w:rsidP="008747A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F7E60" w:rsidRDefault="002F7E60" w:rsidP="008747A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F7E60" w:rsidRDefault="002F7E60" w:rsidP="008747A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4</w:t>
      </w:r>
    </w:p>
    <w:p w:rsidR="002F7E60" w:rsidRDefault="002F7E60" w:rsidP="008747A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2F7E60" w:rsidRDefault="002F7E60" w:rsidP="008747A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2F7E60" w:rsidRDefault="002F7E60" w:rsidP="008747AF">
      <w:pPr>
        <w:jc w:val="right"/>
      </w:pPr>
      <w:r>
        <w:rPr>
          <w:sz w:val="28"/>
          <w:szCs w:val="28"/>
        </w:rPr>
        <w:t>от «_____» __________ 2020 г. №_____</w:t>
      </w:r>
    </w:p>
    <w:p w:rsidR="002F7E60" w:rsidRDefault="002F7E60"/>
    <w:p w:rsidR="002F7E60" w:rsidRPr="006F3405" w:rsidRDefault="002F7E60" w:rsidP="00CC7697">
      <w:pPr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>СОСТАВ</w:t>
      </w:r>
    </w:p>
    <w:p w:rsidR="002F7E60" w:rsidRDefault="002F7E60" w:rsidP="00CC7697">
      <w:pPr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 xml:space="preserve">жюри школьного этапа Всероссийской олимпиады школьников </w:t>
      </w:r>
    </w:p>
    <w:p w:rsidR="002F7E60" w:rsidRPr="006F3405" w:rsidRDefault="002F7E60" w:rsidP="00CC7697">
      <w:pPr>
        <w:jc w:val="center"/>
        <w:rPr>
          <w:b/>
        </w:rPr>
      </w:pPr>
      <w:r w:rsidRPr="006F3405">
        <w:rPr>
          <w:b/>
          <w:sz w:val="28"/>
          <w:szCs w:val="28"/>
        </w:rPr>
        <w:t>в 20</w:t>
      </w:r>
      <w:r>
        <w:rPr>
          <w:b/>
          <w:sz w:val="28"/>
          <w:szCs w:val="28"/>
        </w:rPr>
        <w:t>20</w:t>
      </w:r>
      <w:r w:rsidRPr="006F3405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2021</w:t>
      </w:r>
      <w:r w:rsidRPr="006F3405">
        <w:rPr>
          <w:b/>
          <w:sz w:val="28"/>
          <w:szCs w:val="28"/>
        </w:rPr>
        <w:t xml:space="preserve"> учебном году</w:t>
      </w:r>
    </w:p>
    <w:p w:rsidR="002F7E60" w:rsidRDefault="002F7E60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56"/>
        <w:gridCol w:w="3384"/>
        <w:gridCol w:w="137"/>
        <w:gridCol w:w="3045"/>
      </w:tblGrid>
      <w:tr w:rsidR="002F7E60" w:rsidRPr="00591DC7" w:rsidTr="000A0E79">
        <w:tc>
          <w:tcPr>
            <w:tcW w:w="2756" w:type="dxa"/>
          </w:tcPr>
          <w:p w:rsidR="002F7E60" w:rsidRPr="00591DC7" w:rsidRDefault="002F7E60" w:rsidP="00EF646E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Предмет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Фамилия, имя, отчество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Должность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EF646E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«Ардатовская ООШ»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Русский язык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Китайкина Елена Николаевна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 xml:space="preserve">Литература 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Китайкина Елена Николаевна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Английский язык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Еделева Светлана Михайловна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>Математика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Баринова Марина Яковлевна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Информатика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Еремина Вера Николаевна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информатики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>История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Миронова Галина Викторовна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>Обществознание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Миронова Галина Викторовна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>География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Китайкина Наталья Ивановна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географии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>Физика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Кучулова Надежда Викторовна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>Химия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 xml:space="preserve">Келяшова Марина Александровна (по согласованию) 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Молдаванова Татьяна Владимировна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биологии и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>Биология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Молдаванова Татьяна Владимировна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биологии и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 xml:space="preserve">Искусство 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Усалёва Марина Евгеньевна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музыки и искусства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 xml:space="preserve">Технология 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>
              <w:t>Страдина Ирина Михайловна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технологии и ИЗО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>Физическая культура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Кузнеченкова Елена Юрьевна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физкультуры и ОБЖ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7E1949">
            <w:pPr>
              <w:tabs>
                <w:tab w:val="left" w:pos="0"/>
              </w:tabs>
              <w:jc w:val="both"/>
            </w:pPr>
            <w:r w:rsidRPr="00591DC7">
              <w:t>Основы безопасности жизнедеятельности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Кузнеченкова Елена Юрьевна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физкультуры и ОБЖ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  <w:r w:rsidRPr="00591DC7">
              <w:t>Начальные классы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Келяшова Марина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7E1949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Силантьева Ирина Петровна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Дергунова Татьяна Ивановна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A4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МБОУ «Октябрьская СОШ»  СОП</w:t>
            </w:r>
            <w:r w:rsidRPr="00591DC7">
              <w:rPr>
                <w:b/>
              </w:rPr>
              <w:t xml:space="preserve"> «Куракинская ООШ»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Галкина Любовь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Филиппова Наталья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Рыжайкина Светлана Геннадьевна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853339">
            <w:pPr>
              <w:tabs>
                <w:tab w:val="left" w:pos="0"/>
              </w:tabs>
            </w:pPr>
            <w:r w:rsidRPr="00591DC7">
              <w:t>Галкина Любовь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Филиппова Наталья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Рыжайкина Светлана Геннадьевна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математика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Галкина Любовь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Юрманов Герман Юрьевич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Коновалов Олег Григорьевич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биологии,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Галкина Любовь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853339">
            <w:pPr>
              <w:tabs>
                <w:tab w:val="left" w:pos="0"/>
              </w:tabs>
            </w:pPr>
            <w:r w:rsidRPr="00591DC7">
              <w:t>Коновалов Олег Григорьевич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биологии, химии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853339">
            <w:pPr>
              <w:tabs>
                <w:tab w:val="left" w:pos="0"/>
              </w:tabs>
            </w:pPr>
            <w:r w:rsidRPr="00591DC7">
              <w:t>Клочкова Светлана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  <w:r w:rsidRPr="00591DC7">
              <w:t>Русский язык</w:t>
            </w: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Галкина Любовь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853339">
            <w:pPr>
              <w:tabs>
                <w:tab w:val="left" w:pos="0"/>
              </w:tabs>
            </w:pPr>
            <w:r w:rsidRPr="00591DC7">
              <w:t>Рекунова Татьяна Алексеевна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853339">
            <w:pPr>
              <w:tabs>
                <w:tab w:val="left" w:pos="0"/>
              </w:tabs>
              <w:rPr>
                <w:highlight w:val="yellow"/>
              </w:rPr>
            </w:pPr>
            <w:r w:rsidRPr="00591DC7">
              <w:t>Литюшкина  Марина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591DC7" w:rsidRDefault="002F7E60" w:rsidP="00853339">
            <w:pPr>
              <w:tabs>
                <w:tab w:val="left" w:pos="0"/>
              </w:tabs>
            </w:pPr>
            <w:r w:rsidRPr="00591DC7">
              <w:t>Галкина Любовь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53DE9">
            <w:pPr>
              <w:tabs>
                <w:tab w:val="left" w:pos="0"/>
              </w:tabs>
            </w:pPr>
            <w:r w:rsidRPr="00591DC7">
              <w:t>Коновалова Марина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53DE9">
            <w:pPr>
              <w:tabs>
                <w:tab w:val="left" w:pos="0"/>
              </w:tabs>
            </w:pPr>
            <w:r w:rsidRPr="00591DC7">
              <w:t>Учитель 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Рекунова Татьяна Алексеевна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  <w:r w:rsidRPr="00591DC7">
              <w:t>Экология</w:t>
            </w: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Галкина Любовь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853339">
            <w:pPr>
              <w:tabs>
                <w:tab w:val="left" w:pos="0"/>
              </w:tabs>
            </w:pPr>
            <w:r w:rsidRPr="00591DC7">
              <w:t>Коновалов Олег Григорьевич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биологии, химии</w:t>
            </w:r>
          </w:p>
        </w:tc>
      </w:tr>
      <w:tr w:rsidR="002F7E60" w:rsidRPr="00591DC7" w:rsidTr="000A0E79">
        <w:trPr>
          <w:trHeight w:val="358"/>
        </w:trPr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853339">
            <w:pPr>
              <w:tabs>
                <w:tab w:val="left" w:pos="0"/>
              </w:tabs>
            </w:pPr>
            <w:r w:rsidRPr="00591DC7">
              <w:t>Клочкова Светлана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853339">
            <w:pPr>
              <w:tabs>
                <w:tab w:val="left" w:pos="0"/>
              </w:tabs>
            </w:pPr>
            <w:r w:rsidRPr="00591DC7">
              <w:t>Галкина Любовь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61166E">
            <w:pPr>
              <w:tabs>
                <w:tab w:val="left" w:pos="0"/>
              </w:tabs>
            </w:pPr>
            <w:r w:rsidRPr="00591DC7">
              <w:t>Коновалова Марина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61166E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Рекунова Татьяна Алексеевна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  <w:jc w:val="both"/>
            </w:pPr>
            <w:r w:rsidRPr="00591DC7">
              <w:t>Литература</w:t>
            </w:r>
          </w:p>
        </w:tc>
        <w:tc>
          <w:tcPr>
            <w:tcW w:w="3384" w:type="dxa"/>
          </w:tcPr>
          <w:p w:rsidR="002F7E60" w:rsidRPr="00591DC7" w:rsidRDefault="002F7E60" w:rsidP="00A3340B">
            <w:pPr>
              <w:tabs>
                <w:tab w:val="left" w:pos="0"/>
              </w:tabs>
            </w:pPr>
            <w:r w:rsidRPr="00591DC7">
              <w:t>Галкина Любовь Петровна 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 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853339">
            <w:pPr>
              <w:tabs>
                <w:tab w:val="left" w:pos="0"/>
              </w:tabs>
            </w:pPr>
            <w:r w:rsidRPr="00591DC7">
              <w:t>Рекунова Татьяна Алексеевна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831D8F">
            <w:pPr>
              <w:tabs>
                <w:tab w:val="left" w:pos="0"/>
              </w:tabs>
            </w:pPr>
            <w:r w:rsidRPr="00591DC7">
              <w:t xml:space="preserve"> Литюшкина  Марина Михайловна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3105CC">
            <w:pPr>
              <w:tabs>
                <w:tab w:val="left" w:pos="0"/>
              </w:tabs>
            </w:pPr>
            <w:r w:rsidRPr="00591DC7">
              <w:t>Галкина Любовь Петровна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D8705A">
            <w:pPr>
              <w:tabs>
                <w:tab w:val="left" w:pos="0"/>
              </w:tabs>
            </w:pPr>
            <w:r w:rsidRPr="00591DC7">
              <w:t>Коновалова Марина Петровна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D8705A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Рекунова Татьяна Алексеевна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Технология</w:t>
            </w: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Галкина Любовь Петровна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rPr>
          <w:trHeight w:val="70"/>
        </w:trPr>
        <w:tc>
          <w:tcPr>
            <w:tcW w:w="2756" w:type="dxa"/>
            <w:vMerge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 Литюшкина  Марина Михайловна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 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67AD4">
            <w:pPr>
              <w:tabs>
                <w:tab w:val="left" w:pos="0"/>
              </w:tabs>
              <w:rPr>
                <w:highlight w:val="yellow"/>
              </w:rPr>
            </w:pPr>
            <w:r w:rsidRPr="00591DC7">
              <w:t>Тихонова  Надежда  Степановна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Мордовский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Галкина Любовь  Петровна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Рекунова Татьяна Алексеевна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Литюшкина Марина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Начальные классы</w:t>
            </w:r>
          </w:p>
        </w:tc>
        <w:tc>
          <w:tcPr>
            <w:tcW w:w="3384" w:type="dxa"/>
          </w:tcPr>
          <w:p w:rsidR="002F7E60" w:rsidRPr="00591DC7" w:rsidRDefault="002F7E60" w:rsidP="00E91652">
            <w:pPr>
              <w:tabs>
                <w:tab w:val="left" w:pos="0"/>
              </w:tabs>
            </w:pPr>
            <w:r w:rsidRPr="00591DC7">
              <w:t>Галкина Любовь Петровна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91652">
            <w:pPr>
              <w:tabs>
                <w:tab w:val="left" w:pos="0"/>
              </w:tabs>
            </w:pPr>
            <w:r w:rsidRPr="00591DC7">
              <w:t>Тихонова Надежда Степановна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91652">
            <w:pPr>
              <w:tabs>
                <w:tab w:val="left" w:pos="0"/>
              </w:tabs>
            </w:pPr>
            <w:r w:rsidRPr="00591DC7">
              <w:t>Клочкова Светлана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A43A23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«Кученяевская ООШ»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Осенова Татьяна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>
              <w:t>Учитель математики и физики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EF646E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Валдаева Александра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BA49ED">
            <w:pPr>
              <w:tabs>
                <w:tab w:val="left" w:pos="0"/>
              </w:tabs>
            </w:pPr>
            <w:r w:rsidRPr="00591DC7">
              <w:t>Учитель биологии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EF646E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Осенова Татьяна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>
              <w:t>Учитель математики и физики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Валдаева Александра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биологии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Химия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Валдаева Александра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биологии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Осенова Татьяна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>
              <w:t>Учитель математики и физики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Информатика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Осенова Татьяна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 Владимир Андреевич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Прыткова Надежда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Валдаева Александра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биологии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Прыткова Надежа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Искусство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Добрынкина Ольга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Доронькина Любовь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Русский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Карпова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Добрынкина Ольга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Директор (председатель жюри)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Козина Елена Семеновна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 Владимир Андреевич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Козина Елена Семеновна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 Владимир Андреевич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Литература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Карпова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Добрынкина Ольга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Козина Елена Семеновна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 Владимир Андреевич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Иностранный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Доронькина Любовь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>
              <w:t>Доронкина Ольга Александровна</w:t>
            </w:r>
            <w:r w:rsidRPr="00591DC7">
              <w:t xml:space="preserve">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Технология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 Владимир Андреевич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rPr>
          <w:trHeight w:val="393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Родная литература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Добрынкина Ольга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Родной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Добрынкина Ольга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Дугушкина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1275FE" w:rsidRDefault="002F7E60" w:rsidP="009759C2">
            <w:pPr>
              <w:tabs>
                <w:tab w:val="left" w:pos="0"/>
              </w:tabs>
              <w:jc w:val="center"/>
              <w:rPr>
                <w:b/>
                <w:highlight w:val="yellow"/>
              </w:rPr>
            </w:pPr>
            <w:r w:rsidRPr="0014089E">
              <w:rPr>
                <w:b/>
              </w:rPr>
              <w:t>МБОУ «Редкодубская СОШ»</w:t>
            </w:r>
          </w:p>
        </w:tc>
      </w:tr>
      <w:tr w:rsidR="002F7E60" w:rsidRPr="00591DC7" w:rsidTr="0063787E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>
              <w:t xml:space="preserve">Козырева Людмила Анатольевна </w:t>
            </w:r>
            <w:r w:rsidRPr="00591DC7">
              <w:t xml:space="preserve">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физики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Балашова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Шинелева  Валентина Ивановна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Голюшова Клара Витальевна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математики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Козырева Людмила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Учитель математики и информатики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Балашова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физики</w:t>
            </w:r>
          </w:p>
        </w:tc>
      </w:tr>
      <w:tr w:rsidR="002F7E60" w:rsidRPr="00591DC7" w:rsidTr="0063787E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Химия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Адушева Татьяна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биологии и химии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 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ТишенковаТатьяна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биологии и химии</w:t>
            </w:r>
          </w:p>
        </w:tc>
      </w:tr>
      <w:tr w:rsidR="002F7E60" w:rsidRPr="00591DC7" w:rsidTr="0063787E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Информатика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Козырева Людмила Анатольевна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математики и информатики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Лысов Василий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информатики</w:t>
            </w:r>
          </w:p>
        </w:tc>
      </w:tr>
      <w:tr w:rsidR="002F7E60" w:rsidRPr="00591DC7" w:rsidTr="0063787E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Седойкин Анатолий Владимирович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физической культуры и ОБЖ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Лысов Василий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информатики</w:t>
            </w:r>
          </w:p>
        </w:tc>
      </w:tr>
      <w:tr w:rsidR="002F7E60" w:rsidRPr="00591DC7" w:rsidTr="0063787E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Адушева Татьяна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биологии и химии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ТишенковаТатьяна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биологии и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Мировая художественная культура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>
              <w:t xml:space="preserve">Шинелева Прасковья Анатольевна </w:t>
            </w:r>
            <w:r w:rsidRPr="00591DC7">
              <w:t>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Учитель искусства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Русский язык</w:t>
            </w:r>
          </w:p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37764C">
        <w:trPr>
          <w:trHeight w:val="493"/>
        </w:trPr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Прасковья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63787E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Злыдникова Галина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63787E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Тельнова 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Учитель начальных классов  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63787E">
        <w:tc>
          <w:tcPr>
            <w:tcW w:w="2756" w:type="dxa"/>
            <w:vMerge w:val="restart"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t>Основы безопасности жизнедеятельности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Шинелева  Валентина Ивановна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Седойкин Анатолий Владимирович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физической культуры и  ОБЖ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Лысов Василий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информатики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Валентина Ивановна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Коптелов Николай Геннадьевич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истории и обществознания</w:t>
            </w:r>
          </w:p>
        </w:tc>
      </w:tr>
      <w:tr w:rsidR="002F7E60" w:rsidRPr="00591DC7" w:rsidTr="0063787E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Коптелов Николай Геннадьевич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истории и обществознания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  </w:t>
            </w:r>
          </w:p>
        </w:tc>
      </w:tr>
      <w:tr w:rsidR="002F7E60" w:rsidRPr="00591DC7" w:rsidTr="0063787E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Лысов Василий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информатики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Литература</w:t>
            </w:r>
          </w:p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 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Прасковья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63787E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Злыдникова Галина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63787E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Тельнова Татьяна Ивановна(по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Учитель начальных классов  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(председатель жюри)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географии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Тишенкова 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географии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Иностранный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Шинелева  Валентина Ивановна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Чикнайкина Наталия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иностранных языков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Тельнова Татьяна Ивановна(по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Учитель начальных классов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Телегина Лариса Николаевна(по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Технология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>
              <w:t xml:space="preserve">Рязанова Елена Александровна </w:t>
            </w:r>
            <w:r w:rsidRPr="00591DC7">
              <w:t xml:space="preserve">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Телегина Лариса Николаевна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Першева Лидия Семеновна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Мордовский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Шинелева 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Киселева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Злыдникова Галина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мордовского (эрзянского) языка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Телегина Лариса Николаевна(по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УВР  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Першева Лидия Семеновна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9759C2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«Ардатовская станционная ООШ»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Русский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Саушкина Мария Николаевна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Байгушкина Вера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Литература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Федюнина Елена Евгеньевна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Байгушкина Вера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Иностранный язык (английский язык или немецкий язык)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Саушкина Мария Николаевна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Ильина Галина Васильевна(по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иностранного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Мокшина Вера Викторовна(по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Екатерина Александровна(по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Макарова Юлия Александровна(по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Екатерина Александровна(по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7E194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Макарова Юлия Александровна(по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Мокшина Вера Викторовна(по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мордовского языка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Сунсин Николай Николаевич( 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Ганькина Людмила Геннадьевна(по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Ратникова Ольга Николаевна ( 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химии и биологии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pStyle w:val="NoSpacing"/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Ратникова Ольга Николаевна( 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Сунсин Николай Николаевич( 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Основы безопасности жизнедеятельности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Ратникова Ольга Николаевна( 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Сунсин Николай Николаевич( 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rPr>
                <w:lang w:eastAsia="en-US"/>
              </w:rPr>
              <w:t>Мордовский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pStyle w:val="NoSpacing"/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Кузьмина Екатерина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pStyle w:val="NoSpacing"/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Мокшина Вера Викторовна ( 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мордовского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Начальные классы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Ганькина Людмила Геннадьевна ( 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Федюнина Елена Евгеньевна ( 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rPr>
          <w:trHeight w:val="273"/>
        </w:trPr>
        <w:tc>
          <w:tcPr>
            <w:tcW w:w="9322" w:type="dxa"/>
            <w:gridSpan w:val="4"/>
          </w:tcPr>
          <w:p w:rsidR="002F7E60" w:rsidRPr="000E2AD9" w:rsidRDefault="002F7E60" w:rsidP="009759C2">
            <w:pPr>
              <w:tabs>
                <w:tab w:val="left" w:pos="0"/>
              </w:tabs>
              <w:jc w:val="center"/>
              <w:rPr>
                <w:b/>
                <w:highlight w:val="yellow"/>
              </w:rPr>
            </w:pPr>
            <w:r w:rsidRPr="004D2C7C">
              <w:rPr>
                <w:b/>
              </w:rPr>
              <w:t>МБОУ «Тургеневская СОШ»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Русский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Масленникова Юлия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Кальскова Татьяна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Картыгина Раиса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Кузьмина Светлана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Марочкина Галина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Чижова Светлана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 xml:space="preserve">Литература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Масленникова Юлия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Кальскова Татьяна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Картыгина Раиса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Кузьмина Светлана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литературы, эрзянского языка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Марочкина Галина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Чижова Светлана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Иностранный язык (английский язык или немецкий язык)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  <w:r w:rsidRPr="00591DC7">
              <w:t>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Ерина Ульяна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английского языка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 xml:space="preserve">Математика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Слугина Татьяна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математики и информатики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Митричева Ирина Юрьевна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математики и физики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Тютина Светлана Павловна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математики и информатики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Егорова Ксения Андреевна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Информатика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Header"/>
              <w:rPr>
                <w:szCs w:val="24"/>
              </w:rPr>
            </w:pPr>
            <w:r w:rsidRPr="00591DC7">
              <w:rPr>
                <w:szCs w:val="24"/>
              </w:rPr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Слугина Татьяна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информатики и математики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Тютина Светлана Павловна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информатики и математики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Матвеев Андрей Валерьевич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Лачина 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обществознания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Право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Лачина 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обществознания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Горячева Галина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географии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Слугина Антонина Борисовна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географии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Митричева Ирина Юрьевна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 и физики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</w:p>
          <w:p w:rsidR="002F7E60" w:rsidRPr="00591DC7" w:rsidRDefault="002F7E60" w:rsidP="009759C2">
            <w:pPr>
              <w:pStyle w:val="NoSpacing"/>
            </w:pPr>
            <w:r w:rsidRPr="00591DC7">
              <w:t>Химия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 Елисеева Мария Евгеньевна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химии и биологии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Земскова Марина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химии и биологии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</w:t>
            </w:r>
            <w:r w:rsidRPr="00591DC7">
              <w:t>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 Елисеева Мария Евгеньевна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химии и биологии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Земскова Марина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химии и биологии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Искусство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Финогенова Ирина Валентиновна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ИЗО, МХК, технологии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Атманская Элина Валентиновна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музыки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Технология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Финогенова Ирина Валентиновна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ИЗО, МХК, технологии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Елесин Евгений Владимирович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 и ОБЖ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Лачин Александр Васильевич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Основы безопасности жизнедеятельности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Елесин Евгений Владимирович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физической культуры и ОБЖ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Астрономия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Митричева Ирина Юрьевна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астрономии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Экономика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Лачина 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rPr>
                <w:lang w:eastAsia="en-US"/>
              </w:rPr>
              <w:t>Мордовский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Светлана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литературы, эрзянского языка</w:t>
            </w:r>
          </w:p>
        </w:tc>
      </w:tr>
      <w:tr w:rsidR="002F7E60" w:rsidRPr="00591DC7" w:rsidTr="000A0E79">
        <w:trPr>
          <w:trHeight w:val="416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Марочкина Галина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эрзянского языка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Мамаева Алёна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эрзянского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Начальные классы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>
              <w:t>Дубровин Сергей Борисович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Марчёнкова Альбина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Громилина Альбина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Ерина Надежда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Добролюбская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Щуркина Надежда Сергеевна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9759C2">
            <w:pPr>
              <w:tabs>
                <w:tab w:val="left" w:pos="0"/>
              </w:tabs>
              <w:jc w:val="center"/>
              <w:rPr>
                <w:b/>
              </w:rPr>
            </w:pPr>
            <w:r w:rsidRPr="003F3950">
              <w:rPr>
                <w:b/>
              </w:rPr>
              <w:t>МБОУ «Урусовская СОШ»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Головина Софья Петровна(по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Никоркина Елена Николаевна(по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Никоркина Елена Николаевна(по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информатики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Головина Софья Петровна(по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Химия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Власов Александр Васильевич(по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Информатика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Никоркина Елена Николаевна(по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информатики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Головина Софья Петровна(по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Лукин Михаил Геннадьевич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Власов Александр Васильевич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Искусство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Азоркина Вера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ИЗО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Русский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Калигина 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Юдина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Основы безопасности жизнедеятельности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Лукин Михаил Геннадьевич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Мамаева Надежда Васильевна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Мамаева Надежда Васильевна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tabs>
                <w:tab w:val="left" w:pos="0"/>
              </w:tabs>
              <w:jc w:val="both"/>
            </w:pPr>
            <w:r w:rsidRPr="00591DC7">
              <w:t>Литература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Калигина 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Юдина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Никоркина Елена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географии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Иностранный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Солдатова Мария Николаевна(по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Технология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Костина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Родной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Уряднова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Калигина 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Юдина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Родная литература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Юртаева Елена Александровна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Калигина Татьяна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Юдина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9759C2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«Чукальская ООШ»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Русский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Блинкова Татьяна Викторовна(по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Широкина Ольга Ивановна(по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 Учитель русского языка и литературы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Литература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Блинкова Татьяна Викторовна(по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Широкина Ольга Ивановна(по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 Учитель русского языка и литературы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Иностранный язык (английский язык)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Пашкина Павлина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Логинкина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И.о. директора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Ответственный за воспитательную работу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  <w:p w:rsidR="002F7E60" w:rsidRPr="00591DC7" w:rsidRDefault="002F7E60" w:rsidP="009759C2">
            <w:pPr>
              <w:tabs>
                <w:tab w:val="left" w:pos="0"/>
              </w:tabs>
            </w:pP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Солгунова Надежда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Ответственный за воспитательную работу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Информатика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Солунова Надежда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Лисина Нина Петровна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Широкина Ольга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Лисина Нина Петровна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 xml:space="preserve">Широкина Ольга Ивановна(по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Лисина Нина Петровна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Широкина Ольга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Солгунова Надежда Михайловна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Химия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Людмила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химии и биологии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Людмила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химии и биологии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Искусство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изо, музыки, технологии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Тепайкина Анна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Технология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изо, музыки, технологии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Тепайкина Анна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Раскин Валентин Николаевич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Ответственный за воспитательную работу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Основы безопасности жизнедеятельности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Раскин Валентин Николаевич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>
              <w:t xml:space="preserve">Учитель начальных классов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Родная литература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Логинкина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Широкина Ольга Ивановна(по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Блинкова Татьяна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 учитель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Родной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Логинкина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родного языка и литературы учитель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Широкина Ольга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Блинкова Татьяна Викторовн 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Начальные классы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Тепайкина Анна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Кузьмина Нина Дмитриевна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Козлова Нина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Ответственный за УВР</w:t>
            </w:r>
          </w:p>
        </w:tc>
      </w:tr>
      <w:tr w:rsidR="002F7E60" w:rsidRPr="00591DC7" w:rsidTr="000A0E79">
        <w:trPr>
          <w:trHeight w:val="184"/>
        </w:trPr>
        <w:tc>
          <w:tcPr>
            <w:tcW w:w="9322" w:type="dxa"/>
            <w:gridSpan w:val="4"/>
          </w:tcPr>
          <w:p w:rsidR="002F7E60" w:rsidRPr="00591DC7" w:rsidRDefault="002F7E60" w:rsidP="009759C2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«Низовская СОШ» СОП Каласевская СОШ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Русский язык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Учитель  английского языка  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Суюшова Валентина Григорьевна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Литература 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 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Суюшова Валентина Григорьевна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Иностранный язык (английский язык или немецкий язык)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Суюшова Валентина Григорьевна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Руководитель ШМО филологии и обществознания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Храмова  Галина  Александровна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Математика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 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математики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История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 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Тюрина Галина Алексеевна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истории и обществознания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Обществознание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 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Тюрина Галина Алексеевна 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истории и обществознания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География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 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Харитонова Нина Григорьевна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географии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Физика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  <w:vAlign w:val="center"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Алипова Ольга Николаевна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математики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Химия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 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Токарева Надежда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химии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Биология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 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Токарева Надежда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биологии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Технология 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 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Князева  Людмила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технологии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Физическая культура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 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Князева  Людмила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физкультуры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Основы безопасности жизнедеятельности</w:t>
            </w:r>
          </w:p>
          <w:p w:rsidR="002F7E60" w:rsidRPr="00591DC7" w:rsidRDefault="002F7E60" w:rsidP="009759C2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  английского языка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Князева  Людмила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физкультуры, ОБЖ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r w:rsidRPr="00591DC7">
              <w:t>Родная литература</w:t>
            </w:r>
          </w:p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Учитель  английского языка 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Родионова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родного  языка и литературы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r w:rsidRPr="00591DC7">
              <w:t>Родной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Учитель   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Родионова Татьяна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родного  языка и литературы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 w:val="restart"/>
          </w:tcPr>
          <w:p w:rsidR="002F7E60" w:rsidRPr="00591DC7" w:rsidRDefault="002F7E60" w:rsidP="009759C2">
            <w:r w:rsidRPr="00591DC7">
              <w:t>Начальные классы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Алипов Александр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Заместитель директора по УВР (председатель жюри)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Храмова  Галина 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 xml:space="preserve">Учитель   </w:t>
            </w:r>
          </w:p>
        </w:tc>
      </w:tr>
      <w:tr w:rsidR="002F7E60" w:rsidRPr="00591DC7" w:rsidTr="000A0E79">
        <w:trPr>
          <w:trHeight w:val="184"/>
        </w:trPr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Адушкина Галина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9759C2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«Низовская СОШ» СОП  Кечушевская СОШ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Русский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Балкаева Мария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Чимбилеева Ольга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Литература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Балкаева Мария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Чимбилеева Ольга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Иностранный язык (английский язык или немецкий язык)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Чимбилеева Ольга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Маколова Миля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иностранного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Криулькина Мария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 и географии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Ларина Людмила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 и информатики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Информатика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Криулькина Мария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 и географии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Ларина Людмила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 и информатики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Чимбилеева Ольга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Трошина Валентина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Чимбилеева Ольга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Трошина Валентина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Константинова Лариса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биологии и химии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Криулькина Мария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 и географии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Ларина Людмила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математики и информатики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Криулькина Мария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 и географии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Химия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Криулькина Мария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 и географии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Константинова Лариса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биологии и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Криулькина Мария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физики и географии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Константинова Лариса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биологии и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Искусство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Балкаева Мария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Трошина Валентина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 xml:space="preserve">Технология 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Балкаева Мария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Барышев Юрий Иванович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Барышев Юрий Иванович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Волков Василий Петрович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pStyle w:val="NoSpacing"/>
            </w:pPr>
            <w:r w:rsidRPr="00591DC7">
              <w:t>Основы безопасности жизнедеятельности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Волков Василий Петрович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Барышев Юрий Иванович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ОБЖ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Родная литература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Балкаева Мария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Гудошникова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Родной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Балкаева Мария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Гудошникова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Начальные классы</w:t>
            </w:r>
          </w:p>
        </w:tc>
        <w:tc>
          <w:tcPr>
            <w:tcW w:w="3384" w:type="dxa"/>
          </w:tcPr>
          <w:p w:rsidR="002F7E60" w:rsidRPr="00591DC7" w:rsidRDefault="002F7E60" w:rsidP="009759C2">
            <w:pPr>
              <w:pStyle w:val="NoSpacing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pStyle w:val="NoSpacing"/>
            </w:pPr>
            <w:r w:rsidRPr="00591DC7">
              <w:t>Заместитель директора по УВР 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Балкаева Мария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Гудошникова Валентина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9759C2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«Низовская СОШ»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r w:rsidRPr="00591DC7"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Бедин Юрий Геннадьевич(по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Тепайкин Алексей Васильевич(по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истории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>
              <w:t xml:space="preserve">Летюшова Ирина Константиновна </w:t>
            </w:r>
            <w:r w:rsidRPr="00591DC7">
              <w:t>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Учитель </w:t>
            </w:r>
            <w:r>
              <w:t>георгафии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r w:rsidRPr="00591DC7">
              <w:t>Эрзянский язык и мордовская литература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Батурина Наталья Павловна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Зам. директора по УВР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Клементьева Зоя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эрзянского языка и мордовской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Королева Светлана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эрзянского языка и мордовской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Тепайкин Алексей Васильевич(по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истории</w:t>
            </w:r>
          </w:p>
          <w:p w:rsidR="002F7E60" w:rsidRPr="00591DC7" w:rsidRDefault="002F7E60" w:rsidP="009759C2">
            <w:r w:rsidRPr="00591DC7">
              <w:t>И обществознания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pPr>
              <w:rPr>
                <w:b/>
              </w:rPr>
            </w:pPr>
            <w:r w:rsidRPr="00591DC7">
              <w:t>Крестенкова Елена Михайловна(по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истории</w:t>
            </w:r>
            <w:r>
              <w:t xml:space="preserve"> и</w:t>
            </w:r>
          </w:p>
          <w:p w:rsidR="002F7E60" w:rsidRPr="00591DC7" w:rsidRDefault="002F7E60" w:rsidP="009759C2">
            <w:r w:rsidRPr="00591DC7">
              <w:t>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r w:rsidRPr="00591DC7">
              <w:t>Биология</w:t>
            </w:r>
          </w:p>
          <w:p w:rsidR="002F7E60" w:rsidRPr="00591DC7" w:rsidRDefault="002F7E60" w:rsidP="009759C2">
            <w:r w:rsidRPr="00591DC7">
              <w:t>Химия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Бедин Юрий Геннадьевич(по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Бабакина Надежда Васильевна(по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биологии и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r w:rsidRPr="00591DC7">
              <w:t xml:space="preserve">Русский язык 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Батурина Наталья Павловна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Зам. директора по УВР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Новикова Вера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Клементьева Александра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Кузьмина Татьяна Викторовна(по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r w:rsidRPr="00591DC7">
              <w:t>Литература</w:t>
            </w:r>
          </w:p>
        </w:tc>
        <w:tc>
          <w:tcPr>
            <w:tcW w:w="3384" w:type="dxa"/>
          </w:tcPr>
          <w:p w:rsidR="002F7E60" w:rsidRPr="00591DC7" w:rsidRDefault="002F7E60" w:rsidP="009759C2">
            <w:r w:rsidRPr="00591DC7">
              <w:t>Батурина Наталья Павловна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Зам. директора по УВР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Новикова Вера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>Клементьева Александра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Кузьмина Татьяна Викторовна(по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9759C2">
            <w:r w:rsidRPr="00591DC7">
              <w:t>Английский язык</w:t>
            </w:r>
          </w:p>
          <w:p w:rsidR="002F7E60" w:rsidRPr="00591DC7" w:rsidRDefault="002F7E60" w:rsidP="009759C2"/>
        </w:tc>
        <w:tc>
          <w:tcPr>
            <w:tcW w:w="3384" w:type="dxa"/>
          </w:tcPr>
          <w:p w:rsidR="002F7E60" w:rsidRPr="00591DC7" w:rsidRDefault="002F7E60" w:rsidP="009759C2">
            <w:r w:rsidRPr="00591DC7">
              <w:t xml:space="preserve">Батурина Наталья Павловна(по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9759C2">
            <w:r w:rsidRPr="00591DC7">
              <w:t>Зам. директора по УВР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>
              <w:t xml:space="preserve">Летюшова Ирина Константиновна </w:t>
            </w:r>
            <w:r w:rsidRPr="00591DC7">
              <w:t>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Учитель </w:t>
            </w:r>
            <w:r>
              <w:t xml:space="preserve">географии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 w:rsidRPr="00591DC7">
              <w:t>Новиков Владимир Федорович(по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английского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Информатика  и  ИКТ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Добрынкина Оксана Алексеевна(по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информатики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 w:rsidRPr="00591DC7">
              <w:t>Клементьева Наталья Павловна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 xml:space="preserve">Ратникова Нина Николаевна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 w:rsidRPr="00591DC7">
              <w:t>Добрынкина Оксана Алексеевна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 и информатики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 w:rsidRPr="00591DC7">
              <w:t>Клементьева Наталья Павловна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История</w:t>
            </w:r>
          </w:p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 w:rsidRPr="00591DC7">
              <w:t xml:space="preserve">Тепайкин Алексей Васильевич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истории</w:t>
            </w:r>
          </w:p>
          <w:p w:rsidR="002F7E60" w:rsidRPr="00591DC7" w:rsidRDefault="002F7E60" w:rsidP="0009624D">
            <w:r w:rsidRPr="00591DC7">
              <w:t>и обществознания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rPr>
                <w:b/>
              </w:rPr>
            </w:pPr>
            <w:r w:rsidRPr="00591DC7">
              <w:t>Крестенкова Елена Михайловна(по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истории</w:t>
            </w:r>
          </w:p>
          <w:p w:rsidR="002F7E60" w:rsidRPr="00591DC7" w:rsidRDefault="002F7E60" w:rsidP="0009624D">
            <w:r w:rsidRPr="00591DC7">
              <w:t>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Бедин Юрий Геннадьевич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 w:rsidRPr="00591DC7">
              <w:t>Добрынкина Оксана Алексеевна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Учитель физики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Бедин Юрий Геннадьевич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>
              <w:t>Дугушкин Евгений Иванович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 w:rsidRPr="00591DC7">
              <w:t xml:space="preserve">Ратников Валерий Федорович(по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Технология</w:t>
            </w:r>
          </w:p>
        </w:tc>
        <w:tc>
          <w:tcPr>
            <w:tcW w:w="3384" w:type="dxa"/>
          </w:tcPr>
          <w:p w:rsidR="002F7E60" w:rsidRPr="00591DC7" w:rsidRDefault="002F7E60" w:rsidP="0009624D">
            <w:r>
              <w:t>Новиков Владимир Федорович</w:t>
            </w:r>
            <w:r w:rsidRPr="00591DC7">
              <w:t xml:space="preserve">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>
              <w:t>Учитель английского языка (</w:t>
            </w:r>
            <w:r w:rsidRPr="00591DC7">
              <w:t>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 w:rsidRPr="00591DC7">
              <w:t>Клементьева Наталья Павловна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 w:rsidRPr="00591DC7">
              <w:t>Королева Светлана Александровна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 xml:space="preserve">Начальные классы 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Жочкина Надежда Сергеевна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начальных классов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Чегодайкина Светлана Анатольевна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Прыткова Нина Николаевна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r w:rsidRPr="00591DC7">
              <w:t>Ризайкина Ирина Григорьевна 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09624D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«Баевская СОШ»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Русский язык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Бояркина Надежда Викторовна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 xml:space="preserve">Литература 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Волгушкина Ольга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Иностранный язык (английский язык или немецкий язык)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Пиняйкина Ирина Александровна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Кудашкина Нина Михайловна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Кудашкина Нина Анатольевна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Информатика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>
              <w:t xml:space="preserve">Слугина </w:t>
            </w:r>
            <w:r w:rsidRPr="00591DC7">
              <w:t>Алена Андреевна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биологии и информатики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Раскина Светлана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Раскина Светлана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Слугина Ольга Михайловна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географии и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Кручинкина Кристина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физики и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Химия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Слугина Ольга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географии и химии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1A4CAD">
            <w:pPr>
              <w:tabs>
                <w:tab w:val="left" w:pos="0"/>
              </w:tabs>
            </w:pPr>
            <w:r w:rsidRPr="00591DC7">
              <w:t>С</w:t>
            </w:r>
            <w:r>
              <w:t xml:space="preserve">лугина </w:t>
            </w:r>
            <w:r w:rsidRPr="00591DC7">
              <w:t>Алёна Андреевна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биологии  и информатики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Экология</w:t>
            </w:r>
          </w:p>
          <w:p w:rsidR="002F7E60" w:rsidRPr="00591DC7" w:rsidRDefault="002F7E60" w:rsidP="0009624D">
            <w:pPr>
              <w:pStyle w:val="NoSpacing"/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Header"/>
              <w:rPr>
                <w:szCs w:val="24"/>
              </w:rPr>
            </w:pPr>
            <w:r w:rsidRPr="00591DC7">
              <w:rPr>
                <w:szCs w:val="24"/>
              </w:rPr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Учитель биологии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 xml:space="preserve">Искусство 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Бояркина Татьяна Григорьевна(по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 xml:space="preserve">Технология 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Святкин Владимир Георгиевич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ИЗО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Арсентьева Лариса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>Основы безопасности жизнедеятельности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Святкин Владимир Георгиевич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ИЗО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pStyle w:val="NoSpacing"/>
            </w:pPr>
            <w:r w:rsidRPr="00591DC7">
              <w:t xml:space="preserve">Астрономия 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Родная литература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Бояркина Татьяна Григорьевна(по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Родной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 xml:space="preserve">Бояркина Татьяна Григорьевна (по согласованию) 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 xml:space="preserve">Начальные классы 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Слугина Марина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 w:rsidRPr="00591DC7">
              <w:t>Пиняйкина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 xml:space="preserve">Заместитель директора по УВР  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pStyle w:val="NoSpacing"/>
            </w:pPr>
            <w:r>
              <w:t>Раскина Лариса Викторовна</w:t>
            </w:r>
            <w:r w:rsidRPr="00591DC7">
              <w:t xml:space="preserve">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pStyle w:val="NoSpacing"/>
            </w:pPr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09624D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«Ардатовская СОШ»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Уваров Сергей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физики и информатики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Баринова Наталья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Уварова Надежда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Баринова Наталья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Дыдыкина Ольга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Уварова Надежда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</w:pPr>
            <w:r w:rsidRPr="00591DC7">
              <w:t>Химия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Юдина Галина Евгеньевна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химии и биологии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Воробьева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химии и биологии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jc w:val="both"/>
            </w:pPr>
            <w:r w:rsidRPr="00591DC7">
              <w:t>Информатика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Уваров Сергей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физики и информатики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Дыдыкина Ольга Ивановна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Уварова Надежда Васильевна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jc w:val="both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Мигунов Евгений Анатольевич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физической культуры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Пронькин Евгений Григорьевич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Учитель физического воспитания и ОБЖ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jc w:val="both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Юдина Галина Евгеньевна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химии и биологии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Воробьева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химии и биологии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jc w:val="both"/>
            </w:pPr>
            <w:r w:rsidRPr="00591DC7">
              <w:t>Искусство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Тетина Галина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музыки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Мокейкина Татьяна Сергеевна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Учитель технологии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jc w:val="both"/>
            </w:pPr>
            <w:r w:rsidRPr="00591DC7">
              <w:t>Русский язык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ФедорчуковаТатьяна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русского, мордовского языков и литературы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>
              <w:t>Радаева Ольга Анатольевна</w:t>
            </w:r>
            <w:r w:rsidRPr="00591DC7">
              <w:t xml:space="preserve">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Широкова Елена Петровна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jc w:val="both"/>
            </w:pPr>
            <w:r w:rsidRPr="00591DC7">
              <w:t>Основы безопасности жизнедеятельности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Пронькин Евгений Григорьевич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физического воспитания и ОБЖ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Мигунов Евгений Анатольевич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Учитель физического воспитания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jc w:val="both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Миганова Елена Григорьевна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 Зам. директора по УВР, учитель истории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Тихонова Марина Юрьевна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Учитель истории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Кочетков Константин Вячеславич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Директор, учитель истории обществознания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jc w:val="both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Кочетков Константин Вячеславич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Директор, учитель истории обществознания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Миганова Елена Григорьевна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Зам. директора по УВР, учитель истории 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Тихонова Марина Юрьевна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Учитель истории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jc w:val="both"/>
            </w:pPr>
            <w:r w:rsidRPr="00591DC7">
              <w:t>Литература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ФедорчуковаТатьяна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русского, мордовского языков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>
              <w:t>Радаева Ольга Анатольевна</w:t>
            </w:r>
            <w:r w:rsidRPr="00591DC7">
              <w:t xml:space="preserve">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Широкова Елена Петровна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09624D">
            <w:r>
              <w:t xml:space="preserve">Алидина Елена Викторовна </w:t>
            </w:r>
            <w:r w:rsidRPr="00591DC7">
              <w:t xml:space="preserve">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географии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Тихонова Марина Юрьевна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Учитель истории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Иностранный язык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Кондратьева Антонина Сергеевна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английского языка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Кузнеченкова Елена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английского языка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Силькунова Марина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английского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Технология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Мокейкина Татьяна Сергеевна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технологии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Тетина Галина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 xml:space="preserve">Учитель музыки 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Мордовский (эрзянский) язык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Федорчукова Татьяна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русского, мордовского языков и литературы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Никитина Елена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Начальные классы</w:t>
            </w: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Бирюкова Светлана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Карасева Ирина Алексеевна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r w:rsidRPr="00591DC7">
              <w:t>Аникина Вера Николаевна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09624D">
            <w:pPr>
              <w:jc w:val="center"/>
              <w:rPr>
                <w:b/>
              </w:rPr>
            </w:pPr>
            <w:r w:rsidRPr="00591DC7">
              <w:rPr>
                <w:b/>
              </w:rPr>
              <w:t>МБОУ «Октябрьская СОШ»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Русский язык и литература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Бодрова Татьяна Ивановна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Уряднова Людмила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Мордовский (эрзянский) язык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B311C6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Уряднова Людмила Викторовна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русского языка и литературы, родного языка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Федорчукова Наталья Ивановна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русского языка и иностранного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Иностранный язык (английский)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Второва Татьяна Борисовна(по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иностранного языка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Федорчукова Наталья Ивановна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русского языка и иностранного языка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Математика и информатика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Михатова Марина Николаевна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математики и информатики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Южалина Александра Петровна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математики и физики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История и обществознание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Казакова Галина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Матвеева Ирина Владимировна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географии и технологии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Биология и химия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Круглова Ольга Михайловна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биологии, химии и физики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Федорчукова Наталья Ивановна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Физика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Круглова Ольга Михайловна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биологии, химии и физики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Южалина Александра Петровна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математики и физики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География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Матвеева Ирина Владимировна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географии и технологии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Казакова Галина Александровна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истории и обществознания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Искусство и технология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Матвеева Ирина Владимировна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географии и технологии</w:t>
            </w:r>
          </w:p>
        </w:tc>
      </w:tr>
      <w:tr w:rsidR="002F7E60" w:rsidRPr="00591DC7" w:rsidTr="000A0E79">
        <w:tc>
          <w:tcPr>
            <w:tcW w:w="2756" w:type="dxa"/>
            <w:vMerge/>
          </w:tcPr>
          <w:p w:rsidR="002F7E60" w:rsidRPr="00591DC7" w:rsidRDefault="002F7E60" w:rsidP="0009624D"/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Антипова Елена Викторовна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предметов области «Искусство»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r w:rsidRPr="00591DC7">
              <w:t>Физическая культура и ОБЖ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jc w:val="center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Озеров Виктор Алексеевич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jc w:val="center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Круглов Максим Алексеевич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физической культуры и ОБЖ</w:t>
            </w:r>
          </w:p>
        </w:tc>
      </w:tr>
      <w:tr w:rsidR="002F7E60" w:rsidRPr="00591DC7" w:rsidTr="000A0E79">
        <w:tc>
          <w:tcPr>
            <w:tcW w:w="2756" w:type="dxa"/>
            <w:vMerge w:val="restart"/>
            <w:vAlign w:val="center"/>
          </w:tcPr>
          <w:p w:rsidR="002F7E60" w:rsidRPr="00591DC7" w:rsidRDefault="002F7E60" w:rsidP="0009624D">
            <w:r w:rsidRPr="00591DC7">
              <w:t>Начальные классы</w:t>
            </w: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>
              <w:t>Храмова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jc w:val="center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Седышева Елена Юрьевна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2756" w:type="dxa"/>
            <w:vMerge/>
            <w:vAlign w:val="center"/>
          </w:tcPr>
          <w:p w:rsidR="002F7E60" w:rsidRPr="00591DC7" w:rsidRDefault="002F7E60" w:rsidP="0009624D">
            <w:pPr>
              <w:jc w:val="center"/>
            </w:pPr>
          </w:p>
        </w:tc>
        <w:tc>
          <w:tcPr>
            <w:tcW w:w="3521" w:type="dxa"/>
            <w:gridSpan w:val="2"/>
          </w:tcPr>
          <w:p w:rsidR="002F7E60" w:rsidRPr="00591DC7" w:rsidRDefault="002F7E60" w:rsidP="0009624D">
            <w:r w:rsidRPr="00591DC7">
              <w:t>Саляева Ольга Ивановна (по согласованию)</w:t>
            </w:r>
          </w:p>
        </w:tc>
        <w:tc>
          <w:tcPr>
            <w:tcW w:w="3045" w:type="dxa"/>
          </w:tcPr>
          <w:p w:rsidR="002F7E60" w:rsidRPr="00591DC7" w:rsidRDefault="002F7E60" w:rsidP="0009624D">
            <w:r w:rsidRPr="00591DC7">
              <w:t>Учитель начальных классов</w:t>
            </w:r>
          </w:p>
        </w:tc>
      </w:tr>
      <w:tr w:rsidR="002F7E60" w:rsidRPr="00591DC7" w:rsidTr="000A0E79">
        <w:tc>
          <w:tcPr>
            <w:tcW w:w="9322" w:type="dxa"/>
            <w:gridSpan w:val="4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center"/>
              <w:rPr>
                <w:b/>
              </w:rPr>
            </w:pPr>
            <w:r w:rsidRPr="00591DC7">
              <w:rPr>
                <w:b/>
              </w:rPr>
              <w:t>ГКОУ РМ «Ардатовская общеобразовательная школа-интернат для детей с нарушениями зрения»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Физика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Орлова Валентина Григорьевна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Зам. директора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Юртанов Михаил Петрович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Посошнова Любовь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Математика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Шувалова Раиса Валерьевна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математики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Юртанов Михаил Петрович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физика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Посошнова Любовь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Астрономия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Юртанов Михаил  Петрович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физики и астрономии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Сидорова Людмила Викторовна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географии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ЧесноковаОльга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биологии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Химия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Орлова Валентина Григорьевна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Зам. директора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Чеснокова Ольга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химии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Юртанов Михаил Петрович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Информатика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Шувалова Раиса Валерьевна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информатики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Посошнова Любовь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математики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Юртанов Михаил Петрович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физики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Физическая культура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Краснощеков Олег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Мамаев Дмитрий Евгеньевич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Краснощекова Алла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физической культуры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Биология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Орлова Валентина Григорьевна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Зам. директора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Чеснокова Ольга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биологии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Сидорова Людмила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географии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Искусство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Клочкова Мария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ИЗО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Мигунова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Посошнов Павел Михайлович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Русский язык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Балашова Светлана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литература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Сергеева Татьяна Валентиновна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Ивлева Татьяна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Основы безопасности жизнедеятельности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Краснощеков Олег Александрович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Директор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Ивлева Татьяна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ОБЖ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Мамаев Дмитрий Евгеньевич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физической культуры</w:t>
            </w:r>
          </w:p>
        </w:tc>
      </w:tr>
      <w:tr w:rsidR="002F7E60" w:rsidRPr="00591DC7" w:rsidTr="00905A9A">
        <w:trPr>
          <w:trHeight w:val="599"/>
        </w:trPr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История</w:t>
            </w:r>
          </w:p>
        </w:tc>
        <w:tc>
          <w:tcPr>
            <w:tcW w:w="3384" w:type="dxa"/>
          </w:tcPr>
          <w:p w:rsidR="002F7E60" w:rsidRPr="001920C2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Калямина Анастасия Андреевна(по согласованию</w:t>
            </w:r>
            <w:r>
              <w:t>)</w:t>
            </w:r>
          </w:p>
        </w:tc>
        <w:tc>
          <w:tcPr>
            <w:tcW w:w="3182" w:type="dxa"/>
            <w:gridSpan w:val="2"/>
          </w:tcPr>
          <w:p w:rsidR="002F7E60" w:rsidRPr="001920C2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истории</w:t>
            </w:r>
            <w:r>
              <w:t xml:space="preserve"> и обществознания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Осипова Надежда Викторовна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Экология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Орлова Валентина Григорьевна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Зам.директора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Сидорова Людмила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экологии и географии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Чеснокова Ольга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биологии</w:t>
            </w:r>
          </w:p>
        </w:tc>
      </w:tr>
      <w:tr w:rsidR="002F7E60" w:rsidRPr="00591DC7" w:rsidTr="00905A9A">
        <w:trPr>
          <w:trHeight w:val="599"/>
        </w:trPr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Обществознание</w:t>
            </w:r>
          </w:p>
        </w:tc>
        <w:tc>
          <w:tcPr>
            <w:tcW w:w="3384" w:type="dxa"/>
          </w:tcPr>
          <w:p w:rsidR="002F7E60" w:rsidRPr="001920C2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Калямина Анастасия Андреевна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1920C2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истории</w:t>
            </w:r>
            <w:r>
              <w:t xml:space="preserve"> и обществознания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Балашова Светлана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Литература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Ивлева Татьяна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Осипова Надежда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/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Сергеева Татьяна Валентиновна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spacing w:line="256" w:lineRule="auto"/>
              <w:rPr>
                <w:lang w:eastAsia="en-US"/>
              </w:rPr>
            </w:pPr>
            <w:r w:rsidRPr="00591DC7">
              <w:rPr>
                <w:lang w:eastAsia="en-US"/>
              </w:rPr>
              <w:t>География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Сидорова Людмила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географии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Орлова Валентина Григорьевна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биологии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Чеснокова Ольга Владимировна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биология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spacing w:line="256" w:lineRule="auto"/>
              <w:rPr>
                <w:lang w:eastAsia="en-US"/>
              </w:rPr>
            </w:pPr>
            <w:r w:rsidRPr="00591DC7">
              <w:rPr>
                <w:lang w:eastAsia="en-US"/>
              </w:rPr>
              <w:t>Иностранный язык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Дементьева Ирина Вениаминовна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английского языка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Балашова Светлана Викторовна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2F7E60" w:rsidRPr="00591DC7" w:rsidTr="000A0E79">
        <w:tc>
          <w:tcPr>
            <w:tcW w:w="2756" w:type="dxa"/>
            <w:vMerge w:val="restart"/>
          </w:tcPr>
          <w:p w:rsidR="002F7E60" w:rsidRPr="00591DC7" w:rsidRDefault="002F7E60" w:rsidP="0009624D">
            <w:pPr>
              <w:spacing w:line="256" w:lineRule="auto"/>
              <w:rPr>
                <w:lang w:eastAsia="en-US"/>
              </w:rPr>
            </w:pPr>
            <w:r w:rsidRPr="00591DC7">
              <w:rPr>
                <w:lang w:eastAsia="en-US"/>
              </w:rPr>
              <w:t>Технология</w:t>
            </w: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Мигунова Ирина Александровна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технологии (председатель жюри)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Посошнов Павел Михайлович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технологии</w:t>
            </w:r>
          </w:p>
        </w:tc>
      </w:tr>
      <w:tr w:rsidR="002F7E60" w:rsidRPr="00591DC7" w:rsidTr="000A0E79">
        <w:tc>
          <w:tcPr>
            <w:tcW w:w="0" w:type="auto"/>
            <w:vMerge/>
            <w:vAlign w:val="center"/>
          </w:tcPr>
          <w:p w:rsidR="002F7E60" w:rsidRPr="00591DC7" w:rsidRDefault="002F7E60" w:rsidP="0009624D">
            <w:pPr>
              <w:rPr>
                <w:lang w:eastAsia="en-US"/>
              </w:rPr>
            </w:pPr>
          </w:p>
        </w:tc>
        <w:tc>
          <w:tcPr>
            <w:tcW w:w="3384" w:type="dxa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Клочкова Мария Михайловна (по согласованию)</w:t>
            </w:r>
          </w:p>
        </w:tc>
        <w:tc>
          <w:tcPr>
            <w:tcW w:w="3182" w:type="dxa"/>
            <w:gridSpan w:val="2"/>
          </w:tcPr>
          <w:p w:rsidR="002F7E60" w:rsidRPr="00591DC7" w:rsidRDefault="002F7E60" w:rsidP="0009624D">
            <w:pPr>
              <w:tabs>
                <w:tab w:val="left" w:pos="0"/>
              </w:tabs>
              <w:spacing w:line="256" w:lineRule="auto"/>
            </w:pPr>
            <w:r w:rsidRPr="00591DC7">
              <w:t>Учитель ИЗО</w:t>
            </w:r>
          </w:p>
        </w:tc>
      </w:tr>
    </w:tbl>
    <w:p w:rsidR="002F7E60" w:rsidRPr="00591DC7" w:rsidRDefault="002F7E60"/>
    <w:p w:rsidR="002F7E60" w:rsidRPr="00591DC7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 w:rsidP="00A633EE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5</w:t>
      </w:r>
    </w:p>
    <w:p w:rsidR="002F7E60" w:rsidRDefault="002F7E60" w:rsidP="00A633EE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2F7E60" w:rsidRDefault="002F7E60" w:rsidP="00A633EE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2F7E60" w:rsidRDefault="002F7E60" w:rsidP="00A633EE">
      <w:pPr>
        <w:jc w:val="right"/>
      </w:pPr>
      <w:r>
        <w:rPr>
          <w:sz w:val="28"/>
          <w:szCs w:val="28"/>
        </w:rPr>
        <w:t>от «_____» __________ 2020 г. №_____</w:t>
      </w:r>
    </w:p>
    <w:p w:rsidR="002F7E60" w:rsidRDefault="002F7E60"/>
    <w:p w:rsidR="002F7E60" w:rsidRDefault="002F7E60"/>
    <w:p w:rsidR="002F7E60" w:rsidRPr="00FF57A8" w:rsidRDefault="002F7E60" w:rsidP="001644D5">
      <w:pPr>
        <w:jc w:val="center"/>
        <w:rPr>
          <w:b/>
          <w:sz w:val="28"/>
          <w:szCs w:val="28"/>
        </w:rPr>
      </w:pPr>
      <w:r w:rsidRPr="00FF57A8">
        <w:rPr>
          <w:b/>
          <w:sz w:val="28"/>
          <w:szCs w:val="28"/>
        </w:rPr>
        <w:t xml:space="preserve">СОСТАВ </w:t>
      </w:r>
    </w:p>
    <w:p w:rsidR="002F7E60" w:rsidRPr="00FF57A8" w:rsidRDefault="002F7E60" w:rsidP="001644D5">
      <w:pPr>
        <w:jc w:val="center"/>
        <w:rPr>
          <w:b/>
          <w:sz w:val="28"/>
          <w:szCs w:val="28"/>
        </w:rPr>
      </w:pPr>
      <w:r w:rsidRPr="00FF57A8">
        <w:rPr>
          <w:b/>
          <w:sz w:val="28"/>
          <w:szCs w:val="28"/>
        </w:rPr>
        <w:t xml:space="preserve">жюри муниципального этапа </w:t>
      </w:r>
      <w:r>
        <w:rPr>
          <w:b/>
          <w:sz w:val="28"/>
          <w:szCs w:val="28"/>
        </w:rPr>
        <w:t>в</w:t>
      </w:r>
      <w:r w:rsidRPr="00FF57A8">
        <w:rPr>
          <w:b/>
          <w:sz w:val="28"/>
          <w:szCs w:val="28"/>
        </w:rPr>
        <w:t>сероссийской олимпиады школьников по общеобразовательным предметам в 20</w:t>
      </w:r>
      <w:r>
        <w:rPr>
          <w:b/>
          <w:sz w:val="28"/>
          <w:szCs w:val="28"/>
        </w:rPr>
        <w:t>20</w:t>
      </w:r>
      <w:r w:rsidRPr="00FF57A8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 xml:space="preserve">21 </w:t>
      </w:r>
      <w:r w:rsidRPr="00FF57A8">
        <w:rPr>
          <w:b/>
          <w:sz w:val="28"/>
          <w:szCs w:val="28"/>
        </w:rPr>
        <w:t xml:space="preserve"> учебном году</w:t>
      </w:r>
    </w:p>
    <w:p w:rsidR="002F7E60" w:rsidRDefault="002F7E60" w:rsidP="001644D5">
      <w:pPr>
        <w:jc w:val="center"/>
        <w:rPr>
          <w:b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"/>
        <w:gridCol w:w="3888"/>
        <w:gridCol w:w="72"/>
        <w:gridCol w:w="5220"/>
      </w:tblGrid>
      <w:tr w:rsidR="002F7E60" w:rsidRPr="00FD2C6D" w:rsidTr="00905A9A">
        <w:trPr>
          <w:trHeight w:val="552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 w:rsidRPr="00FD2C6D">
              <w:t>№ п/п</w:t>
            </w:r>
          </w:p>
        </w:tc>
        <w:tc>
          <w:tcPr>
            <w:tcW w:w="3888" w:type="dxa"/>
          </w:tcPr>
          <w:p w:rsidR="002F7E60" w:rsidRPr="00FD2C6D" w:rsidRDefault="002F7E60" w:rsidP="00905A9A">
            <w:pPr>
              <w:jc w:val="center"/>
            </w:pPr>
            <w:r w:rsidRPr="00FD2C6D">
              <w:t>Фамилия, имя, отчество учителя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pPr>
              <w:jc w:val="center"/>
            </w:pPr>
            <w:r w:rsidRPr="00FD2C6D">
              <w:t>Наименование школы</w:t>
            </w:r>
          </w:p>
        </w:tc>
      </w:tr>
      <w:tr w:rsidR="002F7E60" w:rsidRPr="00FD2C6D" w:rsidTr="00905A9A">
        <w:trPr>
          <w:trHeight w:val="269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Русский язык и литература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Картыгина Раиса Николаевна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«Тургеневская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Бодрова Татьяна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«Октябрьская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Широкова Елена Петровна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Сергеева Евгения Валентиновна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ООШ»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5.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Широкина Ольга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F4762B">
            <w:r w:rsidRPr="00983711">
              <w:t>МБОУ «Чукальская ООШ»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6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Шинелева Прасковья Анатольевна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«Редкодубская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7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Новикова Вера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«Низовская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8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Сергеева Татьяна Валентиновна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Математика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Михатова Марина Николаевна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«Октябрьская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Баринова Наталья Михайловна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Слугина Татьяна Викторовна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«Тургеневская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Баринова Марина Яковлевна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ООШ»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10080" w:type="dxa"/>
            <w:gridSpan w:val="4"/>
          </w:tcPr>
          <w:p w:rsidR="002F7E60" w:rsidRPr="00A86F53" w:rsidRDefault="002F7E60" w:rsidP="00905A9A">
            <w:pPr>
              <w:jc w:val="center"/>
              <w:rPr>
                <w:b/>
              </w:rPr>
            </w:pPr>
            <w:r w:rsidRPr="00A86F53">
              <w:rPr>
                <w:b/>
              </w:rPr>
              <w:t>Физика, астрономия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Уваров Сергей Александрович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«Ардатовская СОШ»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Юртанов Михаил Петрович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 xml:space="preserve"> ГКОУ РМ «Ардатовская общеобразовательная школа-интернат для детей с нарушениями зрения» 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Добрынкина Оксана Алексеевна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1644D5">
            <w:r w:rsidRPr="00983711">
              <w:t>МБОУ «Низовская 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Пинякина Ирина Александровна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1644D5">
            <w:r w:rsidRPr="00983711">
              <w:t>МБОУ «Баевская СОШ»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Биология, химия и экология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Орлова Валентина Григорьевна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2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Слугина Марина Александровна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«Баевская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3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Юдина Галина Евгеньевна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Молдаванова Татьяна Владимировна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C93A06">
            <w:r w:rsidRPr="00983711">
              <w:t>МБОУ «Ардатовская ООШ»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 xml:space="preserve">География 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Горячева Галина Николаевна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«Тургеневская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Матвеева Ирина Владимировна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«Октябрьская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Слугина Ольга Михайловна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«Баевская 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Сидорова Людмила Викторовна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Default="002F7E60" w:rsidP="00905A9A">
            <w:pPr>
              <w:ind w:left="360"/>
            </w:pPr>
            <w:r>
              <w:t>5.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Летюшова Ирина Константиновна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«Низовская СОШ»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Default="002F7E60" w:rsidP="00905A9A">
            <w:pPr>
              <w:ind w:left="360"/>
            </w:pPr>
            <w:r>
              <w:t>6.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Шинелева Валентина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«Редкодубская СОШ»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История, обществознание</w:t>
            </w:r>
            <w:r>
              <w:rPr>
                <w:b/>
              </w:rPr>
              <w:t>, экономика</w:t>
            </w:r>
            <w:r w:rsidRPr="00FD2C6D">
              <w:rPr>
                <w:b/>
              </w:rPr>
              <w:t xml:space="preserve"> и право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Миронова Галина Викторовна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«Ардатовская ООШ»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Раскина Светлана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«Баевская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Миганова Елена Григорьевна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Тепайкин Алексей Васильевич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«Низовская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5.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Лачина Татьяна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«Тургеневская СОШ» (по согласованию)</w:t>
            </w:r>
          </w:p>
        </w:tc>
      </w:tr>
      <w:tr w:rsidR="002F7E60" w:rsidRPr="003826A0" w:rsidTr="00905A9A">
        <w:trPr>
          <w:trHeight w:val="284"/>
        </w:trPr>
        <w:tc>
          <w:tcPr>
            <w:tcW w:w="900" w:type="dxa"/>
          </w:tcPr>
          <w:p w:rsidR="002F7E60" w:rsidRPr="003826A0" w:rsidRDefault="002F7E60" w:rsidP="00905A9A">
            <w:pPr>
              <w:ind w:left="360"/>
            </w:pPr>
            <w:r w:rsidRPr="003826A0">
              <w:t>6.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Матвеев Андрей Валерьевич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«Тургеневская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7.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Юртаева Елена Александровна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«Урусовская 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8.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Лисина Нина Петровна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«Чукальская ООШ»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Иностранный язык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Еделева Светлана Михайловна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«Ардатовская ООШ»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Чикнайкина Наталья Васильевна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«Редкодбская СОШ»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Кондратьева Антонина Сергеевна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Солдатова Мария Николаевна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«Урусовская 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Физическая культура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FD2C6D" w:rsidRDefault="002F7E60" w:rsidP="00905A9A">
            <w:r w:rsidRPr="00FD2C6D">
              <w:t>Кузьмин Николай Андреевич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Председатель, МБУ ДО «Ардатовская ДЮСШ»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FD2C6D" w:rsidRDefault="002F7E60" w:rsidP="00905A9A">
            <w:r w:rsidRPr="00FD2C6D">
              <w:t>Жировова Любовь Анатольевна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FD2C6D" w:rsidRDefault="002F7E60" w:rsidP="00905A9A">
            <w:r w:rsidRPr="00FD2C6D">
              <w:t>Осипов Николай Федорович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4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FD2C6D" w:rsidRDefault="002F7E60" w:rsidP="00905A9A">
            <w:r w:rsidRPr="00FD2C6D">
              <w:t>Чугунов Николай Иванович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5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FD2C6D" w:rsidRDefault="002F7E60" w:rsidP="00905A9A">
            <w:r>
              <w:t>Кузьмин Владимир Андреевич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6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FD2C6D" w:rsidRDefault="002F7E60" w:rsidP="00905A9A">
            <w:r w:rsidRPr="00FD2C6D">
              <w:t>Кузьмина Галина Александровна</w:t>
            </w:r>
          </w:p>
          <w:p w:rsidR="002F7E60" w:rsidRPr="00FD2C6D" w:rsidRDefault="002F7E60" w:rsidP="00905A9A"/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7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FD2C6D" w:rsidRDefault="002F7E60" w:rsidP="00905A9A">
            <w:r>
              <w:t>Краснощекова Алла Александровна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8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FD2C6D" w:rsidRDefault="002F7E60" w:rsidP="00905A9A">
            <w:r>
              <w:t>Солдаткина</w:t>
            </w:r>
            <w:r w:rsidRPr="00FD2C6D">
              <w:t xml:space="preserve"> Наталья Юрьевна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9.</w:t>
            </w:r>
          </w:p>
        </w:tc>
        <w:tc>
          <w:tcPr>
            <w:tcW w:w="3888" w:type="dxa"/>
          </w:tcPr>
          <w:p w:rsidR="002F7E60" w:rsidRDefault="002F7E60" w:rsidP="00905A9A">
            <w:r>
              <w:t>Симонян Мхитар Радикович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Информатика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 xml:space="preserve">Уваров Сергей Александрович 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«Ардатовская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Добрынкина Оксана Алексеевна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«Низовская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Козырева Людмила Анатольевна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«Редкодубская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Шувалова Раиса Валерьевна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Технология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D60432" w:rsidRDefault="002F7E60" w:rsidP="00905A9A">
            <w:r w:rsidRPr="00D60432">
              <w:t>Финогенова Ирина Валентиновна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83711">
            <w:r w:rsidRPr="00D60432">
              <w:t>Председатель, МБОУ «Тургеневская 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2.</w:t>
            </w:r>
          </w:p>
        </w:tc>
        <w:tc>
          <w:tcPr>
            <w:tcW w:w="3888" w:type="dxa"/>
          </w:tcPr>
          <w:p w:rsidR="002F7E60" w:rsidRPr="00D60432" w:rsidRDefault="002F7E60" w:rsidP="00905A9A">
            <w:r w:rsidRPr="00D60432">
              <w:t>Мокейкина Татьяна Сергеевна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r w:rsidRPr="00D60432">
              <w:t>МБОУ «Ардатовская СОШ» (по согласованию)(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3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Финогенова Ирина Валентиновна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Председатель  МБОУ «Тургеневская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Страдина Ирина Михайловна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«Ардатовская ООШ»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ОБЖ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Кузнеченкова Елена Юрьевна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Председатель, МБОУ «Ардатовская ООШ»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Пронькин Евгений Григорьевич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«Ардатовская СОШ»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Елесин Евгений Владимирович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0F3A65">
            <w:pPr>
              <w:jc w:val="both"/>
            </w:pPr>
            <w:r w:rsidRPr="00D60432">
              <w:t>МБОУ «Тургеневская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>
              <w:t>4.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 xml:space="preserve">Седойкин Анатолий Владимирович 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«Редкодубская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</w:pPr>
            <w:r w:rsidRPr="00FD2C6D">
              <w:rPr>
                <w:b/>
              </w:rPr>
              <w:t>Искусство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Тетина Галина Николаевна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Председатель, МБОУ «Ардатовская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>
              <w:t>2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Финогенова Ирина Валентиновна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«Тургеневская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>
              <w:t>3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Усалева Марина Евгеньевна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«Ардатовская ООШ»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Default="002F7E60" w:rsidP="00905A9A">
            <w:pPr>
              <w:jc w:val="center"/>
            </w:pPr>
            <w:r>
              <w:t>4.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Клочкова Мария Михайловна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C93A06">
            <w:pPr>
              <w:jc w:val="both"/>
            </w:pPr>
            <w:r w:rsidRPr="00D60432"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2F7E60" w:rsidRPr="00FD2C6D" w:rsidTr="00905A9A">
        <w:tc>
          <w:tcPr>
            <w:tcW w:w="10080" w:type="dxa"/>
            <w:gridSpan w:val="4"/>
          </w:tcPr>
          <w:p w:rsidR="002F7E60" w:rsidRPr="00C63DD3" w:rsidRDefault="002F7E60" w:rsidP="00905A9A">
            <w:pPr>
              <w:jc w:val="center"/>
              <w:rPr>
                <w:b/>
              </w:rPr>
            </w:pPr>
            <w:r w:rsidRPr="00C63DD3">
              <w:rPr>
                <w:b/>
              </w:rPr>
              <w:t>Мордовский язык (общеобразовательные учреждения с русским языком обучения)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86"/>
              </w:tabs>
              <w:jc w:val="center"/>
            </w:pPr>
            <w:r w:rsidRPr="00FD2C6D">
              <w:t>1.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Федорчукова Татьяна Михайловна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pPr>
              <w:jc w:val="both"/>
            </w:pPr>
            <w:r w:rsidRPr="00D60432">
              <w:t>Председатель, МБОУ «Ардатовская СОШ»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86"/>
              </w:tabs>
              <w:jc w:val="center"/>
            </w:pPr>
            <w:r w:rsidRPr="00FD2C6D">
              <w:t>2.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4E2A02">
            <w:pPr>
              <w:jc w:val="both"/>
            </w:pPr>
            <w:r w:rsidRPr="00D60432">
              <w:t>Широкова Валентина Викторовна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pPr>
              <w:jc w:val="both"/>
            </w:pPr>
            <w:r w:rsidRPr="00D60432">
              <w:t>МБОУ «Ардатовская ООШ»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86"/>
              </w:tabs>
              <w:jc w:val="center"/>
            </w:pPr>
            <w:r>
              <w:t>3</w:t>
            </w:r>
            <w:r w:rsidRPr="00FD2C6D">
              <w:t>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r w:rsidRPr="00D60432">
              <w:t>Злыдникова Галина Николаевна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МБОУ «Редкодубская СОШ»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Default="002F7E60" w:rsidP="00905A9A">
            <w:pPr>
              <w:tabs>
                <w:tab w:val="left" w:pos="186"/>
              </w:tabs>
              <w:jc w:val="center"/>
            </w:pPr>
            <w:r>
              <w:t>4.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r w:rsidRPr="00D60432">
              <w:t xml:space="preserve"> Уряднова Людмила Викторовна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МБОУ «Октябрьская СОШ» (по согласованию)</w:t>
            </w:r>
          </w:p>
        </w:tc>
      </w:tr>
      <w:tr w:rsidR="002F7E60" w:rsidRPr="00FD2C6D" w:rsidTr="00905A9A"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</w:pPr>
            <w:r w:rsidRPr="00FD2C6D">
              <w:rPr>
                <w:b/>
              </w:rPr>
              <w:t>Родной язык и литература (национальные общеобразовательные учреждения)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48"/>
              </w:tabs>
              <w:ind w:left="186"/>
            </w:pPr>
            <w:r w:rsidRPr="00FD2C6D">
              <w:t>1.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r w:rsidRPr="00D60432">
              <w:t>Клементьева Зоя Викторовна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Председатель, МБОУ «Низовская СОШ»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48"/>
              </w:tabs>
              <w:ind w:left="186"/>
              <w:jc w:val="both"/>
            </w:pPr>
            <w:r w:rsidRPr="00FD2C6D">
              <w:t>2.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pPr>
              <w:tabs>
                <w:tab w:val="right" w:pos="3744"/>
              </w:tabs>
            </w:pPr>
            <w:r w:rsidRPr="00D60432">
              <w:t>Добрынкина Ольга Александровна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МБОУ «Кученяевская ООШ»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48"/>
              </w:tabs>
              <w:ind w:left="186"/>
              <w:jc w:val="both"/>
            </w:pPr>
            <w:r w:rsidRPr="00FD2C6D">
              <w:t>3.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r w:rsidRPr="00D60432">
              <w:t>Уряднова Надежда Викторовна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МБОУ «Урусовская СОШ»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48"/>
              </w:tabs>
              <w:ind w:left="186"/>
              <w:jc w:val="both"/>
            </w:pPr>
            <w:r>
              <w:t>4.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r w:rsidRPr="00D60432">
              <w:t>Бояркина Татьяна Григорьевна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МБОУ «Баевская СОШ» (по согласованию)</w:t>
            </w:r>
          </w:p>
        </w:tc>
      </w:tr>
    </w:tbl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 w:rsidP="00BB21F5">
      <w:pPr>
        <w:autoSpaceDE w:val="0"/>
        <w:autoSpaceDN w:val="0"/>
        <w:adjustRightInd w:val="0"/>
        <w:rPr>
          <w:sz w:val="28"/>
          <w:szCs w:val="28"/>
        </w:rPr>
      </w:pPr>
    </w:p>
    <w:p w:rsidR="002F7E60" w:rsidRDefault="002F7E60" w:rsidP="00BB21F5">
      <w:pPr>
        <w:autoSpaceDE w:val="0"/>
        <w:autoSpaceDN w:val="0"/>
        <w:adjustRightInd w:val="0"/>
        <w:rPr>
          <w:sz w:val="28"/>
          <w:szCs w:val="28"/>
        </w:rPr>
      </w:pPr>
    </w:p>
    <w:p w:rsidR="002F7E60" w:rsidRDefault="002F7E60" w:rsidP="004C1833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6</w:t>
      </w:r>
    </w:p>
    <w:p w:rsidR="002F7E60" w:rsidRDefault="002F7E60" w:rsidP="004C1833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2F7E60" w:rsidRDefault="002F7E60" w:rsidP="004C1833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2F7E60" w:rsidRDefault="002F7E60" w:rsidP="004C1833">
      <w:pPr>
        <w:jc w:val="right"/>
      </w:pPr>
      <w:r>
        <w:rPr>
          <w:sz w:val="28"/>
          <w:szCs w:val="28"/>
        </w:rPr>
        <w:t>от «_____» __________ 2020 г. №_____</w:t>
      </w:r>
    </w:p>
    <w:p w:rsidR="002F7E60" w:rsidRDefault="002F7E60"/>
    <w:p w:rsidR="002F7E60" w:rsidRDefault="002F7E60" w:rsidP="005F7D9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F7E60" w:rsidRPr="006F3405" w:rsidRDefault="002F7E60" w:rsidP="005F7D9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>СОСТАВ</w:t>
      </w:r>
    </w:p>
    <w:p w:rsidR="002F7E60" w:rsidRPr="006F3405" w:rsidRDefault="002F7E60" w:rsidP="005F7D9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>муниципальных предметно-методических комиссий для организации и</w:t>
      </w:r>
    </w:p>
    <w:p w:rsidR="002F7E60" w:rsidRPr="006F3405" w:rsidRDefault="002F7E60" w:rsidP="005F7D9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>проведения школьного этапа Всероссийской олимпиады школьников</w:t>
      </w:r>
    </w:p>
    <w:p w:rsidR="002F7E60" w:rsidRPr="006F3405" w:rsidRDefault="002F7E60" w:rsidP="005F7D96">
      <w:pPr>
        <w:jc w:val="center"/>
        <w:rPr>
          <w:b/>
          <w:sz w:val="28"/>
          <w:szCs w:val="28"/>
        </w:rPr>
      </w:pPr>
      <w:r w:rsidRPr="006F3405">
        <w:rPr>
          <w:b/>
          <w:sz w:val="28"/>
          <w:szCs w:val="28"/>
        </w:rPr>
        <w:t>в 20</w:t>
      </w:r>
      <w:r>
        <w:rPr>
          <w:b/>
          <w:sz w:val="28"/>
          <w:szCs w:val="28"/>
        </w:rPr>
        <w:t>20</w:t>
      </w:r>
      <w:r w:rsidRPr="006F3405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21</w:t>
      </w:r>
      <w:r w:rsidRPr="006F3405">
        <w:rPr>
          <w:b/>
          <w:sz w:val="28"/>
          <w:szCs w:val="28"/>
        </w:rPr>
        <w:t xml:space="preserve"> учебном году</w:t>
      </w:r>
    </w:p>
    <w:p w:rsidR="002F7E60" w:rsidRDefault="002F7E60"/>
    <w:p w:rsidR="002F7E60" w:rsidRDefault="002F7E60"/>
    <w:p w:rsidR="002F7E60" w:rsidRDefault="002F7E60"/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"/>
        <w:gridCol w:w="3888"/>
        <w:gridCol w:w="72"/>
        <w:gridCol w:w="5220"/>
      </w:tblGrid>
      <w:tr w:rsidR="002F7E60" w:rsidRPr="00FD2C6D" w:rsidTr="00905A9A">
        <w:trPr>
          <w:trHeight w:val="552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 w:rsidRPr="00FD2C6D">
              <w:t>№ п/п</w:t>
            </w:r>
          </w:p>
        </w:tc>
        <w:tc>
          <w:tcPr>
            <w:tcW w:w="3888" w:type="dxa"/>
          </w:tcPr>
          <w:p w:rsidR="002F7E60" w:rsidRPr="00FD2C6D" w:rsidRDefault="002F7E60" w:rsidP="00905A9A">
            <w:pPr>
              <w:jc w:val="center"/>
            </w:pPr>
            <w:r w:rsidRPr="00FD2C6D">
              <w:t>Фамилия, имя, отчество учителя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pPr>
              <w:jc w:val="center"/>
            </w:pPr>
            <w:r w:rsidRPr="00FD2C6D">
              <w:t>Наименование школы</w:t>
            </w:r>
          </w:p>
        </w:tc>
      </w:tr>
      <w:tr w:rsidR="002F7E60" w:rsidRPr="00FD2C6D" w:rsidTr="00905A9A">
        <w:trPr>
          <w:trHeight w:val="269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Русский язык и литература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Картыгина Раиса Николаевна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«Тургеневская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Бодрова Татьяна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«Октябрьская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Широкова Елена Петровна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Сергеева Евгения Валентиновна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ООШ»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5.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Широкина Ольга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«Чукальская ООШ»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6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Шинелева Прасковья Анатольевна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«Редкодубская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7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Новикова Вера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«Низовская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8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Сергеева Татьяна Валентиновна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Математика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Михатова Марина Николаевна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«Октябрьская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Баринова Наталья Михайловна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Слугина Татьяна Викторовна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«Тургеневская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Баринова Марина Яковлевна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ООШ»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10080" w:type="dxa"/>
            <w:gridSpan w:val="4"/>
          </w:tcPr>
          <w:p w:rsidR="002F7E60" w:rsidRPr="00A86F53" w:rsidRDefault="002F7E60" w:rsidP="00905A9A">
            <w:pPr>
              <w:jc w:val="center"/>
              <w:rPr>
                <w:b/>
              </w:rPr>
            </w:pPr>
            <w:r w:rsidRPr="00A86F53">
              <w:rPr>
                <w:b/>
              </w:rPr>
              <w:t>Физика, астрономия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Уваров Сергей Александрович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«Ардатовская СОШ»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Юртанов Михаил Петрович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 xml:space="preserve"> ГКОУ РМ «Ардатовская общеобразовательная школа-интернат для детей с нарушениями зрения» 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Добрынкина Оксана Алексеевна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«Низовская  СОШ» (по согласованию)</w:t>
            </w:r>
          </w:p>
        </w:tc>
      </w:tr>
      <w:tr w:rsidR="002F7E60" w:rsidRPr="00FD2C6D" w:rsidTr="00905A9A">
        <w:trPr>
          <w:trHeight w:val="269"/>
        </w:trPr>
        <w:tc>
          <w:tcPr>
            <w:tcW w:w="900" w:type="dxa"/>
          </w:tcPr>
          <w:p w:rsidR="002F7E60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Пинякина Ирина Александровна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«Баевская СОШ»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Биология, химия и экология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Орлова Валентина Григорьевна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2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Слугина Марина Александровна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«Баевская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3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Юдина Галина Евгеньевна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Молдаванова Татьяна Владимировна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ООШ»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 xml:space="preserve">География 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Горячева Галина Николаевна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«Тургеневская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Матвеева Ирина Владимировна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«Октябрьская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Слугина Ольга Михайловна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«Баевская 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Сидорова Людмила Викторовна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Default="002F7E60" w:rsidP="00905A9A">
            <w:pPr>
              <w:ind w:left="360"/>
            </w:pPr>
            <w:r>
              <w:t>5.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Летюшова Ирина Константиновна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«Низовская СОШ»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Default="002F7E60" w:rsidP="00905A9A">
            <w:pPr>
              <w:ind w:left="360"/>
            </w:pPr>
            <w:r>
              <w:t>6.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Шинелева Валентина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«Редкодубская СОШ»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История, обществознание</w:t>
            </w:r>
            <w:r>
              <w:rPr>
                <w:b/>
              </w:rPr>
              <w:t>, экономика</w:t>
            </w:r>
            <w:r w:rsidRPr="00FD2C6D">
              <w:rPr>
                <w:b/>
              </w:rPr>
              <w:t xml:space="preserve"> и право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Миронова Галина Викторовна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«Ардатовская ООШ»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Раскина Светлана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«Баевская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Миганова Елена Григорьевна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Тепайкин Алексей Васильевич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«Низовская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5.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Лачина Татьяна Ивановна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«Тургеневская СОШ» (по согласованию)</w:t>
            </w:r>
          </w:p>
        </w:tc>
      </w:tr>
      <w:tr w:rsidR="002F7E60" w:rsidRPr="003826A0" w:rsidTr="00905A9A">
        <w:trPr>
          <w:trHeight w:val="284"/>
        </w:trPr>
        <w:tc>
          <w:tcPr>
            <w:tcW w:w="900" w:type="dxa"/>
          </w:tcPr>
          <w:p w:rsidR="002F7E60" w:rsidRPr="003826A0" w:rsidRDefault="002F7E60" w:rsidP="00905A9A">
            <w:pPr>
              <w:ind w:left="360"/>
            </w:pPr>
            <w:r w:rsidRPr="003826A0">
              <w:t>6.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Матвеев Андрей Валерьевич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«Тургеневская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7.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Юртаева Елена Александровна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«Урусовская 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8.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Лисина Нина Петровна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«Чукальская ООШ»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Иностранный язык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Еделева Светлана Михайловна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«Ардатовская ООШ»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Чикнайкина Наталья Васильевна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«Редкодбская СОШ»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Кондратьева Антонина Сергеевна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«Ардатовская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Солдатова Мария Николаевна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«Урусовская 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Физическая культура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FD2C6D" w:rsidRDefault="002F7E60" w:rsidP="00905A9A">
            <w:r w:rsidRPr="00FD2C6D">
              <w:t>Кузьмин Николай Андреевич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Председатель, МБУ ДО «Ардатовская ДЮСШ»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FD2C6D" w:rsidRDefault="002F7E60" w:rsidP="00905A9A">
            <w:r w:rsidRPr="00FD2C6D">
              <w:t>Жировова Любовь Анатольевна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FD2C6D" w:rsidRDefault="002F7E60" w:rsidP="00905A9A">
            <w:r w:rsidRPr="00FD2C6D">
              <w:t>Осипов Николай Федорович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4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FD2C6D" w:rsidRDefault="002F7E60" w:rsidP="00905A9A">
            <w:r w:rsidRPr="00FD2C6D">
              <w:t>Чугунов Николай Иванович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5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FD2C6D" w:rsidRDefault="002F7E60" w:rsidP="00905A9A">
            <w:r>
              <w:t>Кузьмин Владимир Андреевич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6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FD2C6D" w:rsidRDefault="002F7E60" w:rsidP="00905A9A">
            <w:r w:rsidRPr="00FD2C6D">
              <w:t>Кузьмина Галина Александровна</w:t>
            </w:r>
          </w:p>
          <w:p w:rsidR="002F7E60" w:rsidRPr="00FD2C6D" w:rsidRDefault="002F7E60" w:rsidP="00905A9A"/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7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FD2C6D" w:rsidRDefault="002F7E60" w:rsidP="00905A9A">
            <w:r>
              <w:t>Краснощекова Алла Александровна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8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FD2C6D" w:rsidRDefault="002F7E60" w:rsidP="00905A9A">
            <w:r>
              <w:t>Солдаткина</w:t>
            </w:r>
            <w:r w:rsidRPr="00FD2C6D">
              <w:t xml:space="preserve"> Наталья Юрьевна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9.</w:t>
            </w:r>
          </w:p>
        </w:tc>
        <w:tc>
          <w:tcPr>
            <w:tcW w:w="3888" w:type="dxa"/>
          </w:tcPr>
          <w:p w:rsidR="002F7E60" w:rsidRDefault="002F7E60" w:rsidP="00905A9A">
            <w:r>
              <w:t>Симонян Мхитар Радикович</w:t>
            </w:r>
          </w:p>
        </w:tc>
        <w:tc>
          <w:tcPr>
            <w:tcW w:w="5292" w:type="dxa"/>
            <w:gridSpan w:val="2"/>
          </w:tcPr>
          <w:p w:rsidR="002F7E60" w:rsidRPr="00FD2C6D" w:rsidRDefault="002F7E60" w:rsidP="00905A9A">
            <w:r w:rsidRPr="00FD2C6D">
              <w:t>МБУ ДО «Ардатовская ДЮСШ»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Информатика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 xml:space="preserve">Уваров Сергей Александрович 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Председатель, МБОУ «Ардатовская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Добрынкина Оксана Алексеевна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«Низовская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Козырева Людмила Анатольевна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МБОУ «Редкодубская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4.</w:t>
            </w:r>
          </w:p>
        </w:tc>
        <w:tc>
          <w:tcPr>
            <w:tcW w:w="3888" w:type="dxa"/>
          </w:tcPr>
          <w:p w:rsidR="002F7E60" w:rsidRPr="00983711" w:rsidRDefault="002F7E60" w:rsidP="00905A9A">
            <w:r w:rsidRPr="00983711">
              <w:t>Шувалова Раиса Валерьевна</w:t>
            </w:r>
          </w:p>
        </w:tc>
        <w:tc>
          <w:tcPr>
            <w:tcW w:w="5292" w:type="dxa"/>
            <w:gridSpan w:val="2"/>
          </w:tcPr>
          <w:p w:rsidR="002F7E60" w:rsidRPr="00983711" w:rsidRDefault="002F7E60" w:rsidP="00905A9A">
            <w:r w:rsidRPr="00983711"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Технология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D60432" w:rsidRDefault="002F7E60" w:rsidP="00905A9A">
            <w:r w:rsidRPr="00D60432">
              <w:t>Финогенова Ирина Валентиновна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r w:rsidRPr="00D60432">
              <w:t>Председатель, МБОУ «Тургеневская 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2.</w:t>
            </w:r>
          </w:p>
        </w:tc>
        <w:tc>
          <w:tcPr>
            <w:tcW w:w="3888" w:type="dxa"/>
          </w:tcPr>
          <w:p w:rsidR="002F7E60" w:rsidRPr="00D60432" w:rsidRDefault="002F7E60" w:rsidP="00905A9A">
            <w:r w:rsidRPr="00D60432">
              <w:t>Мокейкина Татьяна Сергеевна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r w:rsidRPr="00D60432">
              <w:t>МБОУ «Ардатовская СОШ» (по согласованию)(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ind w:left="360"/>
            </w:pPr>
            <w:r>
              <w:t>3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Финогенова Ирина Валентиновна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 xml:space="preserve">Председатель  МБОУ «Тургеневская СОШ» (по согласованию) 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Default="002F7E60" w:rsidP="00905A9A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Страдина Ирина Михайловна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«Ардатовская ООШ»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  <w:rPr>
                <w:b/>
              </w:rPr>
            </w:pPr>
            <w:r w:rsidRPr="00FD2C6D">
              <w:rPr>
                <w:b/>
              </w:rPr>
              <w:t>ОБЖ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Кузнеченкова Елена Юрьевна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Председатель, МБОУ «Ардатовская ООШ»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 w:rsidRPr="00FD2C6D">
              <w:t>2.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Пронькин Евгений Григорьевич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«Ардатовская СОШ»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 w:rsidRPr="00FD2C6D">
              <w:t>3.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Елесин Евгений Владимирович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«Тургеневская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>
              <w:t>4.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 xml:space="preserve">Седойкин Анатолий Владимирович 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«Редкодубская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</w:pPr>
            <w:r w:rsidRPr="00FD2C6D">
              <w:rPr>
                <w:b/>
              </w:rPr>
              <w:t>Искусство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 w:rsidRPr="00FD2C6D">
              <w:t>1.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Тетина Галина Николаевна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Председатель, МБОУ «Ардатовская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>
              <w:t>2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Финогенова Ирина Валентиновна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«Тургеневская СОШ»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Pr="00FD2C6D" w:rsidRDefault="002F7E60" w:rsidP="00905A9A">
            <w:pPr>
              <w:jc w:val="center"/>
            </w:pPr>
            <w:r>
              <w:t>3</w:t>
            </w:r>
            <w:r w:rsidRPr="00FD2C6D">
              <w:t>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Усалева Марина Евгеньевна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МБОУ «Ардатовская ООШ» (по согласованию)</w:t>
            </w:r>
          </w:p>
        </w:tc>
      </w:tr>
      <w:tr w:rsidR="002F7E60" w:rsidRPr="00FD2C6D" w:rsidTr="00905A9A">
        <w:trPr>
          <w:trHeight w:val="284"/>
        </w:trPr>
        <w:tc>
          <w:tcPr>
            <w:tcW w:w="900" w:type="dxa"/>
          </w:tcPr>
          <w:p w:rsidR="002F7E60" w:rsidRDefault="002F7E60" w:rsidP="00905A9A">
            <w:pPr>
              <w:jc w:val="center"/>
            </w:pPr>
            <w:r>
              <w:t>4.</w:t>
            </w:r>
          </w:p>
        </w:tc>
        <w:tc>
          <w:tcPr>
            <w:tcW w:w="3888" w:type="dxa"/>
          </w:tcPr>
          <w:p w:rsidR="002F7E60" w:rsidRPr="00D60432" w:rsidRDefault="002F7E60" w:rsidP="00905A9A">
            <w:pPr>
              <w:jc w:val="both"/>
            </w:pPr>
            <w:r w:rsidRPr="00D60432">
              <w:t>Клочкова Мария Михайловна</w:t>
            </w:r>
          </w:p>
        </w:tc>
        <w:tc>
          <w:tcPr>
            <w:tcW w:w="5292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ГКОУ РМ «Ардатовская общеобразовательная школа-интернат для детей с нарушениями зрения» (по согласованию)</w:t>
            </w:r>
          </w:p>
        </w:tc>
      </w:tr>
      <w:tr w:rsidR="002F7E60" w:rsidRPr="00FD2C6D" w:rsidTr="00905A9A">
        <w:tc>
          <w:tcPr>
            <w:tcW w:w="10080" w:type="dxa"/>
            <w:gridSpan w:val="4"/>
          </w:tcPr>
          <w:p w:rsidR="002F7E60" w:rsidRPr="00C63DD3" w:rsidRDefault="002F7E60" w:rsidP="00905A9A">
            <w:pPr>
              <w:jc w:val="center"/>
              <w:rPr>
                <w:b/>
              </w:rPr>
            </w:pPr>
            <w:r w:rsidRPr="00C63DD3">
              <w:rPr>
                <w:b/>
              </w:rPr>
              <w:t>Мордовский язык (общеобразовательные учреждения с русским языком обучения)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86"/>
              </w:tabs>
              <w:jc w:val="center"/>
            </w:pPr>
            <w:r w:rsidRPr="00FD2C6D">
              <w:t>1.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Федорчукова Татьяна Михайловна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pPr>
              <w:jc w:val="both"/>
            </w:pPr>
            <w:r w:rsidRPr="00D60432">
              <w:t>Председатель, МБОУ «Ардатовская СОШ»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86"/>
              </w:tabs>
              <w:jc w:val="center"/>
            </w:pPr>
            <w:r w:rsidRPr="00FD2C6D">
              <w:t>2.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pPr>
              <w:jc w:val="both"/>
            </w:pPr>
            <w:r w:rsidRPr="00D60432">
              <w:t>Широкова Валентина Викторовна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pPr>
              <w:jc w:val="both"/>
            </w:pPr>
            <w:r w:rsidRPr="00D60432">
              <w:t>МБОУ «Ардатовская ООШ»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86"/>
              </w:tabs>
              <w:jc w:val="center"/>
            </w:pPr>
            <w:r>
              <w:t>3</w:t>
            </w:r>
            <w:r w:rsidRPr="00FD2C6D">
              <w:t>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r w:rsidRPr="00D60432">
              <w:t>Злыдникова Галина Николаевна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МБОУ «Редкодубская СОШ»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Default="002F7E60" w:rsidP="00905A9A">
            <w:pPr>
              <w:tabs>
                <w:tab w:val="left" w:pos="186"/>
              </w:tabs>
              <w:jc w:val="center"/>
            </w:pPr>
            <w:r>
              <w:t>4.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r w:rsidRPr="00D60432">
              <w:t xml:space="preserve"> Уряднова Людмила Викторовна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МБОУ «Октябрьская СОШ» (по согласованию)</w:t>
            </w:r>
          </w:p>
        </w:tc>
      </w:tr>
      <w:tr w:rsidR="002F7E60" w:rsidRPr="00FD2C6D" w:rsidTr="00905A9A">
        <w:tc>
          <w:tcPr>
            <w:tcW w:w="10080" w:type="dxa"/>
            <w:gridSpan w:val="4"/>
          </w:tcPr>
          <w:p w:rsidR="002F7E60" w:rsidRPr="00FD2C6D" w:rsidRDefault="002F7E60" w:rsidP="00905A9A">
            <w:pPr>
              <w:jc w:val="center"/>
            </w:pPr>
            <w:r w:rsidRPr="00FD2C6D">
              <w:rPr>
                <w:b/>
              </w:rPr>
              <w:t>Родной язык и литература (национальные общеобразовательные учреждения)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48"/>
              </w:tabs>
              <w:ind w:left="186"/>
            </w:pPr>
            <w:r w:rsidRPr="00FD2C6D">
              <w:t>1.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r w:rsidRPr="00D60432">
              <w:t>Клементьева Зоя Викторовна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Председатель, МБОУ «Низовская СОШ»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48"/>
              </w:tabs>
              <w:ind w:left="186"/>
              <w:jc w:val="both"/>
            </w:pPr>
            <w:r w:rsidRPr="00FD2C6D">
              <w:t>2.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pPr>
              <w:tabs>
                <w:tab w:val="right" w:pos="3744"/>
              </w:tabs>
            </w:pPr>
            <w:r w:rsidRPr="00D60432">
              <w:t>Добрынкина Ольга Александровна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МБОУ «Кученяевская ООШ»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48"/>
              </w:tabs>
              <w:ind w:left="186"/>
              <w:jc w:val="both"/>
            </w:pPr>
            <w:r w:rsidRPr="00FD2C6D">
              <w:t>3.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r w:rsidRPr="00D60432">
              <w:t>Уряднова Надежда Викторовна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МБОУ «Урусовская СОШ» (по согласованию)</w:t>
            </w:r>
          </w:p>
        </w:tc>
      </w:tr>
      <w:tr w:rsidR="002F7E60" w:rsidRPr="00FD2C6D" w:rsidTr="00905A9A">
        <w:tc>
          <w:tcPr>
            <w:tcW w:w="900" w:type="dxa"/>
          </w:tcPr>
          <w:p w:rsidR="002F7E60" w:rsidRPr="00FD2C6D" w:rsidRDefault="002F7E60" w:rsidP="00905A9A">
            <w:pPr>
              <w:tabs>
                <w:tab w:val="left" w:pos="148"/>
              </w:tabs>
              <w:ind w:left="186"/>
              <w:jc w:val="both"/>
            </w:pPr>
            <w:r>
              <w:t>4.</w:t>
            </w:r>
          </w:p>
        </w:tc>
        <w:tc>
          <w:tcPr>
            <w:tcW w:w="3960" w:type="dxa"/>
            <w:gridSpan w:val="2"/>
          </w:tcPr>
          <w:p w:rsidR="002F7E60" w:rsidRPr="00D60432" w:rsidRDefault="002F7E60" w:rsidP="00905A9A">
            <w:r w:rsidRPr="00D60432">
              <w:t>Бояркина Татьяна Григорьевна</w:t>
            </w:r>
          </w:p>
        </w:tc>
        <w:tc>
          <w:tcPr>
            <w:tcW w:w="5220" w:type="dxa"/>
          </w:tcPr>
          <w:p w:rsidR="002F7E60" w:rsidRPr="00D60432" w:rsidRDefault="002F7E60" w:rsidP="00905A9A">
            <w:r w:rsidRPr="00D60432">
              <w:t>МБОУ «Баевская СОШ» (по согласованию)</w:t>
            </w:r>
          </w:p>
        </w:tc>
      </w:tr>
    </w:tbl>
    <w:p w:rsidR="002F7E60" w:rsidRDefault="002F7E60" w:rsidP="00905A9A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/>
    <w:p w:rsidR="002F7E60" w:rsidRDefault="002F7E60" w:rsidP="0039197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7</w:t>
      </w:r>
    </w:p>
    <w:p w:rsidR="002F7E60" w:rsidRDefault="002F7E60" w:rsidP="0039197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2F7E60" w:rsidRDefault="002F7E60" w:rsidP="0039197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2F7E60" w:rsidRDefault="002F7E60" w:rsidP="0039197F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«_____» __________ 2020 г. №_____</w:t>
      </w:r>
    </w:p>
    <w:p w:rsidR="002F7E60" w:rsidRDefault="002F7E60" w:rsidP="0039197F">
      <w:pPr>
        <w:jc w:val="right"/>
      </w:pPr>
    </w:p>
    <w:p w:rsidR="002F7E60" w:rsidRDefault="002F7E60" w:rsidP="007A5D90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F7E60" w:rsidRDefault="002F7E60" w:rsidP="007149D4">
      <w:pPr>
        <w:pStyle w:val="WW-"/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Согласие на обработку персональных данных</w:t>
      </w:r>
    </w:p>
    <w:p w:rsidR="002F7E60" w:rsidRDefault="002F7E60" w:rsidP="007149D4">
      <w:pPr>
        <w:pStyle w:val="WW-"/>
        <w:spacing w:after="0" w:line="240" w:lineRule="auto"/>
        <w:jc w:val="center"/>
        <w:rPr>
          <w:sz w:val="24"/>
          <w:szCs w:val="24"/>
        </w:rPr>
      </w:pPr>
    </w:p>
    <w:p w:rsidR="002F7E60" w:rsidRDefault="002F7E60" w:rsidP="007149D4">
      <w:pPr>
        <w:pStyle w:val="WW-"/>
        <w:spacing w:after="0" w:line="240" w:lineRule="auto"/>
        <w:jc w:val="both"/>
        <w:rPr>
          <w:sz w:val="8"/>
          <w:szCs w:val="8"/>
        </w:rPr>
      </w:pPr>
      <w:r>
        <w:rPr>
          <w:rFonts w:ascii="Times New Roman" w:hAnsi="Times New Roman" w:cs="Times New Roman"/>
          <w:b/>
          <w:sz w:val="24"/>
          <w:szCs w:val="24"/>
        </w:rPr>
        <w:t>Я,___________________________________________________________________________,</w:t>
      </w:r>
    </w:p>
    <w:p w:rsidR="002F7E60" w:rsidRDefault="002F7E60" w:rsidP="007149D4">
      <w:pPr>
        <w:pStyle w:val="WW-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</w:rPr>
        <w:t>(ФИО родителя или законного представителя)</w:t>
      </w: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паспорт _____ ____________, выдан_________________________________________________</w:t>
      </w: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</w:rPr>
        <w:t xml:space="preserve">(серия,  номер)                                                           (когда, кем)     </w:t>
      </w: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7E60" w:rsidRDefault="002F7E60" w:rsidP="007149D4">
      <w:pPr>
        <w:pStyle w:val="WW-"/>
        <w:spacing w:after="0" w:line="240" w:lineRule="auto"/>
        <w:jc w:val="center"/>
        <w:rPr>
          <w:sz w:val="16"/>
          <w:szCs w:val="16"/>
        </w:rPr>
      </w:pPr>
      <w:r>
        <w:rPr>
          <w:rFonts w:ascii="Times New Roman" w:hAnsi="Times New Roman" w:cs="Times New Roman"/>
          <w:i/>
        </w:rPr>
        <w:t>(в случае опекунства / попечительства указать реквизиты документа, на основании которого осуществляется опека или попечительство)</w:t>
      </w:r>
    </w:p>
    <w:p w:rsidR="002F7E60" w:rsidRDefault="002F7E60" w:rsidP="007149D4">
      <w:pPr>
        <w:pStyle w:val="WW-"/>
        <w:spacing w:after="0" w:line="240" w:lineRule="auto"/>
        <w:jc w:val="center"/>
        <w:rPr>
          <w:sz w:val="16"/>
          <w:szCs w:val="16"/>
        </w:rPr>
      </w:pP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7E60" w:rsidRDefault="002F7E60" w:rsidP="007149D4">
      <w:pPr>
        <w:pStyle w:val="WW-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>(адрес)</w:t>
      </w:r>
    </w:p>
    <w:p w:rsidR="002F7E60" w:rsidRDefault="002F7E60" w:rsidP="007149D4">
      <w:pPr>
        <w:pStyle w:val="WW-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даю согласие оператору на обработку персональных данных моего ребенка – участника Всероссийской олимпиады школьников. Р</w:t>
      </w:r>
      <w:r w:rsidRPr="00694C6D">
        <w:rPr>
          <w:rFonts w:ascii="Times New Roman" w:hAnsi="Times New Roman" w:cs="Times New Roman"/>
          <w:sz w:val="24"/>
          <w:szCs w:val="24"/>
        </w:rPr>
        <w:t>азрешаю сбор, хранение, использование, распространение (передачу) и публикацию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ребенка</w:t>
      </w:r>
      <w:r w:rsidRPr="00694C6D">
        <w:rPr>
          <w:rFonts w:ascii="Times New Roman" w:hAnsi="Times New Roman" w:cs="Times New Roman"/>
          <w:sz w:val="24"/>
          <w:szCs w:val="24"/>
        </w:rPr>
        <w:t>, а также его олимпиадной работы, в том числе в сети Интернет.</w:t>
      </w: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7E60" w:rsidRDefault="002F7E60" w:rsidP="007149D4">
      <w:pPr>
        <w:pStyle w:val="WW-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</w:rPr>
        <w:t>(фамилия, имя, отчество ребенка)</w:t>
      </w: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 </w:t>
      </w:r>
      <w:r w:rsidRPr="004938AE">
        <w:rPr>
          <w:rFonts w:ascii="Times New Roman" w:hAnsi="Times New Roman" w:cs="Times New Roman"/>
        </w:rPr>
        <w:t>(св-во о рожд.)</w:t>
      </w:r>
      <w:r>
        <w:rPr>
          <w:rFonts w:ascii="Times New Roman" w:hAnsi="Times New Roman" w:cs="Times New Roman"/>
          <w:sz w:val="24"/>
          <w:szCs w:val="24"/>
        </w:rPr>
        <w:t xml:space="preserve"> _____________,выдан__________________________________________</w:t>
      </w:r>
    </w:p>
    <w:p w:rsidR="002F7E60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 xml:space="preserve">                                           (серия, номер)                                                           (когда, кем)     </w:t>
      </w:r>
    </w:p>
    <w:p w:rsidR="002F7E60" w:rsidRDefault="002F7E60" w:rsidP="007149D4">
      <w:pPr>
        <w:pStyle w:val="WW-"/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7E60" w:rsidRDefault="002F7E60" w:rsidP="007149D4">
      <w:pPr>
        <w:pStyle w:val="WW-"/>
        <w:spacing w:after="0" w:line="240" w:lineRule="auto"/>
        <w:jc w:val="center"/>
        <w:rPr>
          <w:sz w:val="24"/>
          <w:szCs w:val="24"/>
        </w:rPr>
      </w:pPr>
    </w:p>
    <w:p w:rsidR="002F7E60" w:rsidRPr="007149D4" w:rsidRDefault="002F7E60" w:rsidP="007149D4">
      <w:pPr>
        <w:pStyle w:val="WW-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____________________________________________________________________________. </w:t>
      </w:r>
      <w:r>
        <w:rPr>
          <w:rFonts w:ascii="Times New Roman" w:hAnsi="Times New Roman" w:cs="Times New Roman"/>
          <w:i/>
        </w:rPr>
        <w:t>(адрес)</w:t>
      </w:r>
    </w:p>
    <w:p w:rsidR="002F7E60" w:rsidRDefault="002F7E60" w:rsidP="007149D4">
      <w:pPr>
        <w:pStyle w:val="WW-"/>
        <w:spacing w:after="0" w:line="240" w:lineRule="auto"/>
        <w:jc w:val="center"/>
        <w:rPr>
          <w:i/>
        </w:rPr>
      </w:pPr>
    </w:p>
    <w:p w:rsidR="002F7E60" w:rsidRDefault="002F7E60" w:rsidP="007149D4">
      <w:pPr>
        <w:pStyle w:val="WW-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персональных данных, на обработку которых дается согласие: фамилия, имя, отчество, школа, класс, домашний адрес, дата рождения, телефон, адрес электронной почты, результаты участия в этапах олимпиады. </w:t>
      </w:r>
    </w:p>
    <w:p w:rsidR="002F7E60" w:rsidRDefault="002F7E60" w:rsidP="007149D4">
      <w:pPr>
        <w:pStyle w:val="WW-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Оператор имеет право на сбор, систематизацию, накопление, хранение, уточнение, использование, передачу персональных данных третьим лицам - образовательным организациям, органам управления образованием районов (городов), Министерству образования РФ, иным юридическим и физическим лицам, отвечающим за организацию и проведение различных этапов Всероссийских предметных олимпиад школьников, обезличивание, блокирование, уничтожение персональных данных. </w:t>
      </w:r>
    </w:p>
    <w:p w:rsidR="002F7E60" w:rsidRDefault="002F7E60" w:rsidP="007149D4">
      <w:pPr>
        <w:pStyle w:val="WW-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осуществляется в соответствии с нормами Федерального закона от 27.07.2006 г. №152-ФЗ «О персональных данных». </w:t>
      </w:r>
    </w:p>
    <w:p w:rsidR="002F7E60" w:rsidRDefault="002F7E60" w:rsidP="007149D4">
      <w:pPr>
        <w:pStyle w:val="WW-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вступает в силу со дня его подписания и действует в течение всего времени обучения в (наименование общеобразовательной организации)</w:t>
      </w:r>
      <w:r w:rsidRPr="00685AF1">
        <w:rPr>
          <w:rFonts w:ascii="Times New Roman" w:hAnsi="Times New Roman" w:cs="Times New Roman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Обработка персональных данных осуществляется оператором смешанным способом.</w:t>
      </w:r>
    </w:p>
    <w:p w:rsidR="002F7E60" w:rsidRDefault="002F7E60" w:rsidP="007149D4">
      <w:pPr>
        <w:pStyle w:val="WW-"/>
        <w:spacing w:after="0" w:line="240" w:lineRule="auto"/>
        <w:jc w:val="both"/>
        <w:rPr>
          <w:rFonts w:ascii="Times New Roman" w:hAnsi="Times New Roman" w:cs="Times New Roman"/>
          <w:i/>
        </w:rPr>
      </w:pP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____________________                                                                            ____________________ </w:t>
      </w:r>
    </w:p>
    <w:p w:rsidR="002F7E60" w:rsidRPr="00EB7F01" w:rsidRDefault="002F7E60" w:rsidP="007149D4">
      <w:pPr>
        <w:pStyle w:val="WW-"/>
        <w:spacing w:after="120" w:line="160" w:lineRule="exac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(личная подпись)                                                                                                           (дата)</w:t>
      </w:r>
    </w:p>
    <w:p w:rsidR="002F7E60" w:rsidRDefault="002F7E60" w:rsidP="007A5D90">
      <w:pPr>
        <w:autoSpaceDE w:val="0"/>
        <w:autoSpaceDN w:val="0"/>
        <w:adjustRightInd w:val="0"/>
        <w:jc w:val="right"/>
        <w:rPr>
          <w:sz w:val="28"/>
          <w:szCs w:val="28"/>
        </w:rPr>
        <w:sectPr w:rsidR="002F7E60" w:rsidSect="00AB2E3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F7E60" w:rsidRDefault="002F7E60" w:rsidP="007A5D90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8</w:t>
      </w:r>
    </w:p>
    <w:p w:rsidR="002F7E60" w:rsidRDefault="002F7E60" w:rsidP="007A5D90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2F7E60" w:rsidRDefault="002F7E60" w:rsidP="007A5D90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2F7E60" w:rsidRDefault="002F7E60" w:rsidP="007A5D90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«_____» __________ 2020 г. №_____</w:t>
      </w:r>
    </w:p>
    <w:p w:rsidR="002F7E60" w:rsidRDefault="002F7E60" w:rsidP="007A5D90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F7E60" w:rsidRDefault="002F7E60" w:rsidP="007A5D90">
      <w:pPr>
        <w:pStyle w:val="WW-"/>
        <w:spacing w:after="120" w:line="160" w:lineRule="exact"/>
        <w:jc w:val="right"/>
      </w:pPr>
    </w:p>
    <w:tbl>
      <w:tblPr>
        <w:tblW w:w="14620" w:type="dxa"/>
        <w:tblInd w:w="108" w:type="dxa"/>
        <w:tblLook w:val="00A0"/>
      </w:tblPr>
      <w:tblGrid>
        <w:gridCol w:w="458"/>
        <w:gridCol w:w="1730"/>
        <w:gridCol w:w="1730"/>
        <w:gridCol w:w="1730"/>
        <w:gridCol w:w="1225"/>
        <w:gridCol w:w="1063"/>
        <w:gridCol w:w="1076"/>
        <w:gridCol w:w="3565"/>
        <w:gridCol w:w="2043"/>
      </w:tblGrid>
      <w:tr w:rsidR="002F7E60" w:rsidRPr="002A792C" w:rsidTr="002A792C">
        <w:trPr>
          <w:trHeight w:val="720"/>
        </w:trPr>
        <w:tc>
          <w:tcPr>
            <w:tcW w:w="146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7E60" w:rsidRDefault="002F7E60" w:rsidP="002A792C">
            <w:pPr>
              <w:jc w:val="right"/>
              <w:rPr>
                <w:i/>
                <w:iCs/>
                <w:color w:val="000000"/>
              </w:rPr>
            </w:pPr>
            <w:r w:rsidRPr="002A792C">
              <w:rPr>
                <w:i/>
                <w:iCs/>
                <w:color w:val="000000"/>
              </w:rPr>
              <w:t>Республика Мордовия</w:t>
            </w:r>
            <w:r w:rsidRPr="002A792C">
              <w:rPr>
                <w:i/>
                <w:iCs/>
                <w:color w:val="000000"/>
              </w:rPr>
              <w:br/>
              <w:t>Ардатовский муниципальный район</w:t>
            </w:r>
          </w:p>
          <w:p w:rsidR="002F7E60" w:rsidRPr="002A792C" w:rsidRDefault="002F7E60" w:rsidP="002A792C">
            <w:pPr>
              <w:jc w:val="right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Наименование ОУ</w:t>
            </w:r>
          </w:p>
        </w:tc>
      </w:tr>
      <w:tr w:rsidR="002F7E60" w:rsidRPr="002A792C" w:rsidTr="002A792C">
        <w:trPr>
          <w:trHeight w:val="1080"/>
        </w:trPr>
        <w:tc>
          <w:tcPr>
            <w:tcW w:w="146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F7E60" w:rsidRDefault="002F7E60" w:rsidP="002A792C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 xml:space="preserve">Протокол школьного этапа Всероссийской олимпиады школьников по (наименование предмета) </w:t>
            </w:r>
          </w:p>
          <w:p w:rsidR="002F7E60" w:rsidRPr="002A792C" w:rsidRDefault="002F7E60" w:rsidP="00487677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>(20</w:t>
            </w:r>
            <w:r>
              <w:rPr>
                <w:b/>
                <w:bCs/>
                <w:color w:val="000000"/>
              </w:rPr>
              <w:t>20</w:t>
            </w:r>
            <w:r w:rsidRPr="002A792C">
              <w:rPr>
                <w:b/>
                <w:bCs/>
                <w:color w:val="000000"/>
              </w:rPr>
              <w:t>-20</w:t>
            </w:r>
            <w:r>
              <w:rPr>
                <w:b/>
                <w:bCs/>
                <w:color w:val="000000"/>
              </w:rPr>
              <w:t xml:space="preserve">21 </w:t>
            </w:r>
            <w:r w:rsidRPr="002A792C">
              <w:rPr>
                <w:b/>
                <w:bCs/>
                <w:color w:val="000000"/>
              </w:rPr>
              <w:t>учебный год)</w:t>
            </w:r>
          </w:p>
        </w:tc>
      </w:tr>
      <w:tr w:rsidR="002F7E60" w:rsidRPr="002A792C" w:rsidTr="00C54373">
        <w:trPr>
          <w:trHeight w:val="900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F7E60" w:rsidRPr="002A792C" w:rsidRDefault="002F7E60" w:rsidP="002A792C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>№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F7E60" w:rsidRPr="002A792C" w:rsidRDefault="002F7E60" w:rsidP="002A792C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>Фамилия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F7E60" w:rsidRPr="002A792C" w:rsidRDefault="002F7E60" w:rsidP="002A792C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>Имя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F7E60" w:rsidRPr="002A792C" w:rsidRDefault="002F7E60" w:rsidP="002A792C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>Отчество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F7E60" w:rsidRPr="002A792C" w:rsidRDefault="002F7E60" w:rsidP="002A792C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>Класс обучения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F7E60" w:rsidRPr="002A792C" w:rsidRDefault="002F7E60" w:rsidP="002A792C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>Сумма баллов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F7E60" w:rsidRPr="002A792C" w:rsidRDefault="002F7E60" w:rsidP="002A792C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 xml:space="preserve">Диплом 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F7E60" w:rsidRPr="002A792C" w:rsidRDefault="002F7E60" w:rsidP="002A792C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>Краткое уставное название</w:t>
            </w:r>
          </w:p>
          <w:p w:rsidR="002F7E60" w:rsidRPr="002A792C" w:rsidRDefault="002F7E60" w:rsidP="002A792C">
            <w:pPr>
              <w:jc w:val="center"/>
              <w:rPr>
                <w:b/>
                <w:bCs/>
                <w:color w:val="000000"/>
              </w:rPr>
            </w:pPr>
            <w:r w:rsidRPr="002A792C">
              <w:rPr>
                <w:b/>
                <w:bCs/>
                <w:color w:val="000000"/>
              </w:rPr>
              <w:t>образовательной организации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F7E60" w:rsidRPr="002A792C" w:rsidRDefault="002F7E60" w:rsidP="002A792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Учитель-наставник</w:t>
            </w:r>
          </w:p>
        </w:tc>
      </w:tr>
      <w:tr w:rsidR="002F7E60" w:rsidRPr="002A792C" w:rsidTr="00C54373">
        <w:trPr>
          <w:trHeight w:val="379"/>
        </w:trPr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>
            <w:pPr>
              <w:jc w:val="center"/>
            </w:pPr>
            <w:r w:rsidRPr="002A792C"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>
            <w:r w:rsidRPr="002A792C"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>
            <w:r w:rsidRPr="002A792C"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>
            <w:r w:rsidRPr="002A792C"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>
            <w:pPr>
              <w:jc w:val="center"/>
            </w:pPr>
            <w:r w:rsidRPr="002A792C"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>
            <w:pPr>
              <w:jc w:val="center"/>
            </w:pPr>
            <w:r w:rsidRPr="002A792C"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>
            <w:pPr>
              <w:jc w:val="center"/>
            </w:pPr>
            <w:r w:rsidRPr="002A792C">
              <w:t> </w:t>
            </w: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>
            <w:r w:rsidRPr="002A792C">
              <w:t> </w:t>
            </w: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>
            <w:pPr>
              <w:rPr>
                <w:color w:val="000000"/>
              </w:rPr>
            </w:pPr>
            <w:r w:rsidRPr="002A792C">
              <w:rPr>
                <w:color w:val="000000"/>
              </w:rPr>
              <w:t> </w:t>
            </w:r>
          </w:p>
        </w:tc>
      </w:tr>
      <w:tr w:rsidR="002F7E60" w:rsidRPr="002A792C" w:rsidTr="00C54373">
        <w:trPr>
          <w:trHeight w:val="379"/>
        </w:trPr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>
            <w:pPr>
              <w:jc w:val="center"/>
            </w:pPr>
            <w: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/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>
            <w:pPr>
              <w:jc w:val="center"/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>
            <w:pPr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>
            <w:pPr>
              <w:jc w:val="center"/>
            </w:pP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/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>
            <w:pPr>
              <w:rPr>
                <w:color w:val="000000"/>
              </w:rPr>
            </w:pPr>
          </w:p>
        </w:tc>
      </w:tr>
      <w:tr w:rsidR="002F7E60" w:rsidRPr="002A792C" w:rsidTr="00C54373">
        <w:trPr>
          <w:trHeight w:val="379"/>
        </w:trPr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Default="002F7E60" w:rsidP="002A792C">
            <w:pPr>
              <w:jc w:val="center"/>
            </w:pPr>
            <w:r>
              <w:t>3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/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>
            <w:pPr>
              <w:jc w:val="center"/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>
            <w:pPr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>
            <w:pPr>
              <w:jc w:val="center"/>
            </w:pP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7E60" w:rsidRPr="002A792C" w:rsidRDefault="002F7E60" w:rsidP="002A792C"/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7E60" w:rsidRPr="002A792C" w:rsidRDefault="002F7E60" w:rsidP="002A792C">
            <w:pPr>
              <w:rPr>
                <w:color w:val="000000"/>
              </w:rPr>
            </w:pPr>
          </w:p>
        </w:tc>
      </w:tr>
    </w:tbl>
    <w:p w:rsidR="002F7E60" w:rsidRDefault="002F7E60"/>
    <w:p w:rsidR="002F7E60" w:rsidRDefault="002F7E60"/>
    <w:p w:rsidR="002F7E60" w:rsidRDefault="002F7E60"/>
    <w:p w:rsidR="002F7E60" w:rsidRDefault="002F7E60">
      <w:r>
        <w:t>Председатель жюри:</w:t>
      </w:r>
    </w:p>
    <w:p w:rsidR="002F7E60" w:rsidRPr="002A792C" w:rsidRDefault="002F7E60">
      <w:r>
        <w:t>Члены жюри:</w:t>
      </w:r>
    </w:p>
    <w:sectPr w:rsidR="002F7E60" w:rsidRPr="002A792C" w:rsidSect="00F6142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B6E6C"/>
    <w:multiLevelType w:val="hybridMultilevel"/>
    <w:tmpl w:val="A95CB500"/>
    <w:lvl w:ilvl="0" w:tplc="4CC8216C">
      <w:start w:val="1"/>
      <w:numFmt w:val="decimal"/>
      <w:lvlText w:val="%1."/>
      <w:lvlJc w:val="left"/>
      <w:pPr>
        <w:ind w:left="1294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4C5098F"/>
    <w:multiLevelType w:val="hybridMultilevel"/>
    <w:tmpl w:val="4858D3CC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224DD0"/>
    <w:multiLevelType w:val="multilevel"/>
    <w:tmpl w:val="FB2200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">
    <w:nsid w:val="39CE5E75"/>
    <w:multiLevelType w:val="hybridMultilevel"/>
    <w:tmpl w:val="4858D3CC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7A5AB2"/>
    <w:multiLevelType w:val="multilevel"/>
    <w:tmpl w:val="FB2200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3DCE"/>
    <w:rsid w:val="000036D5"/>
    <w:rsid w:val="000114A0"/>
    <w:rsid w:val="00013FFF"/>
    <w:rsid w:val="000176AF"/>
    <w:rsid w:val="0002241A"/>
    <w:rsid w:val="00031049"/>
    <w:rsid w:val="00033DCE"/>
    <w:rsid w:val="000379AE"/>
    <w:rsid w:val="00042144"/>
    <w:rsid w:val="00043909"/>
    <w:rsid w:val="00050842"/>
    <w:rsid w:val="00051A8C"/>
    <w:rsid w:val="0005226A"/>
    <w:rsid w:val="000552C2"/>
    <w:rsid w:val="0005732A"/>
    <w:rsid w:val="0005776A"/>
    <w:rsid w:val="00060AFA"/>
    <w:rsid w:val="000628FB"/>
    <w:rsid w:val="000634BA"/>
    <w:rsid w:val="0006417E"/>
    <w:rsid w:val="00065F34"/>
    <w:rsid w:val="00072BB0"/>
    <w:rsid w:val="00074735"/>
    <w:rsid w:val="000804B4"/>
    <w:rsid w:val="00084030"/>
    <w:rsid w:val="00085FEB"/>
    <w:rsid w:val="0009624D"/>
    <w:rsid w:val="000A0717"/>
    <w:rsid w:val="000A0E79"/>
    <w:rsid w:val="000B4098"/>
    <w:rsid w:val="000D1CD8"/>
    <w:rsid w:val="000D79C8"/>
    <w:rsid w:val="000E0B75"/>
    <w:rsid w:val="000E1C2A"/>
    <w:rsid w:val="000E2AD9"/>
    <w:rsid w:val="000F1794"/>
    <w:rsid w:val="000F3A65"/>
    <w:rsid w:val="00100CF6"/>
    <w:rsid w:val="001016F0"/>
    <w:rsid w:val="0010178C"/>
    <w:rsid w:val="00101853"/>
    <w:rsid w:val="001116D0"/>
    <w:rsid w:val="001130AB"/>
    <w:rsid w:val="00114D5A"/>
    <w:rsid w:val="00117C39"/>
    <w:rsid w:val="00120619"/>
    <w:rsid w:val="00125722"/>
    <w:rsid w:val="001275FE"/>
    <w:rsid w:val="0014089E"/>
    <w:rsid w:val="001525F7"/>
    <w:rsid w:val="00160E9E"/>
    <w:rsid w:val="00163A6E"/>
    <w:rsid w:val="001644D5"/>
    <w:rsid w:val="00171947"/>
    <w:rsid w:val="00176916"/>
    <w:rsid w:val="0017731D"/>
    <w:rsid w:val="001838CE"/>
    <w:rsid w:val="001852BD"/>
    <w:rsid w:val="0018674D"/>
    <w:rsid w:val="001920C2"/>
    <w:rsid w:val="001A28C5"/>
    <w:rsid w:val="001A4258"/>
    <w:rsid w:val="001A4CAD"/>
    <w:rsid w:val="001A5535"/>
    <w:rsid w:val="001A6631"/>
    <w:rsid w:val="001B13D3"/>
    <w:rsid w:val="001B1517"/>
    <w:rsid w:val="001B3AC6"/>
    <w:rsid w:val="001B6000"/>
    <w:rsid w:val="001B6E68"/>
    <w:rsid w:val="001C1F5E"/>
    <w:rsid w:val="001D4889"/>
    <w:rsid w:val="001E0560"/>
    <w:rsid w:val="001F5A65"/>
    <w:rsid w:val="0020444E"/>
    <w:rsid w:val="00206F1C"/>
    <w:rsid w:val="002107E2"/>
    <w:rsid w:val="00211110"/>
    <w:rsid w:val="00212686"/>
    <w:rsid w:val="002126D4"/>
    <w:rsid w:val="0021488A"/>
    <w:rsid w:val="00222E2F"/>
    <w:rsid w:val="00223CCA"/>
    <w:rsid w:val="0022786B"/>
    <w:rsid w:val="002279FF"/>
    <w:rsid w:val="00231162"/>
    <w:rsid w:val="00233DFF"/>
    <w:rsid w:val="002434C9"/>
    <w:rsid w:val="00256FD2"/>
    <w:rsid w:val="00261E31"/>
    <w:rsid w:val="002720F7"/>
    <w:rsid w:val="002812DB"/>
    <w:rsid w:val="002869D3"/>
    <w:rsid w:val="00293363"/>
    <w:rsid w:val="002951F4"/>
    <w:rsid w:val="00295856"/>
    <w:rsid w:val="002A041E"/>
    <w:rsid w:val="002A792C"/>
    <w:rsid w:val="002A7CC8"/>
    <w:rsid w:val="002C0F2A"/>
    <w:rsid w:val="002C19BF"/>
    <w:rsid w:val="002C270B"/>
    <w:rsid w:val="002C755E"/>
    <w:rsid w:val="002D0660"/>
    <w:rsid w:val="002D0E21"/>
    <w:rsid w:val="002D3C7B"/>
    <w:rsid w:val="002E0CA4"/>
    <w:rsid w:val="002E441E"/>
    <w:rsid w:val="002E4FA6"/>
    <w:rsid w:val="002F6104"/>
    <w:rsid w:val="002F791D"/>
    <w:rsid w:val="002F7E60"/>
    <w:rsid w:val="0030103C"/>
    <w:rsid w:val="003017DB"/>
    <w:rsid w:val="003105CC"/>
    <w:rsid w:val="00315210"/>
    <w:rsid w:val="00320918"/>
    <w:rsid w:val="00321221"/>
    <w:rsid w:val="00321DFB"/>
    <w:rsid w:val="00324E18"/>
    <w:rsid w:val="003259AE"/>
    <w:rsid w:val="00335B6B"/>
    <w:rsid w:val="00342403"/>
    <w:rsid w:val="00357B6A"/>
    <w:rsid w:val="00363D6E"/>
    <w:rsid w:val="003708E4"/>
    <w:rsid w:val="00370D14"/>
    <w:rsid w:val="003727A3"/>
    <w:rsid w:val="0037764C"/>
    <w:rsid w:val="003826A0"/>
    <w:rsid w:val="00390CFA"/>
    <w:rsid w:val="00391503"/>
    <w:rsid w:val="0039197F"/>
    <w:rsid w:val="0039305E"/>
    <w:rsid w:val="00396205"/>
    <w:rsid w:val="003A2A86"/>
    <w:rsid w:val="003A474E"/>
    <w:rsid w:val="003A48A6"/>
    <w:rsid w:val="003B30AA"/>
    <w:rsid w:val="003B5B9B"/>
    <w:rsid w:val="003C48F0"/>
    <w:rsid w:val="003D79BB"/>
    <w:rsid w:val="003E0E23"/>
    <w:rsid w:val="003F38DF"/>
    <w:rsid w:val="003F3950"/>
    <w:rsid w:val="003F3F97"/>
    <w:rsid w:val="00401C23"/>
    <w:rsid w:val="00401E07"/>
    <w:rsid w:val="00404602"/>
    <w:rsid w:val="00404BDB"/>
    <w:rsid w:val="00405D06"/>
    <w:rsid w:val="00406122"/>
    <w:rsid w:val="00415909"/>
    <w:rsid w:val="004217B9"/>
    <w:rsid w:val="00421F2A"/>
    <w:rsid w:val="00423C8D"/>
    <w:rsid w:val="00425520"/>
    <w:rsid w:val="00426D5E"/>
    <w:rsid w:val="004315FE"/>
    <w:rsid w:val="00431AE1"/>
    <w:rsid w:val="00431B77"/>
    <w:rsid w:val="00433F6D"/>
    <w:rsid w:val="00436BD1"/>
    <w:rsid w:val="00442D9A"/>
    <w:rsid w:val="00451636"/>
    <w:rsid w:val="00462B57"/>
    <w:rsid w:val="00466FF2"/>
    <w:rsid w:val="00470E23"/>
    <w:rsid w:val="004723EA"/>
    <w:rsid w:val="00473D13"/>
    <w:rsid w:val="0047718B"/>
    <w:rsid w:val="004779D8"/>
    <w:rsid w:val="00481358"/>
    <w:rsid w:val="00482EB8"/>
    <w:rsid w:val="00484AEB"/>
    <w:rsid w:val="0048504E"/>
    <w:rsid w:val="00487407"/>
    <w:rsid w:val="00487677"/>
    <w:rsid w:val="004877F3"/>
    <w:rsid w:val="004927AA"/>
    <w:rsid w:val="004938AE"/>
    <w:rsid w:val="004946BF"/>
    <w:rsid w:val="00494C40"/>
    <w:rsid w:val="0049687A"/>
    <w:rsid w:val="004A249D"/>
    <w:rsid w:val="004A6507"/>
    <w:rsid w:val="004A7F74"/>
    <w:rsid w:val="004B2D53"/>
    <w:rsid w:val="004B48CC"/>
    <w:rsid w:val="004C1833"/>
    <w:rsid w:val="004C24C2"/>
    <w:rsid w:val="004C4CA0"/>
    <w:rsid w:val="004C5189"/>
    <w:rsid w:val="004D2C7C"/>
    <w:rsid w:val="004D3106"/>
    <w:rsid w:val="004D40EC"/>
    <w:rsid w:val="004E2A02"/>
    <w:rsid w:val="004E47A7"/>
    <w:rsid w:val="004E6C70"/>
    <w:rsid w:val="004F1AA9"/>
    <w:rsid w:val="004F26FB"/>
    <w:rsid w:val="00503FC9"/>
    <w:rsid w:val="005053E5"/>
    <w:rsid w:val="005128C1"/>
    <w:rsid w:val="00513258"/>
    <w:rsid w:val="00515A64"/>
    <w:rsid w:val="005236C4"/>
    <w:rsid w:val="00531CA6"/>
    <w:rsid w:val="005321EC"/>
    <w:rsid w:val="00534EEC"/>
    <w:rsid w:val="00537F0B"/>
    <w:rsid w:val="00547BA5"/>
    <w:rsid w:val="00550AFE"/>
    <w:rsid w:val="005569D9"/>
    <w:rsid w:val="005644F0"/>
    <w:rsid w:val="00565C27"/>
    <w:rsid w:val="005747F0"/>
    <w:rsid w:val="00580DAB"/>
    <w:rsid w:val="005820D8"/>
    <w:rsid w:val="0058450E"/>
    <w:rsid w:val="00586B2F"/>
    <w:rsid w:val="00591DC7"/>
    <w:rsid w:val="005961EE"/>
    <w:rsid w:val="005966CB"/>
    <w:rsid w:val="005A1377"/>
    <w:rsid w:val="005A6EF5"/>
    <w:rsid w:val="005B3821"/>
    <w:rsid w:val="005B43FF"/>
    <w:rsid w:val="005B50EF"/>
    <w:rsid w:val="005D2DF7"/>
    <w:rsid w:val="005D75CB"/>
    <w:rsid w:val="005D7E12"/>
    <w:rsid w:val="005E32BF"/>
    <w:rsid w:val="005F3535"/>
    <w:rsid w:val="005F3617"/>
    <w:rsid w:val="005F42DD"/>
    <w:rsid w:val="005F671F"/>
    <w:rsid w:val="005F7B8B"/>
    <w:rsid w:val="005F7D96"/>
    <w:rsid w:val="00606BB6"/>
    <w:rsid w:val="0061166E"/>
    <w:rsid w:val="00614B2C"/>
    <w:rsid w:val="00617231"/>
    <w:rsid w:val="00617590"/>
    <w:rsid w:val="006214C7"/>
    <w:rsid w:val="006216F7"/>
    <w:rsid w:val="00621764"/>
    <w:rsid w:val="00622067"/>
    <w:rsid w:val="00623855"/>
    <w:rsid w:val="006244B6"/>
    <w:rsid w:val="00624D2A"/>
    <w:rsid w:val="00626B6A"/>
    <w:rsid w:val="00632284"/>
    <w:rsid w:val="00633861"/>
    <w:rsid w:val="0063787E"/>
    <w:rsid w:val="006402A5"/>
    <w:rsid w:val="00642C54"/>
    <w:rsid w:val="006506D0"/>
    <w:rsid w:val="006544D8"/>
    <w:rsid w:val="0066182A"/>
    <w:rsid w:val="00663C9A"/>
    <w:rsid w:val="00666114"/>
    <w:rsid w:val="00672E13"/>
    <w:rsid w:val="00674ECB"/>
    <w:rsid w:val="00680690"/>
    <w:rsid w:val="0068104B"/>
    <w:rsid w:val="00684CE6"/>
    <w:rsid w:val="00685AF1"/>
    <w:rsid w:val="0069079E"/>
    <w:rsid w:val="00694C6D"/>
    <w:rsid w:val="00695B73"/>
    <w:rsid w:val="006A20B9"/>
    <w:rsid w:val="006A35F5"/>
    <w:rsid w:val="006A5ACF"/>
    <w:rsid w:val="006B291B"/>
    <w:rsid w:val="006B3614"/>
    <w:rsid w:val="006B4312"/>
    <w:rsid w:val="006C11FE"/>
    <w:rsid w:val="006C1885"/>
    <w:rsid w:val="006C41A3"/>
    <w:rsid w:val="006D2A9D"/>
    <w:rsid w:val="006D3617"/>
    <w:rsid w:val="006E3860"/>
    <w:rsid w:val="006F2947"/>
    <w:rsid w:val="006F2B8B"/>
    <w:rsid w:val="006F3405"/>
    <w:rsid w:val="00702E53"/>
    <w:rsid w:val="007121A6"/>
    <w:rsid w:val="007149D4"/>
    <w:rsid w:val="007241BB"/>
    <w:rsid w:val="00725640"/>
    <w:rsid w:val="00727F74"/>
    <w:rsid w:val="0073164F"/>
    <w:rsid w:val="00732254"/>
    <w:rsid w:val="00733DEC"/>
    <w:rsid w:val="00734429"/>
    <w:rsid w:val="00750650"/>
    <w:rsid w:val="00750F46"/>
    <w:rsid w:val="007544A6"/>
    <w:rsid w:val="00756193"/>
    <w:rsid w:val="00763E37"/>
    <w:rsid w:val="00765C38"/>
    <w:rsid w:val="00766228"/>
    <w:rsid w:val="007746BB"/>
    <w:rsid w:val="00775AC0"/>
    <w:rsid w:val="00793CD1"/>
    <w:rsid w:val="00796413"/>
    <w:rsid w:val="007A2C4A"/>
    <w:rsid w:val="007A5D90"/>
    <w:rsid w:val="007A7F23"/>
    <w:rsid w:val="007B117F"/>
    <w:rsid w:val="007B381E"/>
    <w:rsid w:val="007B5C25"/>
    <w:rsid w:val="007B6986"/>
    <w:rsid w:val="007C3934"/>
    <w:rsid w:val="007C5646"/>
    <w:rsid w:val="007C6783"/>
    <w:rsid w:val="007D1924"/>
    <w:rsid w:val="007E1949"/>
    <w:rsid w:val="007E23D5"/>
    <w:rsid w:val="007E2D70"/>
    <w:rsid w:val="007F4A52"/>
    <w:rsid w:val="007F50AF"/>
    <w:rsid w:val="007F6C2B"/>
    <w:rsid w:val="00802553"/>
    <w:rsid w:val="00803997"/>
    <w:rsid w:val="008065E7"/>
    <w:rsid w:val="0081012F"/>
    <w:rsid w:val="008111C7"/>
    <w:rsid w:val="008149FA"/>
    <w:rsid w:val="00820010"/>
    <w:rsid w:val="00820F0E"/>
    <w:rsid w:val="00824180"/>
    <w:rsid w:val="00831D8F"/>
    <w:rsid w:val="008321AC"/>
    <w:rsid w:val="008369F7"/>
    <w:rsid w:val="00844213"/>
    <w:rsid w:val="008466EF"/>
    <w:rsid w:val="00851151"/>
    <w:rsid w:val="00851E7A"/>
    <w:rsid w:val="00853339"/>
    <w:rsid w:val="00853549"/>
    <w:rsid w:val="00860248"/>
    <w:rsid w:val="00865B5F"/>
    <w:rsid w:val="00866778"/>
    <w:rsid w:val="008747AF"/>
    <w:rsid w:val="00875139"/>
    <w:rsid w:val="008757FB"/>
    <w:rsid w:val="0089127F"/>
    <w:rsid w:val="008A59AE"/>
    <w:rsid w:val="008A792C"/>
    <w:rsid w:val="008B6CB1"/>
    <w:rsid w:val="008C03CE"/>
    <w:rsid w:val="008C267E"/>
    <w:rsid w:val="008C5F2F"/>
    <w:rsid w:val="008C6BE9"/>
    <w:rsid w:val="008D4C08"/>
    <w:rsid w:val="008D6476"/>
    <w:rsid w:val="008D69AB"/>
    <w:rsid w:val="008D7DBC"/>
    <w:rsid w:val="008E0B15"/>
    <w:rsid w:val="008E4C5C"/>
    <w:rsid w:val="008E7361"/>
    <w:rsid w:val="00900820"/>
    <w:rsid w:val="00905A9A"/>
    <w:rsid w:val="009138A5"/>
    <w:rsid w:val="00914554"/>
    <w:rsid w:val="00915153"/>
    <w:rsid w:val="00916D23"/>
    <w:rsid w:val="00922635"/>
    <w:rsid w:val="00922C1D"/>
    <w:rsid w:val="009258C2"/>
    <w:rsid w:val="0093297B"/>
    <w:rsid w:val="00937E8C"/>
    <w:rsid w:val="00941F48"/>
    <w:rsid w:val="009503AA"/>
    <w:rsid w:val="00953DE9"/>
    <w:rsid w:val="00953EAC"/>
    <w:rsid w:val="00960118"/>
    <w:rsid w:val="0096120E"/>
    <w:rsid w:val="00964DF7"/>
    <w:rsid w:val="00964E5E"/>
    <w:rsid w:val="00971911"/>
    <w:rsid w:val="00972684"/>
    <w:rsid w:val="009759C2"/>
    <w:rsid w:val="009820D9"/>
    <w:rsid w:val="00982B58"/>
    <w:rsid w:val="00983711"/>
    <w:rsid w:val="009855E3"/>
    <w:rsid w:val="009901A0"/>
    <w:rsid w:val="00992D9B"/>
    <w:rsid w:val="00995307"/>
    <w:rsid w:val="009A43CD"/>
    <w:rsid w:val="009A75E0"/>
    <w:rsid w:val="009B01F4"/>
    <w:rsid w:val="009B0A1B"/>
    <w:rsid w:val="009C18D3"/>
    <w:rsid w:val="009C1A61"/>
    <w:rsid w:val="009D3BE9"/>
    <w:rsid w:val="009D445C"/>
    <w:rsid w:val="009D6D85"/>
    <w:rsid w:val="009E54EC"/>
    <w:rsid w:val="009E5682"/>
    <w:rsid w:val="009E626D"/>
    <w:rsid w:val="009E6E11"/>
    <w:rsid w:val="009F1D67"/>
    <w:rsid w:val="009F2BD6"/>
    <w:rsid w:val="00A01FC7"/>
    <w:rsid w:val="00A025F0"/>
    <w:rsid w:val="00A1128F"/>
    <w:rsid w:val="00A16677"/>
    <w:rsid w:val="00A17AA8"/>
    <w:rsid w:val="00A2569B"/>
    <w:rsid w:val="00A27CA7"/>
    <w:rsid w:val="00A3340B"/>
    <w:rsid w:val="00A35343"/>
    <w:rsid w:val="00A400C8"/>
    <w:rsid w:val="00A40D3B"/>
    <w:rsid w:val="00A43A23"/>
    <w:rsid w:val="00A46011"/>
    <w:rsid w:val="00A461EA"/>
    <w:rsid w:val="00A53124"/>
    <w:rsid w:val="00A6065A"/>
    <w:rsid w:val="00A60EC4"/>
    <w:rsid w:val="00A61752"/>
    <w:rsid w:val="00A633EE"/>
    <w:rsid w:val="00A66853"/>
    <w:rsid w:val="00A66B60"/>
    <w:rsid w:val="00A70F64"/>
    <w:rsid w:val="00A74233"/>
    <w:rsid w:val="00A75583"/>
    <w:rsid w:val="00A82376"/>
    <w:rsid w:val="00A8436B"/>
    <w:rsid w:val="00A86F53"/>
    <w:rsid w:val="00A9318D"/>
    <w:rsid w:val="00A96B53"/>
    <w:rsid w:val="00AB0CA7"/>
    <w:rsid w:val="00AB14C6"/>
    <w:rsid w:val="00AB2E30"/>
    <w:rsid w:val="00AB3974"/>
    <w:rsid w:val="00AC0996"/>
    <w:rsid w:val="00AC24D9"/>
    <w:rsid w:val="00AC27E1"/>
    <w:rsid w:val="00AC666C"/>
    <w:rsid w:val="00AC7983"/>
    <w:rsid w:val="00AE72E4"/>
    <w:rsid w:val="00AE7F15"/>
    <w:rsid w:val="00AF175F"/>
    <w:rsid w:val="00AF6DCA"/>
    <w:rsid w:val="00B03779"/>
    <w:rsid w:val="00B05C62"/>
    <w:rsid w:val="00B05EA9"/>
    <w:rsid w:val="00B14EDD"/>
    <w:rsid w:val="00B155F0"/>
    <w:rsid w:val="00B173EC"/>
    <w:rsid w:val="00B204FF"/>
    <w:rsid w:val="00B311C6"/>
    <w:rsid w:val="00B40A9D"/>
    <w:rsid w:val="00B40B2C"/>
    <w:rsid w:val="00B4167F"/>
    <w:rsid w:val="00B5187B"/>
    <w:rsid w:val="00B5304F"/>
    <w:rsid w:val="00B54EB7"/>
    <w:rsid w:val="00B60B68"/>
    <w:rsid w:val="00B632B8"/>
    <w:rsid w:val="00B64B39"/>
    <w:rsid w:val="00B67F5C"/>
    <w:rsid w:val="00B71591"/>
    <w:rsid w:val="00B76258"/>
    <w:rsid w:val="00B76B24"/>
    <w:rsid w:val="00B82B9D"/>
    <w:rsid w:val="00B866BC"/>
    <w:rsid w:val="00B924BF"/>
    <w:rsid w:val="00B94AD5"/>
    <w:rsid w:val="00B97D44"/>
    <w:rsid w:val="00BA139E"/>
    <w:rsid w:val="00BA49ED"/>
    <w:rsid w:val="00BB0D65"/>
    <w:rsid w:val="00BB21F5"/>
    <w:rsid w:val="00BD0CB9"/>
    <w:rsid w:val="00BD3D8B"/>
    <w:rsid w:val="00BD3F3F"/>
    <w:rsid w:val="00BD749E"/>
    <w:rsid w:val="00BE6C29"/>
    <w:rsid w:val="00C030C8"/>
    <w:rsid w:val="00C04DD7"/>
    <w:rsid w:val="00C10EDA"/>
    <w:rsid w:val="00C154B3"/>
    <w:rsid w:val="00C24DEE"/>
    <w:rsid w:val="00C26885"/>
    <w:rsid w:val="00C3185A"/>
    <w:rsid w:val="00C33A53"/>
    <w:rsid w:val="00C410C4"/>
    <w:rsid w:val="00C431F1"/>
    <w:rsid w:val="00C4388F"/>
    <w:rsid w:val="00C45910"/>
    <w:rsid w:val="00C54373"/>
    <w:rsid w:val="00C5535E"/>
    <w:rsid w:val="00C56568"/>
    <w:rsid w:val="00C6286B"/>
    <w:rsid w:val="00C63DD3"/>
    <w:rsid w:val="00C71B97"/>
    <w:rsid w:val="00C80A47"/>
    <w:rsid w:val="00C80D14"/>
    <w:rsid w:val="00C80E84"/>
    <w:rsid w:val="00C83981"/>
    <w:rsid w:val="00C907EB"/>
    <w:rsid w:val="00C92822"/>
    <w:rsid w:val="00C93A06"/>
    <w:rsid w:val="00C93F14"/>
    <w:rsid w:val="00C967D1"/>
    <w:rsid w:val="00CA11B0"/>
    <w:rsid w:val="00CA6457"/>
    <w:rsid w:val="00CA6C40"/>
    <w:rsid w:val="00CB433A"/>
    <w:rsid w:val="00CB60B6"/>
    <w:rsid w:val="00CC372E"/>
    <w:rsid w:val="00CC7697"/>
    <w:rsid w:val="00CD15D6"/>
    <w:rsid w:val="00CD446D"/>
    <w:rsid w:val="00CD77EC"/>
    <w:rsid w:val="00CD7B4B"/>
    <w:rsid w:val="00CE1564"/>
    <w:rsid w:val="00CF1AE1"/>
    <w:rsid w:val="00CF50DE"/>
    <w:rsid w:val="00D05489"/>
    <w:rsid w:val="00D06598"/>
    <w:rsid w:val="00D10497"/>
    <w:rsid w:val="00D129DA"/>
    <w:rsid w:val="00D143CC"/>
    <w:rsid w:val="00D14B5D"/>
    <w:rsid w:val="00D15A96"/>
    <w:rsid w:val="00D20DC4"/>
    <w:rsid w:val="00D30538"/>
    <w:rsid w:val="00D32627"/>
    <w:rsid w:val="00D46BF3"/>
    <w:rsid w:val="00D47E56"/>
    <w:rsid w:val="00D57049"/>
    <w:rsid w:val="00D60432"/>
    <w:rsid w:val="00D6283C"/>
    <w:rsid w:val="00D633F0"/>
    <w:rsid w:val="00D66B50"/>
    <w:rsid w:val="00D72175"/>
    <w:rsid w:val="00D76C08"/>
    <w:rsid w:val="00D82796"/>
    <w:rsid w:val="00D83038"/>
    <w:rsid w:val="00D858DD"/>
    <w:rsid w:val="00D8705A"/>
    <w:rsid w:val="00D93434"/>
    <w:rsid w:val="00D95CE9"/>
    <w:rsid w:val="00D96122"/>
    <w:rsid w:val="00D972F8"/>
    <w:rsid w:val="00DC28CE"/>
    <w:rsid w:val="00DC56B7"/>
    <w:rsid w:val="00DD164B"/>
    <w:rsid w:val="00DD23F8"/>
    <w:rsid w:val="00DD584B"/>
    <w:rsid w:val="00DE696D"/>
    <w:rsid w:val="00DE6E0E"/>
    <w:rsid w:val="00DF4EDD"/>
    <w:rsid w:val="00DF7CE9"/>
    <w:rsid w:val="00E03436"/>
    <w:rsid w:val="00E05202"/>
    <w:rsid w:val="00E06F69"/>
    <w:rsid w:val="00E07ED2"/>
    <w:rsid w:val="00E23C02"/>
    <w:rsid w:val="00E334FB"/>
    <w:rsid w:val="00E35DAC"/>
    <w:rsid w:val="00E371DC"/>
    <w:rsid w:val="00E37DB1"/>
    <w:rsid w:val="00E430CB"/>
    <w:rsid w:val="00E5095A"/>
    <w:rsid w:val="00E54652"/>
    <w:rsid w:val="00E55012"/>
    <w:rsid w:val="00E5561F"/>
    <w:rsid w:val="00E56911"/>
    <w:rsid w:val="00E600CC"/>
    <w:rsid w:val="00E6464E"/>
    <w:rsid w:val="00E6500A"/>
    <w:rsid w:val="00E66449"/>
    <w:rsid w:val="00E67AD4"/>
    <w:rsid w:val="00E718D6"/>
    <w:rsid w:val="00E749D4"/>
    <w:rsid w:val="00E7636D"/>
    <w:rsid w:val="00E821D6"/>
    <w:rsid w:val="00E90BB2"/>
    <w:rsid w:val="00E91652"/>
    <w:rsid w:val="00E943A9"/>
    <w:rsid w:val="00EA2930"/>
    <w:rsid w:val="00EB1D4E"/>
    <w:rsid w:val="00EB1ECD"/>
    <w:rsid w:val="00EB389F"/>
    <w:rsid w:val="00EB7F01"/>
    <w:rsid w:val="00EC632C"/>
    <w:rsid w:val="00EC703F"/>
    <w:rsid w:val="00EC710C"/>
    <w:rsid w:val="00EC799A"/>
    <w:rsid w:val="00ED2A70"/>
    <w:rsid w:val="00ED2D7A"/>
    <w:rsid w:val="00ED669D"/>
    <w:rsid w:val="00EE3748"/>
    <w:rsid w:val="00EF646E"/>
    <w:rsid w:val="00F003EF"/>
    <w:rsid w:val="00F146F3"/>
    <w:rsid w:val="00F15918"/>
    <w:rsid w:val="00F15C7D"/>
    <w:rsid w:val="00F169AE"/>
    <w:rsid w:val="00F2044F"/>
    <w:rsid w:val="00F20C56"/>
    <w:rsid w:val="00F24B24"/>
    <w:rsid w:val="00F24BDE"/>
    <w:rsid w:val="00F348AC"/>
    <w:rsid w:val="00F3669C"/>
    <w:rsid w:val="00F40BCA"/>
    <w:rsid w:val="00F45284"/>
    <w:rsid w:val="00F470CC"/>
    <w:rsid w:val="00F4762B"/>
    <w:rsid w:val="00F56F3F"/>
    <w:rsid w:val="00F6142D"/>
    <w:rsid w:val="00F6799D"/>
    <w:rsid w:val="00F7380B"/>
    <w:rsid w:val="00F75269"/>
    <w:rsid w:val="00F7755D"/>
    <w:rsid w:val="00F814AD"/>
    <w:rsid w:val="00F83AC5"/>
    <w:rsid w:val="00F86499"/>
    <w:rsid w:val="00F91174"/>
    <w:rsid w:val="00FB36FF"/>
    <w:rsid w:val="00FB4597"/>
    <w:rsid w:val="00FB701F"/>
    <w:rsid w:val="00FC1B5D"/>
    <w:rsid w:val="00FC47D8"/>
    <w:rsid w:val="00FC5319"/>
    <w:rsid w:val="00FD04F4"/>
    <w:rsid w:val="00FD073C"/>
    <w:rsid w:val="00FD2C6D"/>
    <w:rsid w:val="00FF2903"/>
    <w:rsid w:val="00FF3751"/>
    <w:rsid w:val="00FF5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83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6283C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6283C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295856"/>
    <w:pPr>
      <w:ind w:left="720"/>
      <w:contextualSpacing/>
    </w:pPr>
  </w:style>
  <w:style w:type="table" w:styleId="TableGrid">
    <w:name w:val="Table Grid"/>
    <w:basedOn w:val="TableNormal"/>
    <w:uiPriority w:val="99"/>
    <w:rsid w:val="00401E0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uiPriority w:val="99"/>
    <w:rsid w:val="002F791D"/>
    <w:pPr>
      <w:tabs>
        <w:tab w:val="left" w:pos="709"/>
      </w:tabs>
      <w:suppressAutoHyphens/>
      <w:spacing w:after="200" w:line="276" w:lineRule="atLeast"/>
    </w:pPr>
    <w:rPr>
      <w:rFonts w:cs="Calibri"/>
      <w:color w:val="00000A"/>
      <w:kern w:val="1"/>
      <w:lang w:eastAsia="zh-CN"/>
    </w:rPr>
  </w:style>
  <w:style w:type="table" w:customStyle="1" w:styleId="1">
    <w:name w:val="Сетка таблицы1"/>
    <w:uiPriority w:val="99"/>
    <w:rsid w:val="00F814AD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E821D6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9138A5"/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3F3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74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429</TotalTime>
  <Pages>52</Pages>
  <Words>13692</Words>
  <Characters>-32766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1</cp:lastModifiedBy>
  <cp:revision>89</cp:revision>
  <cp:lastPrinted>2020-09-03T14:24:00Z</cp:lastPrinted>
  <dcterms:created xsi:type="dcterms:W3CDTF">2020-09-03T06:52:00Z</dcterms:created>
  <dcterms:modified xsi:type="dcterms:W3CDTF">2020-09-03T14:26:00Z</dcterms:modified>
</cp:coreProperties>
</file>