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F52" w:rsidRDefault="003A0F52" w:rsidP="00435CE5">
      <w:pPr>
        <w:spacing w:after="0"/>
        <w:jc w:val="both"/>
        <w:rPr>
          <w:b/>
          <w:sz w:val="24"/>
          <w:szCs w:val="24"/>
        </w:rPr>
      </w:pPr>
    </w:p>
    <w:p w:rsidR="003A0F52" w:rsidRDefault="003A0F52" w:rsidP="003A581A">
      <w:pPr>
        <w:spacing w:after="0"/>
        <w:jc w:val="center"/>
        <w:rPr>
          <w:b/>
          <w:sz w:val="24"/>
        </w:rPr>
      </w:pPr>
      <w:bookmarkStart w:id="0" w:name="_GoBack"/>
      <w:bookmarkEnd w:id="0"/>
      <w:r>
        <w:rPr>
          <w:b/>
          <w:sz w:val="24"/>
        </w:rPr>
        <w:t>СООБЩЕНИЕ</w:t>
      </w:r>
    </w:p>
    <w:p w:rsidR="003A0F52" w:rsidRDefault="003A0F52"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0F52" w:rsidRDefault="003A0F52" w:rsidP="003A581A">
      <w:pPr>
        <w:spacing w:after="0"/>
        <w:jc w:val="center"/>
        <w:rPr>
          <w:sz w:val="24"/>
        </w:rPr>
      </w:pPr>
      <w:r>
        <w:rPr>
          <w:sz w:val="24"/>
        </w:rPr>
        <w:t xml:space="preserve">Федерального закона от 24.07.2002 года № 101-ФЗ </w:t>
      </w:r>
    </w:p>
    <w:p w:rsidR="003A0F52" w:rsidRDefault="003A0F52" w:rsidP="003A581A">
      <w:pPr>
        <w:spacing w:after="0"/>
        <w:jc w:val="center"/>
        <w:rPr>
          <w:b/>
          <w:sz w:val="24"/>
        </w:rPr>
      </w:pPr>
      <w:r>
        <w:rPr>
          <w:sz w:val="24"/>
        </w:rPr>
        <w:t>«Об обороте земель сельскохозяйственного назначения»</w:t>
      </w:r>
    </w:p>
    <w:p w:rsidR="003A0F52" w:rsidRDefault="003A0F52" w:rsidP="003A581A">
      <w:pPr>
        <w:spacing w:after="0" w:line="360" w:lineRule="auto"/>
        <w:jc w:val="center"/>
        <w:rPr>
          <w:sz w:val="24"/>
        </w:rPr>
      </w:pPr>
    </w:p>
    <w:p w:rsidR="003A0F52" w:rsidRDefault="003A0F52"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07 февраля 2023 года произведена государственная  регистрация права муниципальной собственности на 1/131 долей в праве общей долевой собственности на земельный участок сельскохозяйственного назначения с кадастровым </w:t>
      </w:r>
      <w:r>
        <w:rPr>
          <w:sz w:val="24"/>
          <w:szCs w:val="24"/>
        </w:rPr>
        <w:t xml:space="preserve">номером 13:01:0000000:70, местоположение: Республика Мордовия, Ардатовский район, СХПК «Ардатовский»  (регистрационный номер записи: </w:t>
      </w:r>
    </w:p>
    <w:p w:rsidR="003A0F52" w:rsidRDefault="003A0F52" w:rsidP="003A581A">
      <w:pPr>
        <w:spacing w:after="0" w:line="360" w:lineRule="auto"/>
        <w:jc w:val="both"/>
        <w:rPr>
          <w:sz w:val="24"/>
          <w:szCs w:val="24"/>
        </w:rPr>
      </w:pPr>
      <w:r>
        <w:rPr>
          <w:sz w:val="24"/>
          <w:szCs w:val="24"/>
        </w:rPr>
        <w:t xml:space="preserve">№ 13:01:0000000:70-13/066/2023 -84                   от                       07.02.2023                      года                                                                                                                                                </w:t>
      </w:r>
    </w:p>
    <w:p w:rsidR="003A0F52" w:rsidRDefault="003A0F52" w:rsidP="003A581A">
      <w:pPr>
        <w:spacing w:line="360" w:lineRule="auto"/>
        <w:ind w:firstLine="540"/>
        <w:jc w:val="both"/>
        <w:rPr>
          <w:sz w:val="24"/>
          <w:szCs w:val="24"/>
        </w:rPr>
      </w:pPr>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3A0F52" w:rsidRDefault="003A0F52"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0F52" w:rsidRDefault="003A0F52"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13:01:0000000:70, местоположение: Республика Мордовия, Ардатовский район, СХПК «Ардатовский» (регистрационный номер записи: </w:t>
      </w:r>
    </w:p>
    <w:p w:rsidR="003A0F52" w:rsidRDefault="003A0F52" w:rsidP="003A581A">
      <w:pPr>
        <w:spacing w:after="0" w:line="360" w:lineRule="auto"/>
        <w:jc w:val="both"/>
        <w:rPr>
          <w:sz w:val="24"/>
          <w:szCs w:val="24"/>
        </w:rPr>
      </w:pPr>
      <w:r>
        <w:rPr>
          <w:sz w:val="24"/>
          <w:szCs w:val="24"/>
        </w:rPr>
        <w:t xml:space="preserve">№ 13:01:0000000:70-13/066/2023 -84                   от                       07.02.2023                      года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поселения: Республика Мордовия, Ардатовский район, с.Редкодубье, ул.Ленинская, д.57/5. </w:t>
      </w:r>
    </w:p>
    <w:p w:rsidR="003A0F52" w:rsidRDefault="003A0F52" w:rsidP="003A581A">
      <w:pPr>
        <w:spacing w:after="0" w:line="360" w:lineRule="auto"/>
        <w:ind w:firstLine="709"/>
        <w:jc w:val="both"/>
        <w:rPr>
          <w:sz w:val="24"/>
          <w:szCs w:val="24"/>
        </w:rPr>
      </w:pPr>
      <w:r>
        <w:rPr>
          <w:sz w:val="24"/>
          <w:szCs w:val="24"/>
        </w:rPr>
        <w:t>Режим работы Администрации: с 8-30 до 17-30</w:t>
      </w:r>
    </w:p>
    <w:p w:rsidR="003A0F52" w:rsidRDefault="003A0F52" w:rsidP="003A581A">
      <w:pPr>
        <w:spacing w:after="0" w:line="360" w:lineRule="auto"/>
        <w:ind w:firstLine="709"/>
        <w:jc w:val="both"/>
        <w:rPr>
          <w:sz w:val="24"/>
          <w:szCs w:val="24"/>
        </w:rPr>
      </w:pPr>
      <w:r>
        <w:rPr>
          <w:sz w:val="24"/>
          <w:szCs w:val="24"/>
        </w:rPr>
        <w:t xml:space="preserve">                                                       Обед с 13-00 до 14-00</w:t>
      </w:r>
    </w:p>
    <w:p w:rsidR="003A0F52" w:rsidRDefault="003A0F52" w:rsidP="003A581A">
      <w:pPr>
        <w:spacing w:after="0" w:line="360" w:lineRule="auto"/>
        <w:ind w:firstLine="709"/>
        <w:jc w:val="both"/>
        <w:rPr>
          <w:sz w:val="24"/>
          <w:szCs w:val="24"/>
        </w:rPr>
      </w:pPr>
      <w:r>
        <w:rPr>
          <w:sz w:val="24"/>
          <w:szCs w:val="24"/>
        </w:rPr>
        <w:t xml:space="preserve">                                                        Выходной суббота, воскресенье.</w:t>
      </w:r>
    </w:p>
    <w:p w:rsidR="003A0F52" w:rsidRDefault="003A0F52" w:rsidP="003A581A">
      <w:pPr>
        <w:spacing w:after="0"/>
        <w:jc w:val="both"/>
        <w:rPr>
          <w:sz w:val="24"/>
          <w:szCs w:val="24"/>
        </w:rPr>
      </w:pPr>
    </w:p>
    <w:p w:rsidR="003A0F52" w:rsidRDefault="003A0F52" w:rsidP="003A581A">
      <w:pPr>
        <w:spacing w:after="0"/>
        <w:ind w:firstLine="709"/>
        <w:jc w:val="both"/>
        <w:rPr>
          <w:b/>
          <w:sz w:val="24"/>
          <w:szCs w:val="24"/>
        </w:rPr>
      </w:pPr>
      <w:r>
        <w:rPr>
          <w:b/>
          <w:sz w:val="24"/>
          <w:szCs w:val="24"/>
        </w:rPr>
        <w:t>Глава Редкодубского сельского поселения</w:t>
      </w:r>
    </w:p>
    <w:p w:rsidR="003A0F52" w:rsidRDefault="003A0F52" w:rsidP="003A581A">
      <w:pPr>
        <w:spacing w:after="0"/>
        <w:ind w:firstLine="709"/>
        <w:jc w:val="both"/>
        <w:rPr>
          <w:b/>
          <w:sz w:val="24"/>
          <w:szCs w:val="24"/>
        </w:rPr>
      </w:pPr>
      <w:r>
        <w:rPr>
          <w:b/>
          <w:sz w:val="24"/>
          <w:szCs w:val="24"/>
        </w:rPr>
        <w:t xml:space="preserve">Ардатовского муниципального района </w:t>
      </w:r>
    </w:p>
    <w:p w:rsidR="003A0F52" w:rsidRDefault="003A0F52" w:rsidP="003A581A">
      <w:pPr>
        <w:spacing w:after="0"/>
        <w:ind w:firstLine="709"/>
        <w:jc w:val="both"/>
        <w:rPr>
          <w:sz w:val="24"/>
          <w:szCs w:val="24"/>
        </w:rPr>
      </w:pPr>
      <w:r>
        <w:rPr>
          <w:b/>
          <w:sz w:val="24"/>
          <w:szCs w:val="24"/>
        </w:rPr>
        <w:t>Республики Мордовия :                               /   В.В.Адушкин/</w:t>
      </w:r>
    </w:p>
    <w:p w:rsidR="003A0F52" w:rsidRDefault="003A0F52" w:rsidP="003A581A"/>
    <w:p w:rsidR="003A0F52" w:rsidRDefault="003A0F52"/>
    <w:sectPr w:rsidR="003A0F52" w:rsidSect="00C44A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20B4"/>
    <w:rsid w:val="000A24BC"/>
    <w:rsid w:val="003A0F52"/>
    <w:rsid w:val="003A581A"/>
    <w:rsid w:val="00435CE5"/>
    <w:rsid w:val="004B7B59"/>
    <w:rsid w:val="00611E24"/>
    <w:rsid w:val="0074411B"/>
    <w:rsid w:val="007C11F9"/>
    <w:rsid w:val="007C30DF"/>
    <w:rsid w:val="008B0ABC"/>
    <w:rsid w:val="008F636B"/>
    <w:rsid w:val="009C4EB5"/>
    <w:rsid w:val="00A42FA3"/>
    <w:rsid w:val="00BF6CCB"/>
    <w:rsid w:val="00C44AB7"/>
    <w:rsid w:val="00E57D0A"/>
    <w:rsid w:val="00E742AE"/>
    <w:rsid w:val="00E84ECA"/>
    <w:rsid w:val="00E920B4"/>
    <w:rsid w:val="00F741A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36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396926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Pages>
  <Words>422</Words>
  <Characters>2409</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СООБЩЕНИЕ</dc:title>
  <dc:subject/>
  <dc:creator>1</dc:creator>
  <cp:keywords/>
  <dc:description/>
  <cp:lastModifiedBy>user</cp:lastModifiedBy>
  <cp:revision>2</cp:revision>
  <cp:lastPrinted>2022-08-19T09:00:00Z</cp:lastPrinted>
  <dcterms:created xsi:type="dcterms:W3CDTF">2023-03-09T07:35:00Z</dcterms:created>
  <dcterms:modified xsi:type="dcterms:W3CDTF">2023-03-09T07:35:00Z</dcterms:modified>
</cp:coreProperties>
</file>