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F3E" w:rsidRDefault="00DD3F3E" w:rsidP="00C53FE0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АДМИНИСТРАЦИЯ  РЕДКОДУБСКОГО СЕЛЬСКОГО ПОСЕЛЕНИЯ </w:t>
      </w:r>
    </w:p>
    <w:p w:rsidR="00DD3F3E" w:rsidRDefault="00DD3F3E" w:rsidP="00C53FE0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АРДАТОВСКОГО МУНИЦИПАЛЬНОГО РАЙОНА</w:t>
      </w:r>
    </w:p>
    <w:p w:rsidR="00DD3F3E" w:rsidRDefault="00DD3F3E" w:rsidP="00C53FE0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DD3F3E" w:rsidRDefault="00DD3F3E" w:rsidP="00C53FE0">
      <w:pPr>
        <w:jc w:val="center"/>
        <w:rPr>
          <w:rFonts w:cs="Tahoma"/>
          <w:sz w:val="28"/>
          <w:szCs w:val="28"/>
        </w:rPr>
      </w:pPr>
    </w:p>
    <w:p w:rsidR="00DD3F3E" w:rsidRDefault="00DD3F3E" w:rsidP="00C53FE0">
      <w:pPr>
        <w:jc w:val="center"/>
        <w:rPr>
          <w:rFonts w:cs="Tahoma"/>
          <w:sz w:val="28"/>
          <w:szCs w:val="28"/>
        </w:rPr>
      </w:pPr>
    </w:p>
    <w:p w:rsidR="00DD3F3E" w:rsidRDefault="00DD3F3E" w:rsidP="00C53FE0">
      <w:pPr>
        <w:jc w:val="center"/>
        <w:rPr>
          <w:rFonts w:cs="Tahoma"/>
          <w:b/>
          <w:sz w:val="34"/>
          <w:szCs w:val="28"/>
        </w:rPr>
      </w:pPr>
      <w:r>
        <w:rPr>
          <w:rFonts w:cs="Tahoma"/>
          <w:b/>
          <w:sz w:val="34"/>
          <w:szCs w:val="28"/>
        </w:rPr>
        <w:t>П О С Т А Н О В Л Е Н И Е</w:t>
      </w:r>
    </w:p>
    <w:p w:rsidR="00DD3F3E" w:rsidRDefault="00DD3F3E" w:rsidP="00C53FE0">
      <w:pPr>
        <w:rPr>
          <w:rFonts w:cs="Tahoma"/>
          <w:sz w:val="28"/>
          <w:szCs w:val="28"/>
        </w:rPr>
      </w:pPr>
    </w:p>
    <w:p w:rsidR="00DD3F3E" w:rsidRDefault="00DD3F3E" w:rsidP="00C53FE0">
      <w:pPr>
        <w:rPr>
          <w:rFonts w:cs="Tahoma"/>
          <w:sz w:val="28"/>
          <w:szCs w:val="28"/>
        </w:rPr>
      </w:pPr>
    </w:p>
    <w:p w:rsidR="00DD3F3E" w:rsidRDefault="00DD3F3E" w:rsidP="00C53FE0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23 ноября  2023 г.                                                                                                 </w:t>
      </w:r>
      <w:r w:rsidRPr="00AC120D">
        <w:rPr>
          <w:rFonts w:cs="Tahoma"/>
          <w:sz w:val="28"/>
          <w:szCs w:val="28"/>
        </w:rPr>
        <w:t xml:space="preserve">        </w:t>
      </w:r>
      <w:r>
        <w:rPr>
          <w:rFonts w:cs="Tahoma"/>
          <w:sz w:val="28"/>
          <w:szCs w:val="28"/>
        </w:rPr>
        <w:t xml:space="preserve"> № 58</w:t>
      </w:r>
    </w:p>
    <w:p w:rsidR="00DD3F3E" w:rsidRDefault="00DD3F3E" w:rsidP="00C53FE0">
      <w:pPr>
        <w:jc w:val="center"/>
        <w:rPr>
          <w:sz w:val="28"/>
          <w:szCs w:val="28"/>
        </w:rPr>
      </w:pPr>
      <w:r>
        <w:rPr>
          <w:sz w:val="28"/>
          <w:szCs w:val="28"/>
        </w:rPr>
        <w:t>с. Редкодубье</w:t>
      </w:r>
    </w:p>
    <w:p w:rsidR="00DD3F3E" w:rsidRDefault="00DD3F3E" w:rsidP="00C53FE0">
      <w:pPr>
        <w:jc w:val="center"/>
        <w:rPr>
          <w:sz w:val="28"/>
          <w:szCs w:val="28"/>
        </w:rPr>
      </w:pPr>
    </w:p>
    <w:p w:rsidR="00DD3F3E" w:rsidRDefault="00DD3F3E" w:rsidP="00C53FE0">
      <w:pPr>
        <w:jc w:val="center"/>
        <w:rPr>
          <w:sz w:val="28"/>
          <w:szCs w:val="28"/>
        </w:rPr>
      </w:pPr>
      <w:r>
        <w:rPr>
          <w:sz w:val="28"/>
          <w:szCs w:val="28"/>
        </w:rPr>
        <w:t>О предоставлении в аренду земельного участка</w:t>
      </w:r>
    </w:p>
    <w:p w:rsidR="00DD3F3E" w:rsidRPr="00B82A8E" w:rsidRDefault="00DD3F3E" w:rsidP="00FC1D16">
      <w:pPr>
        <w:ind w:right="567"/>
        <w:jc w:val="both"/>
        <w:rPr>
          <w:rFonts w:ascii="Arial" w:hAnsi="Arial"/>
          <w:sz w:val="28"/>
          <w:szCs w:val="28"/>
        </w:rPr>
      </w:pPr>
    </w:p>
    <w:p w:rsidR="00DD3F3E" w:rsidRPr="00FC1D16" w:rsidRDefault="00DD3F3E" w:rsidP="00FC1D16">
      <w:pPr>
        <w:pStyle w:val="NoSpacing"/>
        <w:ind w:firstLine="567"/>
        <w:jc w:val="both"/>
        <w:rPr>
          <w:sz w:val="28"/>
          <w:szCs w:val="28"/>
        </w:rPr>
      </w:pPr>
      <w:r w:rsidRPr="00FC1D16">
        <w:rPr>
          <w:sz w:val="28"/>
          <w:szCs w:val="28"/>
        </w:rPr>
        <w:t xml:space="preserve">На основании п.1.статьи 10.1 Федерального закона от 24.07.2002 №101-ФЗ «Об обороте земель сельскохозяйственного назначения», Законом Республики Мордовия от 27 февраля 2015 года №1-З, «О наделении органов местного самоуправления государственными полномочиями по распоряжению земельными участками, государственная собственность на которые не разграничена», </w:t>
      </w:r>
      <w:r>
        <w:rPr>
          <w:sz w:val="28"/>
          <w:szCs w:val="28"/>
        </w:rPr>
        <w:t>и рассмотрев заявление Блюмова Николая Никола</w:t>
      </w:r>
      <w:r w:rsidRPr="00FC1D16">
        <w:rPr>
          <w:sz w:val="28"/>
          <w:szCs w:val="28"/>
        </w:rPr>
        <w:t xml:space="preserve">евича  проживающего по адресу:  Республика Мордовия, </w:t>
      </w:r>
      <w:r>
        <w:rPr>
          <w:sz w:val="28"/>
          <w:szCs w:val="28"/>
        </w:rPr>
        <w:t>Ардатовский район, с.Редкодубье, ул.Октябрьская, д.2А, администрация Редкодубского сель</w:t>
      </w:r>
      <w:r w:rsidRPr="00FC1D16">
        <w:rPr>
          <w:sz w:val="28"/>
          <w:szCs w:val="28"/>
        </w:rPr>
        <w:t>ского поселения,   постановляет:</w:t>
      </w:r>
    </w:p>
    <w:p w:rsidR="00DD3F3E" w:rsidRPr="00FC1D16" w:rsidRDefault="00DD3F3E" w:rsidP="00FC1D16">
      <w:pPr>
        <w:pStyle w:val="NoSpacing"/>
        <w:ind w:firstLine="567"/>
        <w:jc w:val="both"/>
        <w:rPr>
          <w:sz w:val="28"/>
          <w:szCs w:val="28"/>
        </w:rPr>
      </w:pPr>
      <w:r w:rsidRPr="00FC1D16">
        <w:rPr>
          <w:sz w:val="28"/>
          <w:szCs w:val="28"/>
        </w:rPr>
        <w:t>1.Предостави</w:t>
      </w:r>
      <w:r>
        <w:rPr>
          <w:sz w:val="28"/>
          <w:szCs w:val="28"/>
        </w:rPr>
        <w:t>ть в аренду на 4 года  Блюмову Николаю Никола</w:t>
      </w:r>
      <w:r w:rsidRPr="00FC1D16">
        <w:rPr>
          <w:sz w:val="28"/>
          <w:szCs w:val="28"/>
        </w:rPr>
        <w:t>евичу,   земельный участок из земель сельскохозяйственного назначения для сельскохозяйственного использования</w:t>
      </w:r>
      <w:r>
        <w:rPr>
          <w:sz w:val="28"/>
          <w:szCs w:val="28"/>
        </w:rPr>
        <w:t xml:space="preserve"> с кадастровым номером  13:01:0306005:23</w:t>
      </w:r>
      <w:r w:rsidRPr="00FC1D16">
        <w:rPr>
          <w:sz w:val="28"/>
          <w:szCs w:val="28"/>
        </w:rPr>
        <w:t>,</w:t>
      </w:r>
      <w:r>
        <w:rPr>
          <w:sz w:val="28"/>
          <w:szCs w:val="28"/>
        </w:rPr>
        <w:t xml:space="preserve"> площадью 58000</w:t>
      </w:r>
      <w:r w:rsidRPr="00FC1D16">
        <w:rPr>
          <w:sz w:val="28"/>
          <w:szCs w:val="28"/>
        </w:rPr>
        <w:t xml:space="preserve"> кв.м., адрес (описание местоположения): Республика  Мордовия,  Ардатовский</w:t>
      </w:r>
      <w:r>
        <w:rPr>
          <w:sz w:val="28"/>
          <w:szCs w:val="28"/>
        </w:rPr>
        <w:t xml:space="preserve"> муниципальный  район,  Редкодубское сель</w:t>
      </w:r>
      <w:r w:rsidRPr="00FC1D16">
        <w:rPr>
          <w:sz w:val="28"/>
          <w:szCs w:val="28"/>
        </w:rPr>
        <w:t>ское поселение.</w:t>
      </w:r>
    </w:p>
    <w:p w:rsidR="00DD3F3E" w:rsidRPr="00FC1D16" w:rsidRDefault="00DD3F3E" w:rsidP="00FC1D16">
      <w:pPr>
        <w:pStyle w:val="NoSpacing"/>
        <w:ind w:firstLine="567"/>
        <w:jc w:val="both"/>
        <w:rPr>
          <w:sz w:val="28"/>
          <w:szCs w:val="28"/>
        </w:rPr>
      </w:pPr>
      <w:r w:rsidRPr="00FC1D16">
        <w:rPr>
          <w:sz w:val="28"/>
          <w:szCs w:val="28"/>
        </w:rPr>
        <w:t>2.Настоящее  постановление  вступает  в  силу  с момента его подписания.</w:t>
      </w:r>
    </w:p>
    <w:p w:rsidR="00DD3F3E" w:rsidRPr="00FC1D16" w:rsidRDefault="00DD3F3E" w:rsidP="00FC1D16">
      <w:pPr>
        <w:pStyle w:val="NoSpacing"/>
        <w:ind w:firstLine="567"/>
        <w:jc w:val="both"/>
        <w:rPr>
          <w:sz w:val="28"/>
          <w:szCs w:val="28"/>
          <w:lang w:eastAsia="ar-SA"/>
        </w:rPr>
      </w:pPr>
      <w:r w:rsidRPr="00FC1D16">
        <w:rPr>
          <w:sz w:val="28"/>
          <w:szCs w:val="28"/>
          <w:lang w:eastAsia="ar-SA"/>
        </w:rPr>
        <w:t xml:space="preserve"> </w:t>
      </w:r>
    </w:p>
    <w:p w:rsidR="00DD3F3E" w:rsidRDefault="00DD3F3E" w:rsidP="00C53FE0">
      <w:pPr>
        <w:pStyle w:val="31"/>
        <w:rPr>
          <w:szCs w:val="28"/>
          <w:lang w:eastAsia="ar-SA"/>
        </w:rPr>
      </w:pPr>
    </w:p>
    <w:p w:rsidR="00DD3F3E" w:rsidRDefault="00DD3F3E" w:rsidP="00C53FE0">
      <w:pPr>
        <w:pStyle w:val="31"/>
        <w:rPr>
          <w:szCs w:val="28"/>
          <w:lang w:eastAsia="ar-SA"/>
        </w:rPr>
      </w:pPr>
      <w:r>
        <w:rPr>
          <w:szCs w:val="28"/>
          <w:lang w:eastAsia="ar-SA"/>
        </w:rPr>
        <w:t>Глава Редкодубского</w:t>
      </w:r>
    </w:p>
    <w:p w:rsidR="00DD3F3E" w:rsidRDefault="00DD3F3E" w:rsidP="00C53FE0">
      <w:pPr>
        <w:pStyle w:val="31"/>
        <w:rPr>
          <w:szCs w:val="28"/>
          <w:lang w:eastAsia="ar-SA"/>
        </w:rPr>
      </w:pPr>
      <w:r>
        <w:rPr>
          <w:szCs w:val="28"/>
          <w:lang w:eastAsia="ar-SA"/>
        </w:rPr>
        <w:t>сельского поселения                                                    В.В.Адушкин</w:t>
      </w:r>
    </w:p>
    <w:p w:rsidR="00DD3F3E" w:rsidRDefault="00DD3F3E" w:rsidP="00C53FE0">
      <w:pPr>
        <w:pStyle w:val="31"/>
        <w:rPr>
          <w:szCs w:val="28"/>
          <w:lang w:eastAsia="ar-SA"/>
        </w:rPr>
      </w:pPr>
      <w:r>
        <w:rPr>
          <w:szCs w:val="28"/>
          <w:lang w:eastAsia="ar-SA"/>
        </w:rPr>
        <w:tab/>
      </w:r>
      <w:bookmarkStart w:id="0" w:name="_GoBack"/>
      <w:bookmarkEnd w:id="0"/>
    </w:p>
    <w:p w:rsidR="00DD3F3E" w:rsidRDefault="00DD3F3E" w:rsidP="00C53FE0">
      <w:pPr>
        <w:pStyle w:val="31"/>
        <w:rPr>
          <w:szCs w:val="28"/>
          <w:lang w:eastAsia="ar-SA"/>
        </w:rPr>
      </w:pPr>
    </w:p>
    <w:p w:rsidR="00DD3F3E" w:rsidRDefault="00DD3F3E" w:rsidP="00C53FE0">
      <w:pPr>
        <w:pStyle w:val="31"/>
        <w:rPr>
          <w:szCs w:val="28"/>
          <w:lang w:eastAsia="ar-SA"/>
        </w:rPr>
      </w:pPr>
    </w:p>
    <w:p w:rsidR="00DD3F3E" w:rsidRDefault="00DD3F3E" w:rsidP="00C53FE0">
      <w:pPr>
        <w:pStyle w:val="31"/>
        <w:rPr>
          <w:szCs w:val="28"/>
          <w:lang w:eastAsia="ar-SA"/>
        </w:rPr>
      </w:pPr>
    </w:p>
    <w:p w:rsidR="00DD3F3E" w:rsidRDefault="00DD3F3E" w:rsidP="00C53FE0">
      <w:pPr>
        <w:pStyle w:val="31"/>
        <w:rPr>
          <w:szCs w:val="28"/>
          <w:lang w:eastAsia="ar-SA"/>
        </w:rPr>
      </w:pPr>
    </w:p>
    <w:p w:rsidR="00DD3F3E" w:rsidRDefault="00DD3F3E" w:rsidP="00C53FE0">
      <w:pPr>
        <w:pStyle w:val="31"/>
        <w:rPr>
          <w:szCs w:val="28"/>
          <w:lang w:eastAsia="ar-SA"/>
        </w:rPr>
      </w:pPr>
    </w:p>
    <w:p w:rsidR="00DD3F3E" w:rsidRDefault="00DD3F3E" w:rsidP="00C53FE0">
      <w:pPr>
        <w:pStyle w:val="31"/>
        <w:rPr>
          <w:szCs w:val="28"/>
          <w:lang w:eastAsia="ar-SA"/>
        </w:rPr>
      </w:pPr>
    </w:p>
    <w:p w:rsidR="00DD3F3E" w:rsidRDefault="00DD3F3E" w:rsidP="00C53FE0">
      <w:pPr>
        <w:pStyle w:val="31"/>
        <w:rPr>
          <w:szCs w:val="28"/>
          <w:lang w:eastAsia="ar-SA"/>
        </w:rPr>
      </w:pPr>
    </w:p>
    <w:p w:rsidR="00DD3F3E" w:rsidRDefault="00DD3F3E" w:rsidP="00C53FE0">
      <w:pPr>
        <w:pStyle w:val="31"/>
        <w:rPr>
          <w:szCs w:val="28"/>
          <w:lang w:eastAsia="ar-SA"/>
        </w:rPr>
      </w:pPr>
    </w:p>
    <w:p w:rsidR="00DD3F3E" w:rsidRDefault="00DD3F3E" w:rsidP="00C53FE0">
      <w:pPr>
        <w:pStyle w:val="31"/>
        <w:rPr>
          <w:rFonts w:cs="Tahoma"/>
        </w:rPr>
      </w:pPr>
    </w:p>
    <w:p w:rsidR="00DD3F3E" w:rsidRDefault="00DD3F3E"/>
    <w:sectPr w:rsidR="00DD3F3E" w:rsidSect="001B4371">
      <w:footnotePr>
        <w:pos w:val="beneathText"/>
      </w:footnotePr>
      <w:pgSz w:w="11905" w:h="16837"/>
      <w:pgMar w:top="1134" w:right="55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903C5"/>
    <w:rsid w:val="00002FDF"/>
    <w:rsid w:val="0000337D"/>
    <w:rsid w:val="00004326"/>
    <w:rsid w:val="00004B09"/>
    <w:rsid w:val="00005308"/>
    <w:rsid w:val="00005861"/>
    <w:rsid w:val="000107B2"/>
    <w:rsid w:val="000107EE"/>
    <w:rsid w:val="0001082C"/>
    <w:rsid w:val="00011110"/>
    <w:rsid w:val="000113A3"/>
    <w:rsid w:val="00013276"/>
    <w:rsid w:val="000204C1"/>
    <w:rsid w:val="0002358E"/>
    <w:rsid w:val="00024E25"/>
    <w:rsid w:val="00026FE6"/>
    <w:rsid w:val="000409F3"/>
    <w:rsid w:val="00040ECD"/>
    <w:rsid w:val="00041750"/>
    <w:rsid w:val="0004187D"/>
    <w:rsid w:val="00042A4C"/>
    <w:rsid w:val="00043236"/>
    <w:rsid w:val="00045A60"/>
    <w:rsid w:val="000461E1"/>
    <w:rsid w:val="000508B2"/>
    <w:rsid w:val="00052E49"/>
    <w:rsid w:val="0005521E"/>
    <w:rsid w:val="00057D1E"/>
    <w:rsid w:val="000719EA"/>
    <w:rsid w:val="000720DC"/>
    <w:rsid w:val="000762BB"/>
    <w:rsid w:val="00096399"/>
    <w:rsid w:val="000973BB"/>
    <w:rsid w:val="000977C1"/>
    <w:rsid w:val="000A14EE"/>
    <w:rsid w:val="000A2048"/>
    <w:rsid w:val="000A3864"/>
    <w:rsid w:val="000A473B"/>
    <w:rsid w:val="000A5F1A"/>
    <w:rsid w:val="000A668D"/>
    <w:rsid w:val="000A7D6E"/>
    <w:rsid w:val="000B1546"/>
    <w:rsid w:val="000B4970"/>
    <w:rsid w:val="000B5809"/>
    <w:rsid w:val="000B5927"/>
    <w:rsid w:val="000C19CF"/>
    <w:rsid w:val="000C4279"/>
    <w:rsid w:val="000C4C5F"/>
    <w:rsid w:val="000C4F93"/>
    <w:rsid w:val="000D0769"/>
    <w:rsid w:val="000D20D8"/>
    <w:rsid w:val="000D3328"/>
    <w:rsid w:val="000E013D"/>
    <w:rsid w:val="000E1C83"/>
    <w:rsid w:val="000E5812"/>
    <w:rsid w:val="000F10D8"/>
    <w:rsid w:val="000F1711"/>
    <w:rsid w:val="000F2ADF"/>
    <w:rsid w:val="000F3584"/>
    <w:rsid w:val="000F383D"/>
    <w:rsid w:val="000F40D5"/>
    <w:rsid w:val="000F44B0"/>
    <w:rsid w:val="000F6941"/>
    <w:rsid w:val="000F7AE1"/>
    <w:rsid w:val="00100004"/>
    <w:rsid w:val="0010008F"/>
    <w:rsid w:val="00103439"/>
    <w:rsid w:val="00104CF3"/>
    <w:rsid w:val="001053E1"/>
    <w:rsid w:val="00106A5A"/>
    <w:rsid w:val="00112ABF"/>
    <w:rsid w:val="00114AEB"/>
    <w:rsid w:val="001203E2"/>
    <w:rsid w:val="00120991"/>
    <w:rsid w:val="00123EEF"/>
    <w:rsid w:val="00124432"/>
    <w:rsid w:val="00126C64"/>
    <w:rsid w:val="001309C2"/>
    <w:rsid w:val="00130A5B"/>
    <w:rsid w:val="0013141C"/>
    <w:rsid w:val="001315B7"/>
    <w:rsid w:val="00132C4B"/>
    <w:rsid w:val="0013466A"/>
    <w:rsid w:val="00135D36"/>
    <w:rsid w:val="001464C5"/>
    <w:rsid w:val="00146F13"/>
    <w:rsid w:val="00151736"/>
    <w:rsid w:val="00152DDF"/>
    <w:rsid w:val="00153326"/>
    <w:rsid w:val="00157591"/>
    <w:rsid w:val="00162CA7"/>
    <w:rsid w:val="001631B3"/>
    <w:rsid w:val="00163A71"/>
    <w:rsid w:val="00164C43"/>
    <w:rsid w:val="00173CA7"/>
    <w:rsid w:val="0017400C"/>
    <w:rsid w:val="001741AD"/>
    <w:rsid w:val="00175099"/>
    <w:rsid w:val="00175646"/>
    <w:rsid w:val="00177C75"/>
    <w:rsid w:val="00177D08"/>
    <w:rsid w:val="00180BA8"/>
    <w:rsid w:val="00184522"/>
    <w:rsid w:val="00184FB9"/>
    <w:rsid w:val="0019051E"/>
    <w:rsid w:val="00193371"/>
    <w:rsid w:val="00193CCD"/>
    <w:rsid w:val="00194261"/>
    <w:rsid w:val="001A4357"/>
    <w:rsid w:val="001B2991"/>
    <w:rsid w:val="001B3D26"/>
    <w:rsid w:val="001B4371"/>
    <w:rsid w:val="001B7604"/>
    <w:rsid w:val="001C28C7"/>
    <w:rsid w:val="001D4B8D"/>
    <w:rsid w:val="001D557E"/>
    <w:rsid w:val="001E0FB8"/>
    <w:rsid w:val="001E2186"/>
    <w:rsid w:val="001E29AB"/>
    <w:rsid w:val="001E2AD4"/>
    <w:rsid w:val="001E2C0C"/>
    <w:rsid w:val="001E3A8E"/>
    <w:rsid w:val="001E5063"/>
    <w:rsid w:val="001F29D9"/>
    <w:rsid w:val="001F3C21"/>
    <w:rsid w:val="001F57FA"/>
    <w:rsid w:val="001F79F9"/>
    <w:rsid w:val="00206266"/>
    <w:rsid w:val="00206319"/>
    <w:rsid w:val="00211E6B"/>
    <w:rsid w:val="002170EC"/>
    <w:rsid w:val="002173F7"/>
    <w:rsid w:val="002174FD"/>
    <w:rsid w:val="00217C50"/>
    <w:rsid w:val="00217FAA"/>
    <w:rsid w:val="0022482F"/>
    <w:rsid w:val="00226815"/>
    <w:rsid w:val="002271E7"/>
    <w:rsid w:val="00227637"/>
    <w:rsid w:val="00230EA5"/>
    <w:rsid w:val="00233194"/>
    <w:rsid w:val="0023440F"/>
    <w:rsid w:val="00234822"/>
    <w:rsid w:val="00237454"/>
    <w:rsid w:val="00246CEA"/>
    <w:rsid w:val="00271FC2"/>
    <w:rsid w:val="00272096"/>
    <w:rsid w:val="002772B6"/>
    <w:rsid w:val="00280554"/>
    <w:rsid w:val="00280866"/>
    <w:rsid w:val="00281AEF"/>
    <w:rsid w:val="0028256E"/>
    <w:rsid w:val="002826AA"/>
    <w:rsid w:val="00284AE1"/>
    <w:rsid w:val="00284BD9"/>
    <w:rsid w:val="00284CC4"/>
    <w:rsid w:val="0028772D"/>
    <w:rsid w:val="00290249"/>
    <w:rsid w:val="00295FDA"/>
    <w:rsid w:val="00296F1D"/>
    <w:rsid w:val="002A12FF"/>
    <w:rsid w:val="002A3628"/>
    <w:rsid w:val="002A5B57"/>
    <w:rsid w:val="002B0AAB"/>
    <w:rsid w:val="002B4906"/>
    <w:rsid w:val="002B5FB9"/>
    <w:rsid w:val="002B6ED5"/>
    <w:rsid w:val="002C02C6"/>
    <w:rsid w:val="002C2243"/>
    <w:rsid w:val="002C2F49"/>
    <w:rsid w:val="002C3AFB"/>
    <w:rsid w:val="002C70E2"/>
    <w:rsid w:val="002C72C2"/>
    <w:rsid w:val="002C72D2"/>
    <w:rsid w:val="002D27A9"/>
    <w:rsid w:val="002D525A"/>
    <w:rsid w:val="002D63B9"/>
    <w:rsid w:val="002D6CBB"/>
    <w:rsid w:val="002D7CF8"/>
    <w:rsid w:val="002E0263"/>
    <w:rsid w:val="002E22DF"/>
    <w:rsid w:val="002E50B2"/>
    <w:rsid w:val="002E6B74"/>
    <w:rsid w:val="002F12EC"/>
    <w:rsid w:val="002F27F7"/>
    <w:rsid w:val="002F2AB2"/>
    <w:rsid w:val="002F4995"/>
    <w:rsid w:val="002F6B33"/>
    <w:rsid w:val="002F7477"/>
    <w:rsid w:val="00302479"/>
    <w:rsid w:val="0030266A"/>
    <w:rsid w:val="00304982"/>
    <w:rsid w:val="00311576"/>
    <w:rsid w:val="003121D1"/>
    <w:rsid w:val="00312A5B"/>
    <w:rsid w:val="00314CC3"/>
    <w:rsid w:val="00316181"/>
    <w:rsid w:val="0031622D"/>
    <w:rsid w:val="003163B8"/>
    <w:rsid w:val="0032286A"/>
    <w:rsid w:val="003242BE"/>
    <w:rsid w:val="00326696"/>
    <w:rsid w:val="00326D49"/>
    <w:rsid w:val="00330203"/>
    <w:rsid w:val="0033031E"/>
    <w:rsid w:val="00331E39"/>
    <w:rsid w:val="00335F7D"/>
    <w:rsid w:val="0033602D"/>
    <w:rsid w:val="00336108"/>
    <w:rsid w:val="003424A6"/>
    <w:rsid w:val="0034480A"/>
    <w:rsid w:val="00350EAD"/>
    <w:rsid w:val="0035246B"/>
    <w:rsid w:val="00355814"/>
    <w:rsid w:val="003565F5"/>
    <w:rsid w:val="00356F92"/>
    <w:rsid w:val="0035768B"/>
    <w:rsid w:val="0036207E"/>
    <w:rsid w:val="00362899"/>
    <w:rsid w:val="00362C51"/>
    <w:rsid w:val="00365686"/>
    <w:rsid w:val="003676AC"/>
    <w:rsid w:val="00367FBB"/>
    <w:rsid w:val="00370BDD"/>
    <w:rsid w:val="00371F9E"/>
    <w:rsid w:val="003739E7"/>
    <w:rsid w:val="00374983"/>
    <w:rsid w:val="00374A30"/>
    <w:rsid w:val="00375711"/>
    <w:rsid w:val="003821D7"/>
    <w:rsid w:val="00382778"/>
    <w:rsid w:val="0038277F"/>
    <w:rsid w:val="00384BCE"/>
    <w:rsid w:val="003871A4"/>
    <w:rsid w:val="00391249"/>
    <w:rsid w:val="00391EC4"/>
    <w:rsid w:val="00392CC1"/>
    <w:rsid w:val="0039439B"/>
    <w:rsid w:val="00396C0D"/>
    <w:rsid w:val="003A1DD8"/>
    <w:rsid w:val="003B7297"/>
    <w:rsid w:val="003C0BD4"/>
    <w:rsid w:val="003C121F"/>
    <w:rsid w:val="003C54B8"/>
    <w:rsid w:val="003C6AAC"/>
    <w:rsid w:val="003D0085"/>
    <w:rsid w:val="003D0942"/>
    <w:rsid w:val="003D15D0"/>
    <w:rsid w:val="003D1A22"/>
    <w:rsid w:val="003D1B2F"/>
    <w:rsid w:val="003D62CA"/>
    <w:rsid w:val="003E0E6C"/>
    <w:rsid w:val="003E15FA"/>
    <w:rsid w:val="003E170B"/>
    <w:rsid w:val="003E2E00"/>
    <w:rsid w:val="003E7FAE"/>
    <w:rsid w:val="003F4851"/>
    <w:rsid w:val="003F4BDA"/>
    <w:rsid w:val="003F52AD"/>
    <w:rsid w:val="003F57A1"/>
    <w:rsid w:val="003F5987"/>
    <w:rsid w:val="00400497"/>
    <w:rsid w:val="004008F4"/>
    <w:rsid w:val="0040191D"/>
    <w:rsid w:val="004023A2"/>
    <w:rsid w:val="00403DEA"/>
    <w:rsid w:val="00405B09"/>
    <w:rsid w:val="00405D7A"/>
    <w:rsid w:val="00406F52"/>
    <w:rsid w:val="00414001"/>
    <w:rsid w:val="004149E4"/>
    <w:rsid w:val="004200F1"/>
    <w:rsid w:val="0042632F"/>
    <w:rsid w:val="004318B5"/>
    <w:rsid w:val="00434061"/>
    <w:rsid w:val="004400C6"/>
    <w:rsid w:val="00440C28"/>
    <w:rsid w:val="00442DF8"/>
    <w:rsid w:val="00442F0F"/>
    <w:rsid w:val="004446BC"/>
    <w:rsid w:val="00457C2A"/>
    <w:rsid w:val="00460768"/>
    <w:rsid w:val="00462DC1"/>
    <w:rsid w:val="00462DE8"/>
    <w:rsid w:val="00463075"/>
    <w:rsid w:val="0046359D"/>
    <w:rsid w:val="00466611"/>
    <w:rsid w:val="00467542"/>
    <w:rsid w:val="00467894"/>
    <w:rsid w:val="004703A1"/>
    <w:rsid w:val="004734B1"/>
    <w:rsid w:val="0047389A"/>
    <w:rsid w:val="00473BAE"/>
    <w:rsid w:val="00474095"/>
    <w:rsid w:val="00474529"/>
    <w:rsid w:val="004746AA"/>
    <w:rsid w:val="004766AC"/>
    <w:rsid w:val="004804CC"/>
    <w:rsid w:val="00482F48"/>
    <w:rsid w:val="00482F61"/>
    <w:rsid w:val="004834F2"/>
    <w:rsid w:val="00485E16"/>
    <w:rsid w:val="004873C8"/>
    <w:rsid w:val="00487663"/>
    <w:rsid w:val="00487712"/>
    <w:rsid w:val="00490B24"/>
    <w:rsid w:val="00494D5B"/>
    <w:rsid w:val="004961EF"/>
    <w:rsid w:val="004978E7"/>
    <w:rsid w:val="00497A10"/>
    <w:rsid w:val="004A2E1D"/>
    <w:rsid w:val="004A315D"/>
    <w:rsid w:val="004A41A5"/>
    <w:rsid w:val="004A5EF3"/>
    <w:rsid w:val="004B1CBC"/>
    <w:rsid w:val="004B1FCB"/>
    <w:rsid w:val="004B2520"/>
    <w:rsid w:val="004B4AD0"/>
    <w:rsid w:val="004C0FD9"/>
    <w:rsid w:val="004C2C91"/>
    <w:rsid w:val="004C3211"/>
    <w:rsid w:val="004C47B5"/>
    <w:rsid w:val="004D071B"/>
    <w:rsid w:val="004D1BC1"/>
    <w:rsid w:val="004D2DE2"/>
    <w:rsid w:val="004D4C29"/>
    <w:rsid w:val="004E1638"/>
    <w:rsid w:val="004E358D"/>
    <w:rsid w:val="004E3703"/>
    <w:rsid w:val="004E7424"/>
    <w:rsid w:val="004F0049"/>
    <w:rsid w:val="004F5801"/>
    <w:rsid w:val="004F5BD7"/>
    <w:rsid w:val="005020A6"/>
    <w:rsid w:val="00502262"/>
    <w:rsid w:val="00502E03"/>
    <w:rsid w:val="0050316E"/>
    <w:rsid w:val="00503DD9"/>
    <w:rsid w:val="00505B84"/>
    <w:rsid w:val="005066C6"/>
    <w:rsid w:val="005119DA"/>
    <w:rsid w:val="0051288B"/>
    <w:rsid w:val="005140C2"/>
    <w:rsid w:val="00521340"/>
    <w:rsid w:val="0052338B"/>
    <w:rsid w:val="00523391"/>
    <w:rsid w:val="00531345"/>
    <w:rsid w:val="005321C5"/>
    <w:rsid w:val="00532AFB"/>
    <w:rsid w:val="00532BB7"/>
    <w:rsid w:val="00536CCC"/>
    <w:rsid w:val="00541AE3"/>
    <w:rsid w:val="0054247E"/>
    <w:rsid w:val="005437C4"/>
    <w:rsid w:val="00544322"/>
    <w:rsid w:val="005454DD"/>
    <w:rsid w:val="005456AA"/>
    <w:rsid w:val="00546A03"/>
    <w:rsid w:val="00547035"/>
    <w:rsid w:val="00547370"/>
    <w:rsid w:val="0055003D"/>
    <w:rsid w:val="00550067"/>
    <w:rsid w:val="005516A3"/>
    <w:rsid w:val="00551CDD"/>
    <w:rsid w:val="005520D7"/>
    <w:rsid w:val="005521C7"/>
    <w:rsid w:val="00554E04"/>
    <w:rsid w:val="005577DD"/>
    <w:rsid w:val="005607E9"/>
    <w:rsid w:val="00566B54"/>
    <w:rsid w:val="00567AFE"/>
    <w:rsid w:val="005700EA"/>
    <w:rsid w:val="005712F9"/>
    <w:rsid w:val="0057235A"/>
    <w:rsid w:val="005737C5"/>
    <w:rsid w:val="00574A3B"/>
    <w:rsid w:val="0058001E"/>
    <w:rsid w:val="00586B12"/>
    <w:rsid w:val="00593AED"/>
    <w:rsid w:val="005943B9"/>
    <w:rsid w:val="00594CCB"/>
    <w:rsid w:val="005A0298"/>
    <w:rsid w:val="005A2223"/>
    <w:rsid w:val="005A4D85"/>
    <w:rsid w:val="005A707C"/>
    <w:rsid w:val="005A7D4D"/>
    <w:rsid w:val="005A7F4D"/>
    <w:rsid w:val="005B6D14"/>
    <w:rsid w:val="005C09B3"/>
    <w:rsid w:val="005C1FE4"/>
    <w:rsid w:val="005C2E5B"/>
    <w:rsid w:val="005C313E"/>
    <w:rsid w:val="005C325D"/>
    <w:rsid w:val="005C3D52"/>
    <w:rsid w:val="005C4425"/>
    <w:rsid w:val="005C5E55"/>
    <w:rsid w:val="005D1514"/>
    <w:rsid w:val="005D1BD7"/>
    <w:rsid w:val="005D3A2B"/>
    <w:rsid w:val="005D43F3"/>
    <w:rsid w:val="005D6752"/>
    <w:rsid w:val="005D77B6"/>
    <w:rsid w:val="005E20D5"/>
    <w:rsid w:val="005E2827"/>
    <w:rsid w:val="005E31A5"/>
    <w:rsid w:val="005E3D05"/>
    <w:rsid w:val="005E6D9E"/>
    <w:rsid w:val="005E6EA6"/>
    <w:rsid w:val="005E7702"/>
    <w:rsid w:val="005F23CC"/>
    <w:rsid w:val="005F5796"/>
    <w:rsid w:val="005F5B2C"/>
    <w:rsid w:val="005F6838"/>
    <w:rsid w:val="005F7D51"/>
    <w:rsid w:val="0060016D"/>
    <w:rsid w:val="0060052B"/>
    <w:rsid w:val="00602B2B"/>
    <w:rsid w:val="00603D4E"/>
    <w:rsid w:val="00604221"/>
    <w:rsid w:val="00604E5E"/>
    <w:rsid w:val="0060530B"/>
    <w:rsid w:val="00610382"/>
    <w:rsid w:val="0061462D"/>
    <w:rsid w:val="006153EC"/>
    <w:rsid w:val="00615C12"/>
    <w:rsid w:val="006160A1"/>
    <w:rsid w:val="00621EEE"/>
    <w:rsid w:val="0062377A"/>
    <w:rsid w:val="00623FBE"/>
    <w:rsid w:val="00624B53"/>
    <w:rsid w:val="0062513F"/>
    <w:rsid w:val="00630251"/>
    <w:rsid w:val="0063098F"/>
    <w:rsid w:val="00632C86"/>
    <w:rsid w:val="00634BD0"/>
    <w:rsid w:val="00642E6F"/>
    <w:rsid w:val="0064394B"/>
    <w:rsid w:val="00645112"/>
    <w:rsid w:val="006457C8"/>
    <w:rsid w:val="00646260"/>
    <w:rsid w:val="0064666A"/>
    <w:rsid w:val="00652E13"/>
    <w:rsid w:val="00654BE4"/>
    <w:rsid w:val="00656163"/>
    <w:rsid w:val="00656407"/>
    <w:rsid w:val="0065797D"/>
    <w:rsid w:val="0066006A"/>
    <w:rsid w:val="006601EE"/>
    <w:rsid w:val="00661433"/>
    <w:rsid w:val="00662843"/>
    <w:rsid w:val="00665646"/>
    <w:rsid w:val="00666687"/>
    <w:rsid w:val="00667D8F"/>
    <w:rsid w:val="006759FB"/>
    <w:rsid w:val="00676067"/>
    <w:rsid w:val="00683019"/>
    <w:rsid w:val="0068394D"/>
    <w:rsid w:val="006850B0"/>
    <w:rsid w:val="00687B1F"/>
    <w:rsid w:val="00687CF2"/>
    <w:rsid w:val="00690122"/>
    <w:rsid w:val="006903C5"/>
    <w:rsid w:val="00690D75"/>
    <w:rsid w:val="00691499"/>
    <w:rsid w:val="00691D63"/>
    <w:rsid w:val="0069535C"/>
    <w:rsid w:val="00695382"/>
    <w:rsid w:val="00695C6C"/>
    <w:rsid w:val="00697CC2"/>
    <w:rsid w:val="006A0AC3"/>
    <w:rsid w:val="006A18A4"/>
    <w:rsid w:val="006A3F71"/>
    <w:rsid w:val="006A606D"/>
    <w:rsid w:val="006A64EC"/>
    <w:rsid w:val="006B15C9"/>
    <w:rsid w:val="006B2FBB"/>
    <w:rsid w:val="006C0E69"/>
    <w:rsid w:val="006C123B"/>
    <w:rsid w:val="006C3DCE"/>
    <w:rsid w:val="006C4928"/>
    <w:rsid w:val="006C4E7B"/>
    <w:rsid w:val="006D01FA"/>
    <w:rsid w:val="006E408E"/>
    <w:rsid w:val="006E41B5"/>
    <w:rsid w:val="006E657E"/>
    <w:rsid w:val="006E6A7D"/>
    <w:rsid w:val="006F39D6"/>
    <w:rsid w:val="00700033"/>
    <w:rsid w:val="007108D1"/>
    <w:rsid w:val="00711E4E"/>
    <w:rsid w:val="007143CE"/>
    <w:rsid w:val="00716F10"/>
    <w:rsid w:val="00722D05"/>
    <w:rsid w:val="00722D64"/>
    <w:rsid w:val="007303D3"/>
    <w:rsid w:val="00737033"/>
    <w:rsid w:val="00740184"/>
    <w:rsid w:val="00740921"/>
    <w:rsid w:val="00740C65"/>
    <w:rsid w:val="00741513"/>
    <w:rsid w:val="00744A9A"/>
    <w:rsid w:val="00751442"/>
    <w:rsid w:val="007534FC"/>
    <w:rsid w:val="0076044E"/>
    <w:rsid w:val="0076208F"/>
    <w:rsid w:val="00764074"/>
    <w:rsid w:val="00770495"/>
    <w:rsid w:val="00771BD8"/>
    <w:rsid w:val="0077203A"/>
    <w:rsid w:val="00773A62"/>
    <w:rsid w:val="007740E6"/>
    <w:rsid w:val="00775FAA"/>
    <w:rsid w:val="00776CD6"/>
    <w:rsid w:val="00783879"/>
    <w:rsid w:val="00791BFE"/>
    <w:rsid w:val="007920B4"/>
    <w:rsid w:val="00792753"/>
    <w:rsid w:val="00797982"/>
    <w:rsid w:val="007A225D"/>
    <w:rsid w:val="007A59CD"/>
    <w:rsid w:val="007A5F66"/>
    <w:rsid w:val="007A5FB2"/>
    <w:rsid w:val="007B3903"/>
    <w:rsid w:val="007B5761"/>
    <w:rsid w:val="007B7392"/>
    <w:rsid w:val="007C0371"/>
    <w:rsid w:val="007C10C4"/>
    <w:rsid w:val="007C3028"/>
    <w:rsid w:val="007C30EB"/>
    <w:rsid w:val="007C4854"/>
    <w:rsid w:val="007D007D"/>
    <w:rsid w:val="007D06D8"/>
    <w:rsid w:val="007D2173"/>
    <w:rsid w:val="007D359D"/>
    <w:rsid w:val="007D4545"/>
    <w:rsid w:val="007D6779"/>
    <w:rsid w:val="007E0BA8"/>
    <w:rsid w:val="007E4287"/>
    <w:rsid w:val="007E4C4B"/>
    <w:rsid w:val="007E4F2F"/>
    <w:rsid w:val="007E551B"/>
    <w:rsid w:val="007E62AD"/>
    <w:rsid w:val="007E6758"/>
    <w:rsid w:val="007E71FD"/>
    <w:rsid w:val="007F016F"/>
    <w:rsid w:val="007F2D16"/>
    <w:rsid w:val="007F38F0"/>
    <w:rsid w:val="007F7A07"/>
    <w:rsid w:val="0080626C"/>
    <w:rsid w:val="00806E11"/>
    <w:rsid w:val="00810BE6"/>
    <w:rsid w:val="008119D9"/>
    <w:rsid w:val="008157B8"/>
    <w:rsid w:val="008176F6"/>
    <w:rsid w:val="0081792D"/>
    <w:rsid w:val="008206DF"/>
    <w:rsid w:val="008210D7"/>
    <w:rsid w:val="00821791"/>
    <w:rsid w:val="008245BF"/>
    <w:rsid w:val="00824661"/>
    <w:rsid w:val="008246CE"/>
    <w:rsid w:val="008248BC"/>
    <w:rsid w:val="0082561A"/>
    <w:rsid w:val="00826724"/>
    <w:rsid w:val="00830177"/>
    <w:rsid w:val="008306F5"/>
    <w:rsid w:val="00832259"/>
    <w:rsid w:val="008404ED"/>
    <w:rsid w:val="0084462A"/>
    <w:rsid w:val="008459C9"/>
    <w:rsid w:val="008507B8"/>
    <w:rsid w:val="008540D1"/>
    <w:rsid w:val="00855110"/>
    <w:rsid w:val="00855611"/>
    <w:rsid w:val="00855CE8"/>
    <w:rsid w:val="00856E75"/>
    <w:rsid w:val="00860EEC"/>
    <w:rsid w:val="00863711"/>
    <w:rsid w:val="008668F1"/>
    <w:rsid w:val="00866B3A"/>
    <w:rsid w:val="0087406C"/>
    <w:rsid w:val="00875D20"/>
    <w:rsid w:val="00886A9B"/>
    <w:rsid w:val="00887B2A"/>
    <w:rsid w:val="0089096A"/>
    <w:rsid w:val="00896964"/>
    <w:rsid w:val="008974C1"/>
    <w:rsid w:val="008A2DD9"/>
    <w:rsid w:val="008A44DD"/>
    <w:rsid w:val="008A7939"/>
    <w:rsid w:val="008A7DB0"/>
    <w:rsid w:val="008B0774"/>
    <w:rsid w:val="008B4434"/>
    <w:rsid w:val="008B4CB9"/>
    <w:rsid w:val="008B6694"/>
    <w:rsid w:val="008B70C6"/>
    <w:rsid w:val="008C433D"/>
    <w:rsid w:val="008D0B78"/>
    <w:rsid w:val="008D23DD"/>
    <w:rsid w:val="008D257A"/>
    <w:rsid w:val="008D2A5B"/>
    <w:rsid w:val="008D3C5E"/>
    <w:rsid w:val="008D4A9B"/>
    <w:rsid w:val="008D5304"/>
    <w:rsid w:val="008D6E28"/>
    <w:rsid w:val="008D7652"/>
    <w:rsid w:val="008D7802"/>
    <w:rsid w:val="008E0A9E"/>
    <w:rsid w:val="008E190D"/>
    <w:rsid w:val="008E6E0B"/>
    <w:rsid w:val="008F01EA"/>
    <w:rsid w:val="008F0D8A"/>
    <w:rsid w:val="008F2905"/>
    <w:rsid w:val="008F2E6B"/>
    <w:rsid w:val="008F6A25"/>
    <w:rsid w:val="008F6D6C"/>
    <w:rsid w:val="008F774C"/>
    <w:rsid w:val="00901918"/>
    <w:rsid w:val="0090750A"/>
    <w:rsid w:val="00907C60"/>
    <w:rsid w:val="00915051"/>
    <w:rsid w:val="00920ED7"/>
    <w:rsid w:val="00923351"/>
    <w:rsid w:val="009240CE"/>
    <w:rsid w:val="00931774"/>
    <w:rsid w:val="00932DFA"/>
    <w:rsid w:val="00934434"/>
    <w:rsid w:val="00934DFF"/>
    <w:rsid w:val="00937770"/>
    <w:rsid w:val="00941BD8"/>
    <w:rsid w:val="00947D6F"/>
    <w:rsid w:val="00950C92"/>
    <w:rsid w:val="00954E17"/>
    <w:rsid w:val="009551A0"/>
    <w:rsid w:val="00960CF6"/>
    <w:rsid w:val="0096144A"/>
    <w:rsid w:val="0096258D"/>
    <w:rsid w:val="00962673"/>
    <w:rsid w:val="009637B0"/>
    <w:rsid w:val="0096431B"/>
    <w:rsid w:val="00964E52"/>
    <w:rsid w:val="009665C0"/>
    <w:rsid w:val="009669DF"/>
    <w:rsid w:val="00967F16"/>
    <w:rsid w:val="00970CAC"/>
    <w:rsid w:val="0097218F"/>
    <w:rsid w:val="009746CF"/>
    <w:rsid w:val="00977561"/>
    <w:rsid w:val="00977F4C"/>
    <w:rsid w:val="00981175"/>
    <w:rsid w:val="0098271A"/>
    <w:rsid w:val="00983CA5"/>
    <w:rsid w:val="00984171"/>
    <w:rsid w:val="00985178"/>
    <w:rsid w:val="00986331"/>
    <w:rsid w:val="00987507"/>
    <w:rsid w:val="00987F53"/>
    <w:rsid w:val="0099046D"/>
    <w:rsid w:val="009938D2"/>
    <w:rsid w:val="0099672A"/>
    <w:rsid w:val="009976D5"/>
    <w:rsid w:val="009976E4"/>
    <w:rsid w:val="009A0882"/>
    <w:rsid w:val="009A3016"/>
    <w:rsid w:val="009A3243"/>
    <w:rsid w:val="009A4E87"/>
    <w:rsid w:val="009A5508"/>
    <w:rsid w:val="009A5966"/>
    <w:rsid w:val="009B0240"/>
    <w:rsid w:val="009B257F"/>
    <w:rsid w:val="009B5BE6"/>
    <w:rsid w:val="009B5E91"/>
    <w:rsid w:val="009C426F"/>
    <w:rsid w:val="009C4D41"/>
    <w:rsid w:val="009C59BA"/>
    <w:rsid w:val="009D1367"/>
    <w:rsid w:val="009D169A"/>
    <w:rsid w:val="009D57C5"/>
    <w:rsid w:val="009D5AD8"/>
    <w:rsid w:val="009D76E2"/>
    <w:rsid w:val="009D782D"/>
    <w:rsid w:val="009D7F74"/>
    <w:rsid w:val="009E32DE"/>
    <w:rsid w:val="009E7E12"/>
    <w:rsid w:val="009F26BF"/>
    <w:rsid w:val="009F5203"/>
    <w:rsid w:val="00A00E22"/>
    <w:rsid w:val="00A012D1"/>
    <w:rsid w:val="00A02A55"/>
    <w:rsid w:val="00A031AF"/>
    <w:rsid w:val="00A04B0B"/>
    <w:rsid w:val="00A057C4"/>
    <w:rsid w:val="00A05A9E"/>
    <w:rsid w:val="00A15148"/>
    <w:rsid w:val="00A1671A"/>
    <w:rsid w:val="00A25049"/>
    <w:rsid w:val="00A34DFF"/>
    <w:rsid w:val="00A363D9"/>
    <w:rsid w:val="00A42373"/>
    <w:rsid w:val="00A42D80"/>
    <w:rsid w:val="00A436D6"/>
    <w:rsid w:val="00A4397B"/>
    <w:rsid w:val="00A45844"/>
    <w:rsid w:val="00A47EDD"/>
    <w:rsid w:val="00A543A9"/>
    <w:rsid w:val="00A57D83"/>
    <w:rsid w:val="00A6012A"/>
    <w:rsid w:val="00A645AF"/>
    <w:rsid w:val="00A64D95"/>
    <w:rsid w:val="00A660C7"/>
    <w:rsid w:val="00A70EE0"/>
    <w:rsid w:val="00A71A0B"/>
    <w:rsid w:val="00A80960"/>
    <w:rsid w:val="00A81D08"/>
    <w:rsid w:val="00A825D4"/>
    <w:rsid w:val="00A85451"/>
    <w:rsid w:val="00A90071"/>
    <w:rsid w:val="00A90659"/>
    <w:rsid w:val="00A92876"/>
    <w:rsid w:val="00A958B5"/>
    <w:rsid w:val="00A95BEB"/>
    <w:rsid w:val="00A96256"/>
    <w:rsid w:val="00A96C9F"/>
    <w:rsid w:val="00A97F4F"/>
    <w:rsid w:val="00AA2169"/>
    <w:rsid w:val="00AA237F"/>
    <w:rsid w:val="00AA2B40"/>
    <w:rsid w:val="00AB0F58"/>
    <w:rsid w:val="00AB0F85"/>
    <w:rsid w:val="00AB18DB"/>
    <w:rsid w:val="00AB3BBA"/>
    <w:rsid w:val="00AB4C63"/>
    <w:rsid w:val="00AC0551"/>
    <w:rsid w:val="00AC120D"/>
    <w:rsid w:val="00AC2726"/>
    <w:rsid w:val="00AC38B8"/>
    <w:rsid w:val="00AC43D7"/>
    <w:rsid w:val="00AC4740"/>
    <w:rsid w:val="00AC6170"/>
    <w:rsid w:val="00AC6EB7"/>
    <w:rsid w:val="00AC7D1B"/>
    <w:rsid w:val="00AD0D35"/>
    <w:rsid w:val="00AD125B"/>
    <w:rsid w:val="00AD739D"/>
    <w:rsid w:val="00AE035B"/>
    <w:rsid w:val="00AE1CF3"/>
    <w:rsid w:val="00AE2E05"/>
    <w:rsid w:val="00AF4A43"/>
    <w:rsid w:val="00AF64F0"/>
    <w:rsid w:val="00B028C6"/>
    <w:rsid w:val="00B06149"/>
    <w:rsid w:val="00B07830"/>
    <w:rsid w:val="00B10E65"/>
    <w:rsid w:val="00B12332"/>
    <w:rsid w:val="00B13911"/>
    <w:rsid w:val="00B15DD4"/>
    <w:rsid w:val="00B216A3"/>
    <w:rsid w:val="00B26C91"/>
    <w:rsid w:val="00B32B43"/>
    <w:rsid w:val="00B35890"/>
    <w:rsid w:val="00B371B6"/>
    <w:rsid w:val="00B43013"/>
    <w:rsid w:val="00B45746"/>
    <w:rsid w:val="00B47F34"/>
    <w:rsid w:val="00B50986"/>
    <w:rsid w:val="00B50FDD"/>
    <w:rsid w:val="00B516B2"/>
    <w:rsid w:val="00B51F86"/>
    <w:rsid w:val="00B52013"/>
    <w:rsid w:val="00B5608A"/>
    <w:rsid w:val="00B563C1"/>
    <w:rsid w:val="00B56D46"/>
    <w:rsid w:val="00B57864"/>
    <w:rsid w:val="00B61D1E"/>
    <w:rsid w:val="00B66C04"/>
    <w:rsid w:val="00B67748"/>
    <w:rsid w:val="00B67E13"/>
    <w:rsid w:val="00B73F47"/>
    <w:rsid w:val="00B77F5F"/>
    <w:rsid w:val="00B81C44"/>
    <w:rsid w:val="00B82A8E"/>
    <w:rsid w:val="00B90F23"/>
    <w:rsid w:val="00B93A1C"/>
    <w:rsid w:val="00B93B92"/>
    <w:rsid w:val="00B94EA8"/>
    <w:rsid w:val="00BA3AE3"/>
    <w:rsid w:val="00BA3BE5"/>
    <w:rsid w:val="00BA6B81"/>
    <w:rsid w:val="00BA6C9F"/>
    <w:rsid w:val="00BA795C"/>
    <w:rsid w:val="00BB20B9"/>
    <w:rsid w:val="00BB22FF"/>
    <w:rsid w:val="00BB27EC"/>
    <w:rsid w:val="00BB3C16"/>
    <w:rsid w:val="00BB6B3D"/>
    <w:rsid w:val="00BC156C"/>
    <w:rsid w:val="00BC2243"/>
    <w:rsid w:val="00BC2A2F"/>
    <w:rsid w:val="00BC49F6"/>
    <w:rsid w:val="00BD2393"/>
    <w:rsid w:val="00BD6288"/>
    <w:rsid w:val="00BE0977"/>
    <w:rsid w:val="00BE204F"/>
    <w:rsid w:val="00BE342A"/>
    <w:rsid w:val="00BE3727"/>
    <w:rsid w:val="00BE3BE5"/>
    <w:rsid w:val="00BE4193"/>
    <w:rsid w:val="00BE564C"/>
    <w:rsid w:val="00BF4155"/>
    <w:rsid w:val="00BF6F85"/>
    <w:rsid w:val="00BF73A0"/>
    <w:rsid w:val="00C0162E"/>
    <w:rsid w:val="00C018B3"/>
    <w:rsid w:val="00C02B87"/>
    <w:rsid w:val="00C036FD"/>
    <w:rsid w:val="00C03B33"/>
    <w:rsid w:val="00C059EC"/>
    <w:rsid w:val="00C0729D"/>
    <w:rsid w:val="00C07907"/>
    <w:rsid w:val="00C102F1"/>
    <w:rsid w:val="00C10CAE"/>
    <w:rsid w:val="00C1175D"/>
    <w:rsid w:val="00C13150"/>
    <w:rsid w:val="00C1363D"/>
    <w:rsid w:val="00C14449"/>
    <w:rsid w:val="00C21D6B"/>
    <w:rsid w:val="00C24E86"/>
    <w:rsid w:val="00C30656"/>
    <w:rsid w:val="00C307E6"/>
    <w:rsid w:val="00C31FDC"/>
    <w:rsid w:val="00C325F3"/>
    <w:rsid w:val="00C4077E"/>
    <w:rsid w:val="00C427E9"/>
    <w:rsid w:val="00C433EF"/>
    <w:rsid w:val="00C461B5"/>
    <w:rsid w:val="00C470A3"/>
    <w:rsid w:val="00C5046C"/>
    <w:rsid w:val="00C50481"/>
    <w:rsid w:val="00C506BA"/>
    <w:rsid w:val="00C50871"/>
    <w:rsid w:val="00C538AA"/>
    <w:rsid w:val="00C53FE0"/>
    <w:rsid w:val="00C557D3"/>
    <w:rsid w:val="00C628AD"/>
    <w:rsid w:val="00C65A0E"/>
    <w:rsid w:val="00C662FD"/>
    <w:rsid w:val="00C77B65"/>
    <w:rsid w:val="00C80754"/>
    <w:rsid w:val="00C84DBE"/>
    <w:rsid w:val="00C851C3"/>
    <w:rsid w:val="00C878F4"/>
    <w:rsid w:val="00C9090D"/>
    <w:rsid w:val="00C92774"/>
    <w:rsid w:val="00C946DD"/>
    <w:rsid w:val="00CA6F2D"/>
    <w:rsid w:val="00CB161C"/>
    <w:rsid w:val="00CB1A25"/>
    <w:rsid w:val="00CB475F"/>
    <w:rsid w:val="00CB6CC5"/>
    <w:rsid w:val="00CB77DB"/>
    <w:rsid w:val="00CC3C36"/>
    <w:rsid w:val="00CC6FC7"/>
    <w:rsid w:val="00CC71BB"/>
    <w:rsid w:val="00CD31AA"/>
    <w:rsid w:val="00CD6A61"/>
    <w:rsid w:val="00CE00AD"/>
    <w:rsid w:val="00CE00C8"/>
    <w:rsid w:val="00CE30BA"/>
    <w:rsid w:val="00CE7726"/>
    <w:rsid w:val="00CF1FB6"/>
    <w:rsid w:val="00CF328B"/>
    <w:rsid w:val="00D0109A"/>
    <w:rsid w:val="00D03D35"/>
    <w:rsid w:val="00D03E8B"/>
    <w:rsid w:val="00D03F56"/>
    <w:rsid w:val="00D1237C"/>
    <w:rsid w:val="00D149B6"/>
    <w:rsid w:val="00D14F1F"/>
    <w:rsid w:val="00D16AD6"/>
    <w:rsid w:val="00D171F0"/>
    <w:rsid w:val="00D21016"/>
    <w:rsid w:val="00D26162"/>
    <w:rsid w:val="00D26223"/>
    <w:rsid w:val="00D2671C"/>
    <w:rsid w:val="00D27FEB"/>
    <w:rsid w:val="00D30C94"/>
    <w:rsid w:val="00D3693F"/>
    <w:rsid w:val="00D42140"/>
    <w:rsid w:val="00D43D1C"/>
    <w:rsid w:val="00D503FD"/>
    <w:rsid w:val="00D50EA5"/>
    <w:rsid w:val="00D51054"/>
    <w:rsid w:val="00D53C2A"/>
    <w:rsid w:val="00D5473F"/>
    <w:rsid w:val="00D57254"/>
    <w:rsid w:val="00D602DE"/>
    <w:rsid w:val="00D6181D"/>
    <w:rsid w:val="00D62986"/>
    <w:rsid w:val="00D63298"/>
    <w:rsid w:val="00D66938"/>
    <w:rsid w:val="00D7167A"/>
    <w:rsid w:val="00D71CCC"/>
    <w:rsid w:val="00D7336C"/>
    <w:rsid w:val="00D759CC"/>
    <w:rsid w:val="00D7749D"/>
    <w:rsid w:val="00D80C7B"/>
    <w:rsid w:val="00D833DC"/>
    <w:rsid w:val="00D83533"/>
    <w:rsid w:val="00D83F91"/>
    <w:rsid w:val="00D8485C"/>
    <w:rsid w:val="00D84DE6"/>
    <w:rsid w:val="00D84F05"/>
    <w:rsid w:val="00D924C1"/>
    <w:rsid w:val="00D92CB5"/>
    <w:rsid w:val="00D94992"/>
    <w:rsid w:val="00D95654"/>
    <w:rsid w:val="00D95AD9"/>
    <w:rsid w:val="00D9651D"/>
    <w:rsid w:val="00D97208"/>
    <w:rsid w:val="00DA11A0"/>
    <w:rsid w:val="00DA6E82"/>
    <w:rsid w:val="00DA798F"/>
    <w:rsid w:val="00DB3626"/>
    <w:rsid w:val="00DB4BD9"/>
    <w:rsid w:val="00DB5712"/>
    <w:rsid w:val="00DB5D66"/>
    <w:rsid w:val="00DB7197"/>
    <w:rsid w:val="00DC0822"/>
    <w:rsid w:val="00DC181F"/>
    <w:rsid w:val="00DC6342"/>
    <w:rsid w:val="00DC65FA"/>
    <w:rsid w:val="00DD0689"/>
    <w:rsid w:val="00DD0E54"/>
    <w:rsid w:val="00DD2AD6"/>
    <w:rsid w:val="00DD2CE7"/>
    <w:rsid w:val="00DD3F3E"/>
    <w:rsid w:val="00DD7B59"/>
    <w:rsid w:val="00DE0DFA"/>
    <w:rsid w:val="00DE451B"/>
    <w:rsid w:val="00DE4DDD"/>
    <w:rsid w:val="00DE70C4"/>
    <w:rsid w:val="00DF5F64"/>
    <w:rsid w:val="00DF62A4"/>
    <w:rsid w:val="00DF639E"/>
    <w:rsid w:val="00DF6C42"/>
    <w:rsid w:val="00E013F6"/>
    <w:rsid w:val="00E015D5"/>
    <w:rsid w:val="00E01DF5"/>
    <w:rsid w:val="00E03BDA"/>
    <w:rsid w:val="00E04679"/>
    <w:rsid w:val="00E04789"/>
    <w:rsid w:val="00E04899"/>
    <w:rsid w:val="00E04E4B"/>
    <w:rsid w:val="00E06017"/>
    <w:rsid w:val="00E0727F"/>
    <w:rsid w:val="00E127B5"/>
    <w:rsid w:val="00E13F59"/>
    <w:rsid w:val="00E151B5"/>
    <w:rsid w:val="00E15513"/>
    <w:rsid w:val="00E15B58"/>
    <w:rsid w:val="00E15D95"/>
    <w:rsid w:val="00E1707B"/>
    <w:rsid w:val="00E203F2"/>
    <w:rsid w:val="00E20A48"/>
    <w:rsid w:val="00E216C9"/>
    <w:rsid w:val="00E23D32"/>
    <w:rsid w:val="00E306F1"/>
    <w:rsid w:val="00E31903"/>
    <w:rsid w:val="00E40582"/>
    <w:rsid w:val="00E408DC"/>
    <w:rsid w:val="00E4326F"/>
    <w:rsid w:val="00E450DC"/>
    <w:rsid w:val="00E4757A"/>
    <w:rsid w:val="00E514F0"/>
    <w:rsid w:val="00E52BDB"/>
    <w:rsid w:val="00E5521D"/>
    <w:rsid w:val="00E56BDF"/>
    <w:rsid w:val="00E57016"/>
    <w:rsid w:val="00E60B35"/>
    <w:rsid w:val="00E61956"/>
    <w:rsid w:val="00E63710"/>
    <w:rsid w:val="00E63FC6"/>
    <w:rsid w:val="00E6736C"/>
    <w:rsid w:val="00E71933"/>
    <w:rsid w:val="00E77262"/>
    <w:rsid w:val="00E77837"/>
    <w:rsid w:val="00E80A86"/>
    <w:rsid w:val="00E80FBC"/>
    <w:rsid w:val="00E93A41"/>
    <w:rsid w:val="00E96C8B"/>
    <w:rsid w:val="00EA3376"/>
    <w:rsid w:val="00EA4F22"/>
    <w:rsid w:val="00EB20C3"/>
    <w:rsid w:val="00EB253E"/>
    <w:rsid w:val="00EC1A9D"/>
    <w:rsid w:val="00EC1F93"/>
    <w:rsid w:val="00EC3266"/>
    <w:rsid w:val="00EC3F2D"/>
    <w:rsid w:val="00EC4BBA"/>
    <w:rsid w:val="00ED0FC9"/>
    <w:rsid w:val="00ED2D46"/>
    <w:rsid w:val="00ED393B"/>
    <w:rsid w:val="00ED6F7A"/>
    <w:rsid w:val="00EE0E30"/>
    <w:rsid w:val="00EE171C"/>
    <w:rsid w:val="00EE20C0"/>
    <w:rsid w:val="00EE5968"/>
    <w:rsid w:val="00EF2F29"/>
    <w:rsid w:val="00EF5EF7"/>
    <w:rsid w:val="00F01C72"/>
    <w:rsid w:val="00F04CEA"/>
    <w:rsid w:val="00F04E4B"/>
    <w:rsid w:val="00F10C79"/>
    <w:rsid w:val="00F126A9"/>
    <w:rsid w:val="00F12EB5"/>
    <w:rsid w:val="00F24F20"/>
    <w:rsid w:val="00F32604"/>
    <w:rsid w:val="00F33AF1"/>
    <w:rsid w:val="00F370FD"/>
    <w:rsid w:val="00F37647"/>
    <w:rsid w:val="00F45CE3"/>
    <w:rsid w:val="00F46F79"/>
    <w:rsid w:val="00F507F8"/>
    <w:rsid w:val="00F515AD"/>
    <w:rsid w:val="00F518FE"/>
    <w:rsid w:val="00F5360D"/>
    <w:rsid w:val="00F55984"/>
    <w:rsid w:val="00F57424"/>
    <w:rsid w:val="00F57D1C"/>
    <w:rsid w:val="00F60C40"/>
    <w:rsid w:val="00F60FA6"/>
    <w:rsid w:val="00F6242A"/>
    <w:rsid w:val="00F70301"/>
    <w:rsid w:val="00F7042C"/>
    <w:rsid w:val="00F73269"/>
    <w:rsid w:val="00F73305"/>
    <w:rsid w:val="00F74DD5"/>
    <w:rsid w:val="00F76719"/>
    <w:rsid w:val="00F775DB"/>
    <w:rsid w:val="00F83938"/>
    <w:rsid w:val="00F83C53"/>
    <w:rsid w:val="00F847A9"/>
    <w:rsid w:val="00F86C0D"/>
    <w:rsid w:val="00F86DA7"/>
    <w:rsid w:val="00F87282"/>
    <w:rsid w:val="00F87287"/>
    <w:rsid w:val="00F91CBE"/>
    <w:rsid w:val="00F92904"/>
    <w:rsid w:val="00F94F85"/>
    <w:rsid w:val="00F95BB7"/>
    <w:rsid w:val="00F97856"/>
    <w:rsid w:val="00F97DAC"/>
    <w:rsid w:val="00FA0988"/>
    <w:rsid w:val="00FA1428"/>
    <w:rsid w:val="00FA7C52"/>
    <w:rsid w:val="00FA7F0E"/>
    <w:rsid w:val="00FB6C7F"/>
    <w:rsid w:val="00FB7618"/>
    <w:rsid w:val="00FC1D16"/>
    <w:rsid w:val="00FC3E29"/>
    <w:rsid w:val="00FC3ECF"/>
    <w:rsid w:val="00FC4129"/>
    <w:rsid w:val="00FC4F3D"/>
    <w:rsid w:val="00FD0BAC"/>
    <w:rsid w:val="00FD123E"/>
    <w:rsid w:val="00FD140D"/>
    <w:rsid w:val="00FD66D7"/>
    <w:rsid w:val="00FE3225"/>
    <w:rsid w:val="00FE6480"/>
    <w:rsid w:val="00FE67C0"/>
    <w:rsid w:val="00FE6E49"/>
    <w:rsid w:val="00FF2BA3"/>
    <w:rsid w:val="00FF3966"/>
    <w:rsid w:val="00FF3F1F"/>
    <w:rsid w:val="00FF6BFD"/>
    <w:rsid w:val="00FF7D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3FE0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C53FE0"/>
    <w:pPr>
      <w:keepNext/>
      <w:tabs>
        <w:tab w:val="num" w:pos="0"/>
      </w:tabs>
      <w:jc w:val="center"/>
      <w:outlineLvl w:val="4"/>
    </w:pPr>
    <w:rPr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C53FE0"/>
    <w:rPr>
      <w:rFonts w:ascii="Times New Roman" w:hAnsi="Times New Roman" w:cs="Times New Roman"/>
      <w:sz w:val="24"/>
    </w:rPr>
  </w:style>
  <w:style w:type="paragraph" w:customStyle="1" w:styleId="31">
    <w:name w:val="Основной текст 31"/>
    <w:basedOn w:val="Normal"/>
    <w:uiPriority w:val="99"/>
    <w:rsid w:val="00C53FE0"/>
    <w:pPr>
      <w:jc w:val="both"/>
    </w:pPr>
    <w:rPr>
      <w:sz w:val="28"/>
    </w:rPr>
  </w:style>
  <w:style w:type="paragraph" w:styleId="NoSpacing">
    <w:name w:val="No Spacing"/>
    <w:uiPriority w:val="99"/>
    <w:qFormat/>
    <w:rsid w:val="00FC1D16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1</Pages>
  <Words>218</Words>
  <Characters>1246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РЕДКОДУБСКОГО СЕЛЬСКОГО ПОСЕЛЕНИЯ </dc:title>
  <dc:subject/>
  <dc:creator>1</dc:creator>
  <cp:keywords/>
  <dc:description/>
  <cp:lastModifiedBy>user</cp:lastModifiedBy>
  <cp:revision>3</cp:revision>
  <cp:lastPrinted>2023-05-10T08:30:00Z</cp:lastPrinted>
  <dcterms:created xsi:type="dcterms:W3CDTF">2023-11-23T09:21:00Z</dcterms:created>
  <dcterms:modified xsi:type="dcterms:W3CDTF">2023-11-23T12:05:00Z</dcterms:modified>
</cp:coreProperties>
</file>