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47C" w:rsidRDefault="0079647C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 администрацию Тургеневского городского поселения</w:t>
      </w:r>
    </w:p>
    <w:p w:rsidR="0079647C" w:rsidRPr="00AA5B74" w:rsidRDefault="0079647C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служащего администрации Тургеневского городского поселения Ардатовского  муниципального района Республики Мордовия</w:t>
      </w:r>
    </w:p>
    <w:p w:rsidR="0079647C" w:rsidRDefault="0079647C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79647C" w:rsidRPr="00491487" w:rsidRDefault="0079647C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Аверьянов Иван Васильевич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/>
          <w:sz w:val="24"/>
          <w:szCs w:val="24"/>
          <w:u w:val="single"/>
        </w:rPr>
        <w:t>6</w:t>
      </w:r>
      <w:r w:rsidRPr="00491487">
        <w:rPr>
          <w:rFonts w:ascii="Times New Roman" w:hAnsi="Times New Roman"/>
          <w:sz w:val="24"/>
          <w:szCs w:val="24"/>
          <w:u w:val="single"/>
        </w:rPr>
        <w:t>.0</w:t>
      </w:r>
      <w:r>
        <w:rPr>
          <w:rFonts w:ascii="Times New Roman" w:hAnsi="Times New Roman"/>
          <w:sz w:val="24"/>
          <w:szCs w:val="24"/>
          <w:u w:val="single"/>
        </w:rPr>
        <w:t>9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63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</w:p>
    <w:p w:rsidR="0079647C" w:rsidRPr="00491487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79647C" w:rsidRPr="00491487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>, заместитель главы администрации</w:t>
      </w:r>
    </w:p>
    <w:p w:rsidR="0079647C" w:rsidRPr="00491487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(место службы и занимаемая должность)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Проживающий(ая) по адресу:</w:t>
      </w:r>
    </w:p>
    <w:p w:rsidR="0079647C" w:rsidRPr="00491487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с. Баево ул. </w:t>
      </w:r>
      <w:r>
        <w:rPr>
          <w:rFonts w:ascii="Times New Roman" w:hAnsi="Times New Roman"/>
          <w:sz w:val="24"/>
          <w:szCs w:val="24"/>
          <w:u w:val="single"/>
        </w:rPr>
        <w:t>40 лет Победы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21</w:t>
      </w:r>
    </w:p>
    <w:p w:rsidR="0079647C" w:rsidRPr="00491487" w:rsidRDefault="0079647C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    (адрес места жительства)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своих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г.по 31 декабря </w:t>
      </w:r>
      <w:smartTag w:uri="urn:schemas-microsoft-com:office:smarttags" w:element="metricconverter">
        <w:smartTagPr>
          <w:attr w:name="ProductID" w:val="2013 г"/>
        </w:smartTagPr>
        <w:r w:rsidRPr="00AA5B74">
          <w:rPr>
            <w:rFonts w:ascii="Times New Roman" w:hAnsi="Times New Roman"/>
            <w:sz w:val="24"/>
            <w:szCs w:val="24"/>
          </w:rPr>
          <w:t>20</w:t>
        </w:r>
        <w:r>
          <w:rPr>
            <w:rFonts w:ascii="Times New Roman" w:hAnsi="Times New Roman"/>
            <w:sz w:val="24"/>
            <w:szCs w:val="24"/>
          </w:rPr>
          <w:t>13</w:t>
        </w:r>
        <w:r w:rsidRPr="00AA5B74">
          <w:rPr>
            <w:rFonts w:ascii="Times New Roman" w:hAnsi="Times New Roman"/>
            <w:sz w:val="24"/>
            <w:szCs w:val="24"/>
          </w:rPr>
          <w:t> г</w:t>
        </w:r>
      </w:smartTag>
      <w:r w:rsidRPr="00AA5B74">
        <w:rPr>
          <w:rFonts w:ascii="Times New Roman" w:hAnsi="Times New Roman"/>
          <w:sz w:val="24"/>
          <w:szCs w:val="24"/>
        </w:rPr>
        <w:t>., об имуществе, принадлежащем мне на праве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(на отчетную дату):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5465"/>
        <w:gridCol w:w="3523"/>
      </w:tblGrid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 xml:space="preserve"> (рублей)</w:t>
            </w:r>
          </w:p>
        </w:tc>
      </w:tr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300789</w:t>
            </w:r>
          </w:p>
        </w:tc>
      </w:tr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мею</w:t>
            </w: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 w:rsidP="00FA49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300789</w:t>
            </w: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" w:name="sub_4200"/>
    </w:p>
    <w:p w:rsidR="0079647C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bookmarkEnd w:id="3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2863"/>
        <w:gridCol w:w="2212"/>
        <w:gridCol w:w="1822"/>
        <w:gridCol w:w="1984"/>
      </w:tblGrid>
      <w:tr w:rsidR="0079647C" w:rsidRPr="007E5851" w:rsidTr="00FA4997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79647C" w:rsidRPr="007E5851" w:rsidTr="00FA4997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Индив.</w:t>
            </w: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Общ.</w:t>
            </w: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Общ.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с. Баево</w:t>
            </w: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с. Баево</w:t>
            </w: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с. Баево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,6 га"/>
              </w:smartTagPr>
              <w:r w:rsidRPr="007E5851">
                <w:rPr>
                  <w:rFonts w:ascii="Times New Roman" w:hAnsi="Times New Roman"/>
                  <w:sz w:val="24"/>
                  <w:szCs w:val="24"/>
                </w:rPr>
                <w:t>3,6 га</w:t>
              </w:r>
            </w:smartTag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2500</w:t>
            </w: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1)пай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2)инд.жил.стр.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 инд.жил.стр.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647C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 w:rsidP="00FA4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С. Баево     ул.40 лет Победы       д.21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111 </w:t>
            </w: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1)Жилой дом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 w:rsidP="00FA4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С. Баево              ул.40 лет Победы       д.21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1)гараж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FA4997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Общ.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ГИБДД п. Чамзинка</w:t>
            </w: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1)ВАЗ 21074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994"/>
        <w:gridCol w:w="1803"/>
        <w:gridCol w:w="1675"/>
        <w:gridCol w:w="908"/>
        <w:gridCol w:w="1601"/>
      </w:tblGrid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11"/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12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607"/>
        <w:gridCol w:w="2190"/>
        <w:gridCol w:w="1546"/>
        <w:gridCol w:w="1041"/>
        <w:gridCol w:w="1597"/>
      </w:tblGrid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25"/>
        <w:gridCol w:w="2507"/>
        <w:gridCol w:w="2160"/>
        <w:gridCol w:w="1633"/>
        <w:gridCol w:w="964"/>
        <w:gridCol w:w="1657"/>
      </w:tblGrid>
      <w:tr w:rsidR="0079647C" w:rsidRPr="007E5851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79647C" w:rsidRPr="007E5851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 суммарная   декларированная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  ценных   бумаг,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включая   доли участия    в   коммерческих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организациях (руб.), ____________________________________________________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20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1" w:name="sub_4500"/>
    </w:p>
    <w:p w:rsidR="0079647C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79647C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21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093"/>
        <w:gridCol w:w="2131"/>
        <w:gridCol w:w="2092"/>
        <w:gridCol w:w="1454"/>
        <w:gridCol w:w="1211"/>
      </w:tblGrid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0"/>
        <w:gridCol w:w="1832"/>
        <w:gridCol w:w="1336"/>
        <w:gridCol w:w="2106"/>
        <w:gridCol w:w="1844"/>
        <w:gridCol w:w="1868"/>
      </w:tblGrid>
      <w:tr w:rsidR="0079647C" w:rsidRPr="007E5851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79647C" w:rsidRPr="007E5851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20 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 xml:space="preserve"> г. ______________________________________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79647C" w:rsidRPr="003175A6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175A6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(Ф.И.О. и подпись лица, принявшего справку)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821D09" w:rsidRDefault="0079647C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79647C" w:rsidRPr="00821D09" w:rsidRDefault="0079647C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79647C" w:rsidRDefault="007964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821D09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Аверьянов Иван Васильевич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/>
          <w:sz w:val="24"/>
          <w:szCs w:val="24"/>
          <w:u w:val="single"/>
        </w:rPr>
        <w:t>6</w:t>
      </w:r>
      <w:r w:rsidRPr="00491487">
        <w:rPr>
          <w:rFonts w:ascii="Times New Roman" w:hAnsi="Times New Roman"/>
          <w:sz w:val="24"/>
          <w:szCs w:val="24"/>
          <w:u w:val="single"/>
        </w:rPr>
        <w:t>.0</w:t>
      </w:r>
      <w:r>
        <w:rPr>
          <w:rFonts w:ascii="Times New Roman" w:hAnsi="Times New Roman"/>
          <w:sz w:val="24"/>
          <w:szCs w:val="24"/>
          <w:u w:val="single"/>
        </w:rPr>
        <w:t>9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63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,</w:t>
      </w:r>
    </w:p>
    <w:p w:rsidR="0079647C" w:rsidRPr="00821D09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79647C" w:rsidRPr="00491487" w:rsidRDefault="0079647C" w:rsidP="00D6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>, заместитель главы администрации</w:t>
      </w:r>
    </w:p>
    <w:p w:rsidR="0079647C" w:rsidRPr="00821D09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79647C" w:rsidRPr="00821D09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с. Баево ул. </w:t>
      </w:r>
      <w:r>
        <w:rPr>
          <w:rFonts w:ascii="Times New Roman" w:hAnsi="Times New Roman"/>
          <w:sz w:val="24"/>
          <w:szCs w:val="24"/>
          <w:u w:val="single"/>
        </w:rPr>
        <w:t xml:space="preserve">40 лет Победы 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21,</w:t>
      </w:r>
    </w:p>
    <w:p w:rsidR="0079647C" w:rsidRPr="00821D09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 по 31декабря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A5B74">
        <w:rPr>
          <w:rFonts w:ascii="Times New Roman" w:hAnsi="Times New Roman"/>
          <w:sz w:val="24"/>
          <w:szCs w:val="24"/>
        </w:rPr>
        <w:t xml:space="preserve"> </w:t>
      </w:r>
      <w:r w:rsidRPr="00D633C8">
        <w:rPr>
          <w:rFonts w:ascii="Times New Roman" w:hAnsi="Times New Roman"/>
          <w:sz w:val="24"/>
          <w:szCs w:val="24"/>
          <w:u w:val="single"/>
        </w:rPr>
        <w:t>моей</w:t>
      </w:r>
      <w:r w:rsidRPr="00AA5B74">
        <w:rPr>
          <w:rFonts w:ascii="Times New Roman" w:hAnsi="Times New Roman"/>
          <w:sz w:val="24"/>
          <w:szCs w:val="24"/>
        </w:rPr>
        <w:t xml:space="preserve"> </w:t>
      </w:r>
      <w:r w:rsidRPr="00D633C8">
        <w:rPr>
          <w:rFonts w:ascii="Times New Roman" w:hAnsi="Times New Roman"/>
          <w:sz w:val="24"/>
          <w:szCs w:val="24"/>
        </w:rPr>
        <w:t xml:space="preserve">(моего) </w:t>
      </w:r>
      <w:r w:rsidRPr="00AA5B74">
        <w:rPr>
          <w:rFonts w:ascii="Times New Roman" w:hAnsi="Times New Roman"/>
          <w:sz w:val="24"/>
          <w:szCs w:val="24"/>
        </w:rPr>
        <w:t xml:space="preserve"> </w:t>
      </w:r>
      <w:r w:rsidRPr="00D633C8">
        <w:rPr>
          <w:rFonts w:ascii="Times New Roman" w:hAnsi="Times New Roman"/>
          <w:sz w:val="24"/>
          <w:szCs w:val="24"/>
          <w:u w:val="single"/>
        </w:rPr>
        <w:t>(супруги</w:t>
      </w:r>
      <w:r w:rsidRPr="00AA5B74">
        <w:rPr>
          <w:rFonts w:ascii="Times New Roman" w:hAnsi="Times New Roman"/>
          <w:sz w:val="24"/>
          <w:szCs w:val="24"/>
        </w:rPr>
        <w:t xml:space="preserve"> </w:t>
      </w:r>
      <w:r w:rsidRPr="00D633C8">
        <w:rPr>
          <w:rFonts w:ascii="Times New Roman" w:hAnsi="Times New Roman"/>
          <w:sz w:val="24"/>
          <w:szCs w:val="24"/>
        </w:rPr>
        <w:t>(супруга)</w:t>
      </w:r>
      <w:r w:rsidRPr="00AA5B74">
        <w:rPr>
          <w:rFonts w:ascii="Times New Roman" w:hAnsi="Times New Roman"/>
          <w:sz w:val="24"/>
          <w:szCs w:val="24"/>
        </w:rPr>
        <w:t>, несовершеннолетней дочери, несовершеннолетнего сына)</w:t>
      </w:r>
    </w:p>
    <w:p w:rsidR="0079647C" w:rsidRPr="00821D09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Аверьяновой Марины Сергеевны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17</w:t>
      </w:r>
      <w:r w:rsidRPr="00821D09">
        <w:rPr>
          <w:rFonts w:ascii="Times New Roman" w:hAnsi="Times New Roman"/>
          <w:sz w:val="24"/>
          <w:szCs w:val="24"/>
          <w:u w:val="single"/>
        </w:rPr>
        <w:t>.0</w:t>
      </w:r>
      <w:r>
        <w:rPr>
          <w:rFonts w:ascii="Times New Roman" w:hAnsi="Times New Roman"/>
          <w:sz w:val="24"/>
          <w:szCs w:val="24"/>
          <w:u w:val="single"/>
        </w:rPr>
        <w:t>3</w:t>
      </w:r>
      <w:r w:rsidRPr="00821D09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65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г.</w:t>
      </w:r>
    </w:p>
    <w:p w:rsidR="0079647C" w:rsidRPr="00821D09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79647C" w:rsidRPr="00821D09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МБОУ «Баевская СОШ», учитель</w:t>
      </w:r>
    </w:p>
    <w:p w:rsidR="0079647C" w:rsidRPr="00821D09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79647C" w:rsidRPr="007E5851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79647C" w:rsidRPr="007E5851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164074</w:t>
            </w:r>
          </w:p>
        </w:tc>
      </w:tr>
      <w:tr w:rsidR="0079647C" w:rsidRPr="007E5851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12955,70</w:t>
            </w:r>
          </w:p>
        </w:tc>
      </w:tr>
      <w:tr w:rsidR="0079647C" w:rsidRPr="007E5851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79647C" w:rsidRPr="007E5851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79647C" w:rsidRPr="007E5851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79647C" w:rsidRPr="007E5851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79647C" w:rsidRPr="007E5851" w:rsidTr="00AA5B74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79647C" w:rsidRPr="007E5851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177029,70</w:t>
            </w: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79647C" w:rsidRPr="007E5851" w:rsidTr="00AA5B74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79647C" w:rsidRPr="007E5851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Индив.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 w:rsidP="00D633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С.Баево 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3,6 га</w:t>
            </w: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1)пай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79647C" w:rsidRPr="007E5851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79647C" w:rsidRPr="007E5851" w:rsidRDefault="00796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9"/>
        <w:gridCol w:w="2860"/>
        <w:gridCol w:w="1690"/>
        <w:gridCol w:w="1943"/>
        <w:gridCol w:w="907"/>
        <w:gridCol w:w="1587"/>
      </w:tblGrid>
      <w:tr w:rsidR="0079647C" w:rsidRPr="007E5851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79647C" w:rsidRPr="007E5851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46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79647C" w:rsidRPr="007E5851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79647C" w:rsidRPr="007E5851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79647C" w:rsidRPr="007E5851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79647C" w:rsidRPr="007E5851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79647C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1952"/>
        <w:gridCol w:w="1951"/>
        <w:gridCol w:w="1942"/>
        <w:gridCol w:w="1431"/>
        <w:gridCol w:w="1456"/>
      </w:tblGrid>
      <w:tr w:rsidR="0079647C" w:rsidRPr="007E5851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79647C" w:rsidRPr="007E5851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 дом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с.Баево,  ул.40 лет Победы, 21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</w:tr>
      <w:tr w:rsidR="0079647C" w:rsidRPr="007E5851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 участок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с.Баево,  ул.40 лет Победы, 21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</w:tr>
      <w:tr w:rsidR="0079647C" w:rsidRPr="007E5851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7E585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7E5851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47C" w:rsidRPr="007E5851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8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47C" w:rsidRPr="007E5851" w:rsidRDefault="00796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79647C" w:rsidRPr="00D03AFE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79647C" w:rsidRPr="00D03AFE" w:rsidRDefault="007964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79647C" w:rsidRPr="00AA5B74" w:rsidRDefault="007964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9647C" w:rsidRPr="00AA5B74" w:rsidRDefault="0079647C" w:rsidP="00AA5B74">
      <w:pPr>
        <w:rPr>
          <w:rFonts w:ascii="Times New Roman" w:hAnsi="Times New Roman"/>
          <w:sz w:val="24"/>
          <w:szCs w:val="24"/>
        </w:rPr>
      </w:pPr>
    </w:p>
    <w:p w:rsidR="0079647C" w:rsidRDefault="0079647C"/>
    <w:p w:rsidR="0079647C" w:rsidRDefault="0079647C"/>
    <w:p w:rsidR="0079647C" w:rsidRDefault="0079647C"/>
    <w:p w:rsidR="0079647C" w:rsidRDefault="0079647C"/>
    <w:p w:rsidR="0079647C" w:rsidRDefault="0079647C"/>
    <w:p w:rsidR="0079647C" w:rsidRDefault="0079647C"/>
    <w:p w:rsidR="0079647C" w:rsidRDefault="0079647C"/>
    <w:p w:rsidR="0079647C" w:rsidRDefault="0079647C"/>
    <w:p w:rsidR="0079647C" w:rsidRDefault="0079647C"/>
    <w:sectPr w:rsidR="0079647C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B74"/>
    <w:rsid w:val="000221B9"/>
    <w:rsid w:val="000466EF"/>
    <w:rsid w:val="00135984"/>
    <w:rsid w:val="002462C8"/>
    <w:rsid w:val="0026113C"/>
    <w:rsid w:val="002A0DFE"/>
    <w:rsid w:val="002E4179"/>
    <w:rsid w:val="002E545F"/>
    <w:rsid w:val="003175A6"/>
    <w:rsid w:val="00332C8A"/>
    <w:rsid w:val="00372198"/>
    <w:rsid w:val="0039231C"/>
    <w:rsid w:val="003D0C8E"/>
    <w:rsid w:val="003D2527"/>
    <w:rsid w:val="0042474B"/>
    <w:rsid w:val="00491487"/>
    <w:rsid w:val="004A08C4"/>
    <w:rsid w:val="004B5725"/>
    <w:rsid w:val="004B7393"/>
    <w:rsid w:val="005114AA"/>
    <w:rsid w:val="005412C9"/>
    <w:rsid w:val="005C423C"/>
    <w:rsid w:val="005D3AED"/>
    <w:rsid w:val="005D567A"/>
    <w:rsid w:val="00622841"/>
    <w:rsid w:val="00661336"/>
    <w:rsid w:val="00665612"/>
    <w:rsid w:val="00694658"/>
    <w:rsid w:val="006A7BC5"/>
    <w:rsid w:val="006E610D"/>
    <w:rsid w:val="00726FA3"/>
    <w:rsid w:val="007334B9"/>
    <w:rsid w:val="0079647C"/>
    <w:rsid w:val="007D58D1"/>
    <w:rsid w:val="007E5851"/>
    <w:rsid w:val="007F1F31"/>
    <w:rsid w:val="00821D09"/>
    <w:rsid w:val="00823BB5"/>
    <w:rsid w:val="00845A28"/>
    <w:rsid w:val="008B5343"/>
    <w:rsid w:val="008E4012"/>
    <w:rsid w:val="00A11AAF"/>
    <w:rsid w:val="00AA5B74"/>
    <w:rsid w:val="00AB02DD"/>
    <w:rsid w:val="00AF0B49"/>
    <w:rsid w:val="00B06F39"/>
    <w:rsid w:val="00B22EF4"/>
    <w:rsid w:val="00B27B94"/>
    <w:rsid w:val="00B30268"/>
    <w:rsid w:val="00B72846"/>
    <w:rsid w:val="00B86F1B"/>
    <w:rsid w:val="00C15540"/>
    <w:rsid w:val="00C50AAD"/>
    <w:rsid w:val="00C51FEA"/>
    <w:rsid w:val="00C6512B"/>
    <w:rsid w:val="00C93520"/>
    <w:rsid w:val="00CB377E"/>
    <w:rsid w:val="00CB470E"/>
    <w:rsid w:val="00D03AFE"/>
    <w:rsid w:val="00D16951"/>
    <w:rsid w:val="00D4235D"/>
    <w:rsid w:val="00D5171C"/>
    <w:rsid w:val="00D633C8"/>
    <w:rsid w:val="00E46CA5"/>
    <w:rsid w:val="00E51092"/>
    <w:rsid w:val="00E8581C"/>
    <w:rsid w:val="00EF5CC2"/>
    <w:rsid w:val="00F0350C"/>
    <w:rsid w:val="00F80E2A"/>
    <w:rsid w:val="00FA40AD"/>
    <w:rsid w:val="00FA4997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7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AA5B7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AA5B7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5B74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AA5B7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A5B7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108</TotalTime>
  <Pages>11</Pages>
  <Words>3435</Words>
  <Characters>19580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2014-11-10T05:56:00Z</cp:lastPrinted>
  <dcterms:created xsi:type="dcterms:W3CDTF">2014-01-22T07:21:00Z</dcterms:created>
  <dcterms:modified xsi:type="dcterms:W3CDTF">2014-11-10T05:57:00Z</dcterms:modified>
</cp:coreProperties>
</file>