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7E5" w:rsidRDefault="002907E5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 администрацию Тургеневского городского поселения</w:t>
      </w:r>
    </w:p>
    <w:p w:rsidR="002907E5" w:rsidRPr="00AA5B74" w:rsidRDefault="002907E5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служащего администрации Тургеневского городского поселения Ардатовского  муниципального района Республики Мордовия</w:t>
      </w:r>
    </w:p>
    <w:p w:rsidR="002907E5" w:rsidRDefault="002907E5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2907E5" w:rsidRPr="00491487" w:rsidRDefault="002907E5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Богатова Лидия Николаевна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18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12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62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</w:p>
    <w:p w:rsidR="002907E5" w:rsidRPr="00491487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2907E5" w:rsidRPr="00491487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специалист </w:t>
      </w:r>
      <w:r w:rsidRPr="00491487">
        <w:rPr>
          <w:rFonts w:ascii="Times New Roman" w:hAnsi="Times New Roman"/>
          <w:sz w:val="24"/>
          <w:szCs w:val="24"/>
          <w:u w:val="single"/>
          <w:lang w:val="en-US"/>
        </w:rPr>
        <w:t>I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категории                                                                                         </w:t>
      </w:r>
    </w:p>
    <w:p w:rsidR="002907E5" w:rsidRPr="00491487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(место службы и занимаемая должность)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Проживающий(ая) по адресу:</w:t>
      </w:r>
    </w:p>
    <w:p w:rsidR="002907E5" w:rsidRPr="00491487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г. Ардатов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Рабочая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35</w:t>
      </w:r>
    </w:p>
    <w:p w:rsidR="002907E5" w:rsidRPr="00491487" w:rsidRDefault="002907E5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    (адрес места жительства)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своих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г.по 31 декабря </w:t>
      </w:r>
      <w:smartTag w:uri="urn:schemas-microsoft-com:office:smarttags" w:element="metricconverter">
        <w:smartTagPr>
          <w:attr w:name="ProductID" w:val="2013 г"/>
        </w:smartTagPr>
        <w:r w:rsidRPr="00AA5B74">
          <w:rPr>
            <w:rFonts w:ascii="Times New Roman" w:hAnsi="Times New Roman"/>
            <w:sz w:val="24"/>
            <w:szCs w:val="24"/>
          </w:rPr>
          <w:t>20</w:t>
        </w:r>
        <w:r>
          <w:rPr>
            <w:rFonts w:ascii="Times New Roman" w:hAnsi="Times New Roman"/>
            <w:sz w:val="24"/>
            <w:szCs w:val="24"/>
          </w:rPr>
          <w:t>13</w:t>
        </w:r>
        <w:r w:rsidRPr="00AA5B74">
          <w:rPr>
            <w:rFonts w:ascii="Times New Roman" w:hAnsi="Times New Roman"/>
            <w:sz w:val="24"/>
            <w:szCs w:val="24"/>
          </w:rPr>
          <w:t> г</w:t>
        </w:r>
      </w:smartTag>
      <w:r w:rsidRPr="00AA5B74">
        <w:rPr>
          <w:rFonts w:ascii="Times New Roman" w:hAnsi="Times New Roman"/>
          <w:sz w:val="24"/>
          <w:szCs w:val="24"/>
        </w:rPr>
        <w:t>., об имуществе, принадлежащем мне на праве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(на отчетную дату):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5465"/>
        <w:gridCol w:w="3523"/>
      </w:tblGrid>
      <w:tr w:rsidR="002907E5" w:rsidRPr="00953F4A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953F4A">
              <w:rPr>
                <w:rFonts w:ascii="Times New Roman" w:hAnsi="Times New Roman"/>
                <w:sz w:val="24"/>
                <w:szCs w:val="24"/>
              </w:rPr>
              <w:t xml:space="preserve"> (рублей)</w:t>
            </w:r>
          </w:p>
        </w:tc>
      </w:tr>
      <w:tr w:rsidR="002907E5" w:rsidRPr="00953F4A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191479</w:t>
            </w:r>
          </w:p>
        </w:tc>
      </w:tr>
      <w:tr w:rsidR="002907E5" w:rsidRPr="00953F4A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42603</w:t>
            </w: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 w:rsidP="007426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 МБУК «Центр культуры и отдыха Тур.гор.пос.»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234082</w:t>
            </w: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" w:name="sub_4200"/>
    </w:p>
    <w:p w:rsidR="002907E5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bookmarkEnd w:id="3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2863"/>
        <w:gridCol w:w="2212"/>
        <w:gridCol w:w="1691"/>
        <w:gridCol w:w="2222"/>
      </w:tblGrid>
      <w:tr w:rsidR="002907E5" w:rsidRPr="00953F4A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2907E5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2907E5" w:rsidRPr="00953F4A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994"/>
        <w:gridCol w:w="1803"/>
        <w:gridCol w:w="1675"/>
        <w:gridCol w:w="908"/>
        <w:gridCol w:w="1601"/>
      </w:tblGrid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953F4A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11"/>
    <w:p w:rsidR="002907E5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12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607"/>
        <w:gridCol w:w="2190"/>
        <w:gridCol w:w="1546"/>
        <w:gridCol w:w="1041"/>
        <w:gridCol w:w="1597"/>
      </w:tblGrid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953F4A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25"/>
        <w:gridCol w:w="2507"/>
        <w:gridCol w:w="2160"/>
        <w:gridCol w:w="1633"/>
        <w:gridCol w:w="964"/>
        <w:gridCol w:w="1657"/>
      </w:tblGrid>
      <w:tr w:rsidR="002907E5" w:rsidRPr="00953F4A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953F4A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2907E5" w:rsidRPr="00953F4A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 суммарная   декларированная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  ценных   бумаг,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включая   доли участия    в   коммерческих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организациях (руб.), ____________________________________________________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20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1" w:name="sub_4500"/>
    </w:p>
    <w:p w:rsidR="002907E5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907E5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21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093"/>
        <w:gridCol w:w="2131"/>
        <w:gridCol w:w="2092"/>
        <w:gridCol w:w="1454"/>
        <w:gridCol w:w="1211"/>
      </w:tblGrid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0"/>
        <w:gridCol w:w="1832"/>
        <w:gridCol w:w="1336"/>
        <w:gridCol w:w="2106"/>
        <w:gridCol w:w="1844"/>
        <w:gridCol w:w="1868"/>
      </w:tblGrid>
      <w:tr w:rsidR="002907E5" w:rsidRPr="00953F4A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953F4A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2907E5" w:rsidRPr="00953F4A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20 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 xml:space="preserve"> г. ______________________________________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2907E5" w:rsidRPr="003175A6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175A6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(Ф.И.О. и подпись лица, принявшего справку)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821D09" w:rsidRDefault="002907E5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 w:rsidRPr="00821D09">
        <w:rPr>
          <w:rFonts w:ascii="Times New Roman" w:hAnsi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2907E5" w:rsidRPr="00821D09" w:rsidRDefault="002907E5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2907E5" w:rsidRDefault="002907E5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 Ардатовского 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района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Республики Мордовия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821D09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Богатова Лидия Николаевна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18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12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62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,</w:t>
      </w:r>
    </w:p>
    <w:p w:rsidR="002907E5" w:rsidRPr="00821D09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(фамилия, имя, отчество, дата рождения)</w:t>
      </w:r>
    </w:p>
    <w:p w:rsidR="002907E5" w:rsidRPr="00821D09" w:rsidRDefault="002907E5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администраци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Тургеневского городского поселения</w:t>
      </w:r>
    </w:p>
    <w:p w:rsidR="002907E5" w:rsidRPr="00821D09" w:rsidRDefault="002907E5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4"/>
          <w:szCs w:val="24"/>
          <w:u w:val="single"/>
        </w:rPr>
        <w:t xml:space="preserve">, специалист </w:t>
      </w:r>
      <w:r>
        <w:rPr>
          <w:rFonts w:ascii="Times New Roman" w:hAnsi="Times New Roman"/>
          <w:sz w:val="24"/>
          <w:szCs w:val="24"/>
          <w:u w:val="single"/>
          <w:lang w:val="en-US"/>
        </w:rPr>
        <w:t>I</w:t>
      </w:r>
      <w:r>
        <w:rPr>
          <w:rFonts w:ascii="Times New Roman" w:hAnsi="Times New Roman"/>
          <w:sz w:val="24"/>
          <w:szCs w:val="24"/>
          <w:u w:val="single"/>
        </w:rPr>
        <w:t xml:space="preserve"> категории</w:t>
      </w:r>
    </w:p>
    <w:p w:rsidR="002907E5" w:rsidRPr="00821D09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/>
          <w:sz w:val="16"/>
          <w:szCs w:val="16"/>
        </w:rPr>
        <w:t>(место службы, занимаемая должность)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 по адресу:</w:t>
      </w:r>
    </w:p>
    <w:p w:rsidR="002907E5" w:rsidRPr="00821D09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г. Ардатов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Рабочая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35,</w:t>
      </w:r>
    </w:p>
    <w:p w:rsidR="002907E5" w:rsidRPr="00821D09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    (адрес места жительства)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>г. по 31декабря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AA5B74">
        <w:rPr>
          <w:rFonts w:ascii="Times New Roman" w:hAnsi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/>
          <w:sz w:val="24"/>
          <w:szCs w:val="24"/>
          <w:u w:val="single"/>
        </w:rPr>
        <w:t>(моего)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A5B74">
        <w:rPr>
          <w:rFonts w:ascii="Times New Roman" w:hAnsi="Times New Roman"/>
          <w:sz w:val="24"/>
          <w:szCs w:val="24"/>
        </w:rPr>
        <w:t xml:space="preserve"> (супруги </w:t>
      </w:r>
      <w:r>
        <w:rPr>
          <w:rFonts w:ascii="Times New Roman" w:hAnsi="Times New Roman"/>
          <w:sz w:val="24"/>
          <w:szCs w:val="24"/>
        </w:rPr>
        <w:t>(</w:t>
      </w:r>
      <w:r w:rsidRPr="00821D09">
        <w:rPr>
          <w:rFonts w:ascii="Times New Roman" w:hAnsi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/>
          <w:sz w:val="24"/>
          <w:szCs w:val="24"/>
        </w:rPr>
        <w:t>, несовершеннолетней дочери, несовершеннолетнего сына)</w:t>
      </w:r>
    </w:p>
    <w:p w:rsidR="002907E5" w:rsidRPr="00821D09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Богатова Василия Андреевича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0</w:t>
      </w:r>
      <w:r>
        <w:rPr>
          <w:rFonts w:ascii="Times New Roman" w:hAnsi="Times New Roman"/>
          <w:sz w:val="24"/>
          <w:szCs w:val="24"/>
          <w:u w:val="single"/>
        </w:rPr>
        <w:t>2</w:t>
      </w:r>
      <w:r w:rsidRPr="00821D09">
        <w:rPr>
          <w:rFonts w:ascii="Times New Roman" w:hAnsi="Times New Roman"/>
          <w:sz w:val="24"/>
          <w:szCs w:val="24"/>
          <w:u w:val="single"/>
        </w:rPr>
        <w:t>.0</w:t>
      </w:r>
      <w:r>
        <w:rPr>
          <w:rFonts w:ascii="Times New Roman" w:hAnsi="Times New Roman"/>
          <w:sz w:val="24"/>
          <w:szCs w:val="24"/>
          <w:u w:val="single"/>
        </w:rPr>
        <w:t>5</w:t>
      </w:r>
      <w:r w:rsidRPr="00821D09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64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г.</w:t>
      </w:r>
    </w:p>
    <w:p w:rsidR="002907E5" w:rsidRPr="00821D09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2907E5" w:rsidRPr="00821D09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ООО «Ардатов» сторож</w:t>
      </w:r>
    </w:p>
    <w:p w:rsidR="002907E5" w:rsidRPr="00821D09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</w:t>
      </w:r>
      <w:r w:rsidRPr="00821D09">
        <w:rPr>
          <w:rFonts w:ascii="Times New Roman" w:hAnsi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/>
          <w:sz w:val="16"/>
          <w:szCs w:val="16"/>
        </w:rPr>
        <w:t>)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 банках, ценных бумагах, об обязательствах имущественного характера   по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состоянию на конец отчетного периода (на отчетную дату):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Сведения представляются отдельно на супругу (супруга) и на каждого из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сведения.</w:t>
      </w: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5436"/>
        <w:gridCol w:w="3521"/>
      </w:tblGrid>
      <w:tr w:rsidR="002907E5" w:rsidRPr="00953F4A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2907E5" w:rsidRPr="00953F4A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64800</w:t>
            </w:r>
          </w:p>
        </w:tc>
      </w:tr>
      <w:tr w:rsidR="002907E5" w:rsidRPr="00953F4A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8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64800</w:t>
            </w: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59"/>
        <w:gridCol w:w="2860"/>
        <w:gridCol w:w="2256"/>
        <w:gridCol w:w="1655"/>
        <w:gridCol w:w="2116"/>
      </w:tblGrid>
      <w:tr w:rsidR="002907E5" w:rsidRPr="00953F4A" w:rsidTr="00AA5B74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2907E5" w:rsidRPr="00953F4A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г.Ардатов ул.Рабочая,35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г.Ардатов ул.Рабочая,35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2907E5" w:rsidRPr="00953F4A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2907E5" w:rsidRPr="00953F4A" w:rsidRDefault="00290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9"/>
        <w:gridCol w:w="2860"/>
        <w:gridCol w:w="1690"/>
        <w:gridCol w:w="1943"/>
        <w:gridCol w:w="907"/>
        <w:gridCol w:w="1587"/>
      </w:tblGrid>
      <w:tr w:rsidR="002907E5" w:rsidRPr="00953F4A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953F4A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2907E5" w:rsidRPr="00953F4A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46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087"/>
        <w:gridCol w:w="1939"/>
        <w:gridCol w:w="1805"/>
        <w:gridCol w:w="1299"/>
        <w:gridCol w:w="1727"/>
      </w:tblGrid>
      <w:tr w:rsidR="002907E5" w:rsidRPr="00953F4A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953F4A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2907E5" w:rsidRPr="00953F4A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212"/>
        <w:gridCol w:w="1812"/>
        <w:gridCol w:w="1805"/>
        <w:gridCol w:w="1305"/>
        <w:gridCol w:w="1723"/>
      </w:tblGrid>
      <w:tr w:rsidR="002907E5" w:rsidRPr="00953F4A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953F4A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2907E5" w:rsidRPr="00953F4A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суммарная декларированная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(руб.), _________________________________________________________________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отчетную дату.</w:t>
      </w:r>
    </w:p>
    <w:p w:rsidR="002907E5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014"/>
        <w:gridCol w:w="1952"/>
        <w:gridCol w:w="1951"/>
        <w:gridCol w:w="1942"/>
        <w:gridCol w:w="1431"/>
        <w:gridCol w:w="1456"/>
      </w:tblGrid>
      <w:tr w:rsidR="002907E5" w:rsidRPr="00953F4A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953F4A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953F4A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</w:tr>
      <w:tr w:rsidR="002907E5" w:rsidRPr="00953F4A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1680"/>
        <w:gridCol w:w="1437"/>
        <w:gridCol w:w="1942"/>
        <w:gridCol w:w="1944"/>
        <w:gridCol w:w="1978"/>
      </w:tblGrid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953F4A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953F4A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07E5" w:rsidRPr="00953F4A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7E5" w:rsidRPr="00953F4A" w:rsidRDefault="002907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>г. __________________________________________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2907E5" w:rsidRPr="00D03AFE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03AFE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2907E5" w:rsidRPr="00D03AFE" w:rsidRDefault="002907E5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D03AFE">
        <w:rPr>
          <w:rFonts w:ascii="Times New Roman" w:hAnsi="Times New Roman"/>
          <w:sz w:val="16"/>
          <w:szCs w:val="16"/>
        </w:rPr>
        <w:t xml:space="preserve">              (Ф.И.О. и подпись лица, принявшего справку)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2907E5" w:rsidRPr="00AA5B74" w:rsidRDefault="002907E5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907E5" w:rsidRPr="00AA5B74" w:rsidRDefault="002907E5" w:rsidP="00AA5B74">
      <w:pPr>
        <w:rPr>
          <w:rFonts w:ascii="Times New Roman" w:hAnsi="Times New Roman"/>
          <w:sz w:val="24"/>
          <w:szCs w:val="24"/>
        </w:rPr>
      </w:pPr>
    </w:p>
    <w:p w:rsidR="002907E5" w:rsidRDefault="002907E5"/>
    <w:p w:rsidR="002907E5" w:rsidRDefault="002907E5"/>
    <w:p w:rsidR="002907E5" w:rsidRDefault="002907E5"/>
    <w:p w:rsidR="002907E5" w:rsidRDefault="002907E5"/>
    <w:p w:rsidR="002907E5" w:rsidRDefault="002907E5"/>
    <w:p w:rsidR="002907E5" w:rsidRDefault="002907E5"/>
    <w:p w:rsidR="002907E5" w:rsidRDefault="002907E5"/>
    <w:p w:rsidR="002907E5" w:rsidRDefault="002907E5"/>
    <w:p w:rsidR="002907E5" w:rsidRDefault="002907E5"/>
    <w:p w:rsidR="002907E5" w:rsidRDefault="002907E5"/>
    <w:sectPr w:rsidR="002907E5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B74"/>
    <w:rsid w:val="0026113C"/>
    <w:rsid w:val="002907E5"/>
    <w:rsid w:val="002A0375"/>
    <w:rsid w:val="002A0DFE"/>
    <w:rsid w:val="002E4179"/>
    <w:rsid w:val="002E545F"/>
    <w:rsid w:val="003175A6"/>
    <w:rsid w:val="00332C8A"/>
    <w:rsid w:val="0039231C"/>
    <w:rsid w:val="00397ED1"/>
    <w:rsid w:val="003D0C8E"/>
    <w:rsid w:val="00406CBE"/>
    <w:rsid w:val="0042474B"/>
    <w:rsid w:val="00491487"/>
    <w:rsid w:val="004A08C4"/>
    <w:rsid w:val="004B5725"/>
    <w:rsid w:val="004B7393"/>
    <w:rsid w:val="005114AA"/>
    <w:rsid w:val="005430DF"/>
    <w:rsid w:val="005D3AED"/>
    <w:rsid w:val="00622841"/>
    <w:rsid w:val="00685D89"/>
    <w:rsid w:val="00694658"/>
    <w:rsid w:val="006E3D5B"/>
    <w:rsid w:val="006E610D"/>
    <w:rsid w:val="007334B9"/>
    <w:rsid w:val="007426E7"/>
    <w:rsid w:val="007D58D1"/>
    <w:rsid w:val="007F1F31"/>
    <w:rsid w:val="00821D09"/>
    <w:rsid w:val="008B5343"/>
    <w:rsid w:val="008E4012"/>
    <w:rsid w:val="0090685E"/>
    <w:rsid w:val="00953F4A"/>
    <w:rsid w:val="00A11AAF"/>
    <w:rsid w:val="00A4606F"/>
    <w:rsid w:val="00A7086C"/>
    <w:rsid w:val="00AA5B74"/>
    <w:rsid w:val="00B15224"/>
    <w:rsid w:val="00B27B94"/>
    <w:rsid w:val="00B72846"/>
    <w:rsid w:val="00BC7E2D"/>
    <w:rsid w:val="00C15540"/>
    <w:rsid w:val="00C6512B"/>
    <w:rsid w:val="00C93520"/>
    <w:rsid w:val="00CB470E"/>
    <w:rsid w:val="00D03AFE"/>
    <w:rsid w:val="00D4235D"/>
    <w:rsid w:val="00D5171C"/>
    <w:rsid w:val="00E46CA5"/>
    <w:rsid w:val="00E51092"/>
    <w:rsid w:val="00E67A75"/>
    <w:rsid w:val="00E829FC"/>
    <w:rsid w:val="00E82CE1"/>
    <w:rsid w:val="00E8581C"/>
    <w:rsid w:val="00EF5CC2"/>
    <w:rsid w:val="00F0350C"/>
    <w:rsid w:val="00F80E2A"/>
    <w:rsid w:val="00F81458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7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AA5B74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AA5B74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5B74"/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AA5B74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A5B7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75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71</TotalTime>
  <Pages>10</Pages>
  <Words>3390</Words>
  <Characters>19325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2014-05-07T12:03:00Z</cp:lastPrinted>
  <dcterms:created xsi:type="dcterms:W3CDTF">2014-01-22T07:21:00Z</dcterms:created>
  <dcterms:modified xsi:type="dcterms:W3CDTF">2014-05-07T12:05:00Z</dcterms:modified>
</cp:coreProperties>
</file>