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B7C" w:rsidRDefault="001C2B7C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 администрацию Тургеневского городского поселения</w:t>
      </w:r>
    </w:p>
    <w:p w:rsidR="001C2B7C" w:rsidRPr="00AA5B74" w:rsidRDefault="001C2B7C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служащего администрации Тургеневского городского поселения Ардатовского  муниципального района Республики Мордовия</w:t>
      </w:r>
    </w:p>
    <w:p w:rsidR="001C2B7C" w:rsidRDefault="001C2B7C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1C2B7C" w:rsidRPr="00491487" w:rsidRDefault="001C2B7C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 w:rsidRPr="00491487">
        <w:rPr>
          <w:rFonts w:ascii="Times New Roman" w:hAnsi="Times New Roman"/>
          <w:sz w:val="24"/>
          <w:szCs w:val="24"/>
          <w:u w:val="single"/>
        </w:rPr>
        <w:t>Горбунова Елена Михайловна  05.06.1975 г</w:t>
      </w:r>
    </w:p>
    <w:p w:rsidR="001C2B7C" w:rsidRPr="00491487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1C2B7C" w:rsidRPr="00491487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Администрация Тургеневского городского поселения Ардатовского муниципального района Республики Мордовия специалист </w:t>
      </w:r>
      <w:r w:rsidRPr="00491487">
        <w:rPr>
          <w:rFonts w:ascii="Times New Roman" w:hAnsi="Times New Roman"/>
          <w:sz w:val="24"/>
          <w:szCs w:val="24"/>
          <w:u w:val="single"/>
          <w:lang w:val="en-US"/>
        </w:rPr>
        <w:t>I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категории                                                                                         </w:t>
      </w:r>
    </w:p>
    <w:p w:rsidR="001C2B7C" w:rsidRPr="00491487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(место службы и занимаемая должность)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Проживающий(ая) по адресу:</w:t>
      </w:r>
    </w:p>
    <w:p w:rsidR="001C2B7C" w:rsidRPr="00491487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>Республика Мордовия Ардатовский район с. Баево ул. Ленина д.72</w:t>
      </w:r>
    </w:p>
    <w:p w:rsidR="001C2B7C" w:rsidRPr="00491487" w:rsidRDefault="001C2B7C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    (адрес места жительства)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своих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г.по 31 декабря </w:t>
      </w:r>
      <w:smartTag w:uri="urn:schemas-microsoft-com:office:smarttags" w:element="metricconverter">
        <w:smartTagPr>
          <w:attr w:name="ProductID" w:val="2013 г"/>
        </w:smartTagPr>
        <w:r w:rsidRPr="00AA5B74">
          <w:rPr>
            <w:rFonts w:ascii="Times New Roman" w:hAnsi="Times New Roman"/>
            <w:sz w:val="24"/>
            <w:szCs w:val="24"/>
          </w:rPr>
          <w:t>20</w:t>
        </w:r>
        <w:r>
          <w:rPr>
            <w:rFonts w:ascii="Times New Roman" w:hAnsi="Times New Roman"/>
            <w:sz w:val="24"/>
            <w:szCs w:val="24"/>
          </w:rPr>
          <w:t>13</w:t>
        </w:r>
        <w:r w:rsidRPr="00AA5B74">
          <w:rPr>
            <w:rFonts w:ascii="Times New Roman" w:hAnsi="Times New Roman"/>
            <w:sz w:val="24"/>
            <w:szCs w:val="24"/>
          </w:rPr>
          <w:t> г</w:t>
        </w:r>
      </w:smartTag>
      <w:r w:rsidRPr="00AA5B74">
        <w:rPr>
          <w:rFonts w:ascii="Times New Roman" w:hAnsi="Times New Roman"/>
          <w:sz w:val="24"/>
          <w:szCs w:val="24"/>
        </w:rPr>
        <w:t>., об имуществе, принадлежащем мне на праве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(на отчетную дату):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5465"/>
        <w:gridCol w:w="3523"/>
      </w:tblGrid>
      <w:tr w:rsidR="001C2B7C" w:rsidRPr="008A5CF0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 xml:space="preserve"> (рублей)</w:t>
            </w:r>
          </w:p>
        </w:tc>
      </w:tr>
      <w:tr w:rsidR="001C2B7C" w:rsidRPr="008A5CF0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172943</w:t>
            </w:r>
          </w:p>
        </w:tc>
      </w:tr>
      <w:tr w:rsidR="001C2B7C" w:rsidRPr="008A5CF0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36360 </w:t>
            </w: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 МБОУ «Тургеневская СОШ»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209303</w:t>
            </w: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" w:name="sub_4200"/>
    </w:p>
    <w:p w:rsidR="001C2B7C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bookmarkEnd w:id="3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2863"/>
        <w:gridCol w:w="2212"/>
        <w:gridCol w:w="1691"/>
        <w:gridCol w:w="2222"/>
      </w:tblGrid>
      <w:tr w:rsidR="001C2B7C" w:rsidRPr="008A5CF0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1C2B7C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1C2B7C" w:rsidRPr="008A5CF0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994"/>
        <w:gridCol w:w="1803"/>
        <w:gridCol w:w="1675"/>
        <w:gridCol w:w="908"/>
        <w:gridCol w:w="1601"/>
      </w:tblGrid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11"/>
    <w:p w:rsidR="001C2B7C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12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607"/>
        <w:gridCol w:w="2190"/>
        <w:gridCol w:w="1546"/>
        <w:gridCol w:w="1041"/>
        <w:gridCol w:w="1597"/>
      </w:tblGrid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25"/>
        <w:gridCol w:w="2507"/>
        <w:gridCol w:w="2160"/>
        <w:gridCol w:w="1633"/>
        <w:gridCol w:w="964"/>
        <w:gridCol w:w="1657"/>
      </w:tblGrid>
      <w:tr w:rsidR="001C2B7C" w:rsidRPr="008A5CF0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1C2B7C" w:rsidRPr="008A5CF0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 суммарная   декларированная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  ценных   бумаг,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включая   доли участия    в   коммерческих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организациях (руб.), ____________________________________________________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20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1" w:name="sub_4500"/>
    </w:p>
    <w:p w:rsidR="001C2B7C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1C2B7C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21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093"/>
        <w:gridCol w:w="2131"/>
        <w:gridCol w:w="2092"/>
        <w:gridCol w:w="1454"/>
        <w:gridCol w:w="1211"/>
      </w:tblGrid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0"/>
        <w:gridCol w:w="1832"/>
        <w:gridCol w:w="1336"/>
        <w:gridCol w:w="2106"/>
        <w:gridCol w:w="1844"/>
        <w:gridCol w:w="1868"/>
      </w:tblGrid>
      <w:tr w:rsidR="001C2B7C" w:rsidRPr="008A5CF0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1C2B7C" w:rsidRPr="008A5CF0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 2014</w:t>
      </w:r>
      <w:r w:rsidRPr="00AA5B74">
        <w:rPr>
          <w:rFonts w:ascii="Times New Roman" w:hAnsi="Times New Roman"/>
          <w:sz w:val="24"/>
          <w:szCs w:val="24"/>
        </w:rPr>
        <w:t xml:space="preserve"> г. ______________________________________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1C2B7C" w:rsidRPr="003175A6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175A6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(Ф.И.О. и подпись лица, принявшего справку)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821D09" w:rsidRDefault="001C2B7C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 w:rsidRPr="00821D09">
        <w:rPr>
          <w:rFonts w:ascii="Times New Roman" w:hAnsi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1C2B7C" w:rsidRPr="00821D09" w:rsidRDefault="001C2B7C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1C2B7C" w:rsidRDefault="001C2B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 xml:space="preserve"> Ардатовского </w:t>
      </w: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района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Республики Мордовия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821D09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 w:rsidRPr="00821D09">
        <w:rPr>
          <w:rFonts w:ascii="Times New Roman" w:hAnsi="Times New Roman"/>
          <w:sz w:val="24"/>
          <w:szCs w:val="24"/>
          <w:u w:val="single"/>
        </w:rPr>
        <w:t>Горбунова Елена Михайловна 05.06.1975 г</w:t>
      </w:r>
      <w:r>
        <w:rPr>
          <w:rFonts w:ascii="Times New Roman" w:hAnsi="Times New Roman"/>
          <w:sz w:val="24"/>
          <w:szCs w:val="24"/>
          <w:u w:val="single"/>
        </w:rPr>
        <w:t>.,</w:t>
      </w:r>
    </w:p>
    <w:p w:rsidR="001C2B7C" w:rsidRPr="00821D09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(фамилия, имя, отчество, дата рождения)</w:t>
      </w:r>
    </w:p>
    <w:p w:rsidR="001C2B7C" w:rsidRPr="00821D09" w:rsidRDefault="001C2B7C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администраци</w:t>
      </w:r>
      <w:r>
        <w:rPr>
          <w:rFonts w:ascii="Times New Roman" w:hAnsi="Times New Roman"/>
          <w:sz w:val="24"/>
          <w:szCs w:val="24"/>
          <w:u w:val="single"/>
        </w:rPr>
        <w:t>я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Тургеневского городского поселения</w:t>
      </w:r>
    </w:p>
    <w:p w:rsidR="001C2B7C" w:rsidRPr="00821D09" w:rsidRDefault="001C2B7C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  <w:r>
        <w:rPr>
          <w:rFonts w:ascii="Times New Roman" w:hAnsi="Times New Roman"/>
          <w:sz w:val="24"/>
          <w:szCs w:val="24"/>
          <w:u w:val="single"/>
        </w:rPr>
        <w:t xml:space="preserve">, специалист </w:t>
      </w:r>
      <w:r>
        <w:rPr>
          <w:rFonts w:ascii="Times New Roman" w:hAnsi="Times New Roman"/>
          <w:sz w:val="24"/>
          <w:szCs w:val="24"/>
          <w:u w:val="single"/>
          <w:lang w:val="en-US"/>
        </w:rPr>
        <w:t>I</w:t>
      </w:r>
      <w:r>
        <w:rPr>
          <w:rFonts w:ascii="Times New Roman" w:hAnsi="Times New Roman"/>
          <w:sz w:val="24"/>
          <w:szCs w:val="24"/>
          <w:u w:val="single"/>
        </w:rPr>
        <w:t xml:space="preserve"> категории</w:t>
      </w:r>
    </w:p>
    <w:p w:rsidR="001C2B7C" w:rsidRPr="00821D09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/>
          <w:sz w:val="16"/>
          <w:szCs w:val="16"/>
        </w:rPr>
        <w:t>(место службы, занимаемая должность)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 по адресу:</w:t>
      </w:r>
    </w:p>
    <w:p w:rsidR="001C2B7C" w:rsidRPr="00821D09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Республика Мордовия Ардатовский район с. Баево ул. Ленина д.72</w:t>
      </w:r>
      <w:r>
        <w:rPr>
          <w:rFonts w:ascii="Times New Roman" w:hAnsi="Times New Roman"/>
          <w:sz w:val="24"/>
          <w:szCs w:val="24"/>
          <w:u w:val="single"/>
        </w:rPr>
        <w:t>,</w:t>
      </w:r>
    </w:p>
    <w:p w:rsidR="001C2B7C" w:rsidRPr="00821D09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    (адрес места жительства)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>г. по 31декабря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AA5B74">
        <w:rPr>
          <w:rFonts w:ascii="Times New Roman" w:hAnsi="Times New Roman"/>
          <w:sz w:val="24"/>
          <w:szCs w:val="24"/>
        </w:rPr>
        <w:t xml:space="preserve">моей </w:t>
      </w:r>
      <w:r w:rsidRPr="00821D09">
        <w:rPr>
          <w:rFonts w:ascii="Times New Roman" w:hAnsi="Times New Roman"/>
          <w:sz w:val="24"/>
          <w:szCs w:val="24"/>
          <w:u w:val="single"/>
        </w:rPr>
        <w:t>(моего)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A5B74">
        <w:rPr>
          <w:rFonts w:ascii="Times New Roman" w:hAnsi="Times New Roman"/>
          <w:sz w:val="24"/>
          <w:szCs w:val="24"/>
        </w:rPr>
        <w:t xml:space="preserve"> (супруги </w:t>
      </w:r>
      <w:r>
        <w:rPr>
          <w:rFonts w:ascii="Times New Roman" w:hAnsi="Times New Roman"/>
          <w:sz w:val="24"/>
          <w:szCs w:val="24"/>
        </w:rPr>
        <w:t>(</w:t>
      </w:r>
      <w:r w:rsidRPr="00821D09">
        <w:rPr>
          <w:rFonts w:ascii="Times New Roman" w:hAnsi="Times New Roman"/>
          <w:sz w:val="24"/>
          <w:szCs w:val="24"/>
          <w:u w:val="single"/>
        </w:rPr>
        <w:t>супруга)</w:t>
      </w:r>
      <w:r w:rsidRPr="00AA5B74">
        <w:rPr>
          <w:rFonts w:ascii="Times New Roman" w:hAnsi="Times New Roman"/>
          <w:sz w:val="24"/>
          <w:szCs w:val="24"/>
        </w:rPr>
        <w:t>, несовершеннолетней дочери, несовершеннолетнего сына)</w:t>
      </w:r>
    </w:p>
    <w:p w:rsidR="001C2B7C" w:rsidRPr="00821D09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Горбунова Вячеслава Васильевича 01.08.1973 г.</w:t>
      </w:r>
    </w:p>
    <w:p w:rsidR="001C2B7C" w:rsidRPr="00821D09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1C2B7C" w:rsidRPr="00821D09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ММО МВД РМ «Ардатовский», участковый уполномоченный</w:t>
      </w:r>
    </w:p>
    <w:p w:rsidR="001C2B7C" w:rsidRPr="00821D09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</w:t>
      </w:r>
      <w:r w:rsidRPr="00821D09">
        <w:rPr>
          <w:rFonts w:ascii="Times New Roman" w:hAnsi="Times New Roman"/>
          <w:sz w:val="16"/>
          <w:szCs w:val="16"/>
        </w:rPr>
        <w:t>(основное место работы или службы, занимаемая должность</w:t>
      </w:r>
      <w:r>
        <w:rPr>
          <w:rFonts w:ascii="Times New Roman" w:hAnsi="Times New Roman"/>
          <w:sz w:val="16"/>
          <w:szCs w:val="16"/>
        </w:rPr>
        <w:t>)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 банках, ценных бумагах, об обязательствах имущественного характера   по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состоянию на конец отчетного периода (на отчетную дату):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Сведения представляются отдельно на супругу (супруга) и на каждого из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сведения.</w:t>
      </w: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5436"/>
        <w:gridCol w:w="3521"/>
      </w:tblGrid>
      <w:tr w:rsidR="001C2B7C" w:rsidRPr="008A5CF0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1C2B7C" w:rsidRPr="008A5CF0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A5CF0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</w:tr>
      <w:tr w:rsidR="001C2B7C" w:rsidRPr="008A5CF0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8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A5CF0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59"/>
        <w:gridCol w:w="2860"/>
        <w:gridCol w:w="2256"/>
        <w:gridCol w:w="1655"/>
        <w:gridCol w:w="2116"/>
      </w:tblGrid>
      <w:tr w:rsidR="001C2B7C" w:rsidRPr="008A5CF0" w:rsidTr="00AA5B74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1C2B7C" w:rsidRPr="008A5CF0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Лич.подсоб.хоз.-во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С.Баево ул.Ленина    д.72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Частный дом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С.Баево ул.Ленина    д.72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120 </w:t>
            </w: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1C2B7C" w:rsidRPr="008A5CF0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9"/>
        <w:gridCol w:w="2860"/>
        <w:gridCol w:w="1690"/>
        <w:gridCol w:w="1943"/>
        <w:gridCol w:w="907"/>
        <w:gridCol w:w="1587"/>
      </w:tblGrid>
      <w:tr w:rsidR="001C2B7C" w:rsidRPr="008A5CF0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1C2B7C" w:rsidRPr="008A5CF0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46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7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087"/>
        <w:gridCol w:w="1939"/>
        <w:gridCol w:w="1805"/>
        <w:gridCol w:w="1299"/>
        <w:gridCol w:w="1727"/>
      </w:tblGrid>
      <w:tr w:rsidR="001C2B7C" w:rsidRPr="008A5CF0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1C2B7C" w:rsidRPr="008A5CF0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212"/>
        <w:gridCol w:w="1812"/>
        <w:gridCol w:w="1805"/>
        <w:gridCol w:w="1305"/>
        <w:gridCol w:w="1723"/>
      </w:tblGrid>
      <w:tr w:rsidR="001C2B7C" w:rsidRPr="008A5CF0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1C2B7C" w:rsidRPr="008A5CF0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суммарная декларированная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(руб.), _________________________________________________________________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отчетную дату.</w:t>
      </w:r>
    </w:p>
    <w:p w:rsidR="001C2B7C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6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014"/>
        <w:gridCol w:w="1952"/>
        <w:gridCol w:w="1951"/>
        <w:gridCol w:w="1942"/>
        <w:gridCol w:w="1431"/>
        <w:gridCol w:w="1456"/>
      </w:tblGrid>
      <w:tr w:rsidR="001C2B7C" w:rsidRPr="008A5CF0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</w:tr>
      <w:tr w:rsidR="001C2B7C" w:rsidRPr="008A5CF0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1680"/>
        <w:gridCol w:w="1437"/>
        <w:gridCol w:w="1942"/>
        <w:gridCol w:w="1944"/>
        <w:gridCol w:w="1978"/>
      </w:tblGrid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>г. __________________________________________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1C2B7C" w:rsidRPr="00D03AFE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03AFE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1C2B7C" w:rsidRPr="00D03AFE" w:rsidRDefault="001C2B7C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D03AFE">
        <w:rPr>
          <w:rFonts w:ascii="Times New Roman" w:hAnsi="Times New Roman"/>
          <w:sz w:val="16"/>
          <w:szCs w:val="16"/>
        </w:rPr>
        <w:t xml:space="preserve">              (Ф.И.О. и подпись лица, принявшего справку)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1C2B7C" w:rsidRPr="00AA5B74" w:rsidRDefault="001C2B7C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AA5B74">
      <w:pPr>
        <w:rPr>
          <w:rFonts w:ascii="Times New Roman" w:hAnsi="Times New Roman"/>
          <w:sz w:val="24"/>
          <w:szCs w:val="24"/>
        </w:rPr>
      </w:pPr>
    </w:p>
    <w:p w:rsidR="001C2B7C" w:rsidRDefault="001C2B7C"/>
    <w:p w:rsidR="001C2B7C" w:rsidRDefault="001C2B7C"/>
    <w:p w:rsidR="001C2B7C" w:rsidRDefault="001C2B7C"/>
    <w:p w:rsidR="001C2B7C" w:rsidRDefault="001C2B7C"/>
    <w:p w:rsidR="001C2B7C" w:rsidRDefault="001C2B7C"/>
    <w:p w:rsidR="001C2B7C" w:rsidRDefault="001C2B7C"/>
    <w:p w:rsidR="001C2B7C" w:rsidRDefault="001C2B7C"/>
    <w:p w:rsidR="001C2B7C" w:rsidRDefault="001C2B7C"/>
    <w:p w:rsidR="001C2B7C" w:rsidRDefault="001C2B7C"/>
    <w:p w:rsidR="001C2B7C" w:rsidRDefault="001C2B7C"/>
    <w:p w:rsidR="001C2B7C" w:rsidRPr="00821D09" w:rsidRDefault="001C2B7C" w:rsidP="007D58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 w:rsidRPr="00821D09">
        <w:rPr>
          <w:rFonts w:ascii="Times New Roman" w:hAnsi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1C2B7C" w:rsidRPr="00821D09" w:rsidRDefault="001C2B7C" w:rsidP="007D58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1C2B7C" w:rsidRDefault="001C2B7C" w:rsidP="007D58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 xml:space="preserve"> Ардатовского </w:t>
      </w: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района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Республики Мордовия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821D09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 w:rsidRPr="00821D09">
        <w:rPr>
          <w:rFonts w:ascii="Times New Roman" w:hAnsi="Times New Roman"/>
          <w:sz w:val="24"/>
          <w:szCs w:val="24"/>
          <w:u w:val="single"/>
        </w:rPr>
        <w:t>Горбунова Елена Михайловна 05.06.1975 г</w:t>
      </w:r>
      <w:r>
        <w:rPr>
          <w:rFonts w:ascii="Times New Roman" w:hAnsi="Times New Roman"/>
          <w:sz w:val="24"/>
          <w:szCs w:val="24"/>
          <w:u w:val="single"/>
        </w:rPr>
        <w:t>.,</w:t>
      </w:r>
    </w:p>
    <w:p w:rsidR="001C2B7C" w:rsidRPr="00821D09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(фамилия, имя, отчество, дата рождения)</w:t>
      </w:r>
    </w:p>
    <w:p w:rsidR="001C2B7C" w:rsidRPr="00821D09" w:rsidRDefault="001C2B7C" w:rsidP="007D58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администраци</w:t>
      </w:r>
      <w:r>
        <w:rPr>
          <w:rFonts w:ascii="Times New Roman" w:hAnsi="Times New Roman"/>
          <w:sz w:val="24"/>
          <w:szCs w:val="24"/>
          <w:u w:val="single"/>
        </w:rPr>
        <w:t>я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Тургеневского городского поселения</w:t>
      </w:r>
    </w:p>
    <w:p w:rsidR="001C2B7C" w:rsidRPr="00821D09" w:rsidRDefault="001C2B7C" w:rsidP="007D58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  <w:r>
        <w:rPr>
          <w:rFonts w:ascii="Times New Roman" w:hAnsi="Times New Roman"/>
          <w:sz w:val="24"/>
          <w:szCs w:val="24"/>
          <w:u w:val="single"/>
        </w:rPr>
        <w:t xml:space="preserve">, специалист </w:t>
      </w:r>
      <w:r>
        <w:rPr>
          <w:rFonts w:ascii="Times New Roman" w:hAnsi="Times New Roman"/>
          <w:sz w:val="24"/>
          <w:szCs w:val="24"/>
          <w:u w:val="single"/>
          <w:lang w:val="en-US"/>
        </w:rPr>
        <w:t>I</w:t>
      </w:r>
      <w:r>
        <w:rPr>
          <w:rFonts w:ascii="Times New Roman" w:hAnsi="Times New Roman"/>
          <w:sz w:val="24"/>
          <w:szCs w:val="24"/>
          <w:u w:val="single"/>
        </w:rPr>
        <w:t xml:space="preserve"> категории</w:t>
      </w:r>
    </w:p>
    <w:p w:rsidR="001C2B7C" w:rsidRPr="00821D09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/>
          <w:sz w:val="16"/>
          <w:szCs w:val="16"/>
        </w:rPr>
        <w:t>(место службы, занимаемая должность)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 по адресу:</w:t>
      </w:r>
    </w:p>
    <w:p w:rsidR="001C2B7C" w:rsidRPr="00821D09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Республика Мордовия Ардатовский район с. Баево ул. Ленина д.72</w:t>
      </w:r>
      <w:r>
        <w:rPr>
          <w:rFonts w:ascii="Times New Roman" w:hAnsi="Times New Roman"/>
          <w:sz w:val="24"/>
          <w:szCs w:val="24"/>
          <w:u w:val="single"/>
        </w:rPr>
        <w:t>,</w:t>
      </w:r>
    </w:p>
    <w:p w:rsidR="001C2B7C" w:rsidRPr="00821D09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    (адрес места жительства)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>г. по 31декабря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AA5B74">
        <w:rPr>
          <w:rFonts w:ascii="Times New Roman" w:hAnsi="Times New Roman"/>
          <w:sz w:val="24"/>
          <w:szCs w:val="24"/>
        </w:rPr>
        <w:t xml:space="preserve">моей </w:t>
      </w:r>
      <w:r w:rsidRPr="000A707E">
        <w:rPr>
          <w:rFonts w:ascii="Times New Roman" w:hAnsi="Times New Roman"/>
          <w:sz w:val="24"/>
          <w:szCs w:val="24"/>
        </w:rPr>
        <w:t>(моего)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A5B74">
        <w:rPr>
          <w:rFonts w:ascii="Times New Roman" w:hAnsi="Times New Roman"/>
          <w:sz w:val="24"/>
          <w:szCs w:val="24"/>
        </w:rPr>
        <w:t xml:space="preserve"> (супруги </w:t>
      </w:r>
      <w:r w:rsidRPr="000A707E">
        <w:rPr>
          <w:rFonts w:ascii="Times New Roman" w:hAnsi="Times New Roman"/>
          <w:sz w:val="24"/>
          <w:szCs w:val="24"/>
        </w:rPr>
        <w:t>(супруга)</w:t>
      </w:r>
      <w:r w:rsidRPr="00AA5B74">
        <w:rPr>
          <w:rFonts w:ascii="Times New Roman" w:hAnsi="Times New Roman"/>
          <w:sz w:val="24"/>
          <w:szCs w:val="24"/>
        </w:rPr>
        <w:t xml:space="preserve">, несовершеннолетней дочери, </w:t>
      </w:r>
      <w:r w:rsidRPr="000A707E">
        <w:rPr>
          <w:rFonts w:ascii="Times New Roman" w:hAnsi="Times New Roman"/>
          <w:sz w:val="24"/>
          <w:szCs w:val="24"/>
          <w:u w:val="single"/>
        </w:rPr>
        <w:t>несовершеннолетнего сына</w:t>
      </w:r>
      <w:r w:rsidRPr="00AA5B74">
        <w:rPr>
          <w:rFonts w:ascii="Times New Roman" w:hAnsi="Times New Roman"/>
          <w:sz w:val="24"/>
          <w:szCs w:val="24"/>
        </w:rPr>
        <w:t>)</w:t>
      </w:r>
    </w:p>
    <w:p w:rsidR="001C2B7C" w:rsidRPr="00821D09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 xml:space="preserve">Горбунова </w:t>
      </w:r>
      <w:r>
        <w:rPr>
          <w:rFonts w:ascii="Times New Roman" w:hAnsi="Times New Roman"/>
          <w:sz w:val="24"/>
          <w:szCs w:val="24"/>
          <w:u w:val="single"/>
        </w:rPr>
        <w:t>Клим Вячеславович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0</w:t>
      </w:r>
      <w:r>
        <w:rPr>
          <w:rFonts w:ascii="Times New Roman" w:hAnsi="Times New Roman"/>
          <w:sz w:val="24"/>
          <w:szCs w:val="24"/>
          <w:u w:val="single"/>
        </w:rPr>
        <w:t>3</w:t>
      </w:r>
      <w:r w:rsidRPr="00821D09">
        <w:rPr>
          <w:rFonts w:ascii="Times New Roman" w:hAnsi="Times New Roman"/>
          <w:sz w:val="24"/>
          <w:szCs w:val="24"/>
          <w:u w:val="single"/>
        </w:rPr>
        <w:t>.08.</w:t>
      </w:r>
      <w:r>
        <w:rPr>
          <w:rFonts w:ascii="Times New Roman" w:hAnsi="Times New Roman"/>
          <w:sz w:val="24"/>
          <w:szCs w:val="24"/>
          <w:u w:val="single"/>
        </w:rPr>
        <w:t>2005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г.</w:t>
      </w:r>
    </w:p>
    <w:p w:rsidR="001C2B7C" w:rsidRPr="00821D09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1C2B7C" w:rsidRPr="00821D09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МБОУ «Тургеневская СОШ» ,ученик</w:t>
      </w:r>
    </w:p>
    <w:p w:rsidR="001C2B7C" w:rsidRPr="00821D09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</w:t>
      </w:r>
      <w:r w:rsidRPr="00821D09">
        <w:rPr>
          <w:rFonts w:ascii="Times New Roman" w:hAnsi="Times New Roman"/>
          <w:sz w:val="16"/>
          <w:szCs w:val="16"/>
        </w:rPr>
        <w:t>(основное место работы или службы, занимаемая должность</w:t>
      </w:r>
      <w:r>
        <w:rPr>
          <w:rFonts w:ascii="Times New Roman" w:hAnsi="Times New Roman"/>
          <w:sz w:val="16"/>
          <w:szCs w:val="16"/>
        </w:rPr>
        <w:t>)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 банках, ценных бумагах, об обязательствах имущественного характера   по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состоянию на конец отчетного периода (на отчетную дату):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Сведения представляются отдельно на супругу (супруга) и на каждого из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сведения.</w:t>
      </w:r>
    </w:p>
    <w:p w:rsidR="001C2B7C" w:rsidRPr="00AA5B74" w:rsidRDefault="001C2B7C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64" w:anchor="sub_5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5436"/>
        <w:gridCol w:w="3521"/>
      </w:tblGrid>
      <w:tr w:rsidR="001C2B7C" w:rsidRPr="008A5CF0" w:rsidTr="0084299F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Величина дохода (рублей) </w:t>
            </w:r>
            <w:hyperlink r:id="rId65" w:anchor="sub_51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1C2B7C" w:rsidRPr="008A5CF0" w:rsidTr="0084299F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1C2B7C" w:rsidRPr="008A5CF0" w:rsidTr="0084299F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8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</w:tbl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p w:rsidR="001C2B7C" w:rsidRPr="00AA5B74" w:rsidRDefault="001C2B7C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p w:rsidR="001C2B7C" w:rsidRPr="00AA5B74" w:rsidRDefault="001C2B7C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59"/>
        <w:gridCol w:w="2860"/>
        <w:gridCol w:w="2256"/>
        <w:gridCol w:w="1655"/>
        <w:gridCol w:w="2116"/>
      </w:tblGrid>
      <w:tr w:rsidR="001C2B7C" w:rsidRPr="008A5CF0" w:rsidTr="0084299F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67" w:anchor="sub_52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1C2B7C" w:rsidRPr="008A5CF0" w:rsidTr="0084299F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68" w:anchor="sub_52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1C2B7C" w:rsidRPr="00AA5B74" w:rsidRDefault="001C2B7C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1C2B7C" w:rsidRPr="008A5CF0" w:rsidTr="0084299F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69" w:anchor="sub_522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1C2B7C" w:rsidRPr="008A5CF0" w:rsidTr="0084299F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1C2B7C" w:rsidRPr="008A5CF0" w:rsidRDefault="001C2B7C" w:rsidP="00842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9"/>
        <w:gridCol w:w="2860"/>
        <w:gridCol w:w="1690"/>
        <w:gridCol w:w="1943"/>
        <w:gridCol w:w="907"/>
        <w:gridCol w:w="1587"/>
      </w:tblGrid>
      <w:tr w:rsidR="001C2B7C" w:rsidRPr="008A5CF0" w:rsidTr="0084299F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70" w:anchor="sub_53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71" w:anchor="sub_23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1C2B7C" w:rsidRPr="008A5CF0" w:rsidTr="0084299F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7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087"/>
        <w:gridCol w:w="1939"/>
        <w:gridCol w:w="1805"/>
        <w:gridCol w:w="1299"/>
        <w:gridCol w:w="1727"/>
      </w:tblGrid>
      <w:tr w:rsidR="001C2B7C" w:rsidRPr="008A5CF0" w:rsidTr="0084299F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73" w:anchor="sub_54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74" w:anchor="sub_54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75" w:anchor="sub_543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76" w:anchor="sub_544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1C2B7C" w:rsidRPr="008A5CF0" w:rsidTr="0084299F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7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212"/>
        <w:gridCol w:w="1812"/>
        <w:gridCol w:w="1805"/>
        <w:gridCol w:w="1305"/>
        <w:gridCol w:w="1723"/>
      </w:tblGrid>
      <w:tr w:rsidR="001C2B7C" w:rsidRPr="008A5CF0" w:rsidTr="0084299F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78" w:anchor="sub_5421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79" w:anchor="sub_542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1C2B7C" w:rsidRPr="008A5CF0" w:rsidTr="0084299F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  по  </w:t>
      </w:r>
      <w:hyperlink r:id="rId80" w:anchor="sub_5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суммарная декларированная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(руб.), _________________________________________________________________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8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отчетную дату.</w:t>
      </w:r>
    </w:p>
    <w:p w:rsidR="001C2B7C" w:rsidRDefault="001C2B7C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82" w:anchor="sub_5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014"/>
        <w:gridCol w:w="1952"/>
        <w:gridCol w:w="1951"/>
        <w:gridCol w:w="1942"/>
        <w:gridCol w:w="1431"/>
        <w:gridCol w:w="1456"/>
      </w:tblGrid>
      <w:tr w:rsidR="001C2B7C" w:rsidRPr="008A5CF0" w:rsidTr="0084299F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83" w:anchor="sub_55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84" w:anchor="sub_553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85" w:anchor="sub_554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</w:tr>
      <w:tr w:rsidR="001C2B7C" w:rsidRPr="008A5CF0" w:rsidTr="0084299F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86" w:anchor="sub_5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1680"/>
        <w:gridCol w:w="1437"/>
        <w:gridCol w:w="1942"/>
        <w:gridCol w:w="1944"/>
        <w:gridCol w:w="1978"/>
      </w:tblGrid>
      <w:tr w:rsidR="001C2B7C" w:rsidRPr="008A5CF0" w:rsidTr="0084299F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87" w:anchor="sub_5522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88" w:anchor="sub_5523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89" w:anchor="sub_5524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90" w:anchor="sub_5525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8A5CF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91" w:anchor="sub_5526" w:history="1">
              <w:r w:rsidRPr="008A5CF0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1C2B7C" w:rsidRPr="008A5CF0" w:rsidTr="0084299F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B7C" w:rsidRPr="008A5CF0" w:rsidTr="0084299F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C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B7C" w:rsidRPr="008A5CF0" w:rsidRDefault="001C2B7C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>г. __________________________________________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1C2B7C" w:rsidRPr="00D03AFE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03AFE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1C2B7C" w:rsidRPr="00D03AFE" w:rsidRDefault="001C2B7C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D03AFE">
        <w:rPr>
          <w:rFonts w:ascii="Times New Roman" w:hAnsi="Times New Roman"/>
          <w:sz w:val="16"/>
          <w:szCs w:val="16"/>
        </w:rPr>
        <w:t xml:space="preserve">              (Ф.И.О. и подпись лица, принявшего справку)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9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9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1C2B7C" w:rsidRPr="00AA5B74" w:rsidRDefault="001C2B7C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C2B7C" w:rsidRDefault="001C2B7C"/>
    <w:p w:rsidR="001C2B7C" w:rsidRDefault="001C2B7C"/>
    <w:p w:rsidR="001C2B7C" w:rsidRDefault="001C2B7C"/>
    <w:p w:rsidR="001C2B7C" w:rsidRDefault="001C2B7C"/>
    <w:p w:rsidR="001C2B7C" w:rsidRDefault="001C2B7C"/>
    <w:p w:rsidR="001C2B7C" w:rsidRDefault="001C2B7C"/>
    <w:p w:rsidR="001C2B7C" w:rsidRDefault="001C2B7C"/>
    <w:p w:rsidR="001C2B7C" w:rsidRDefault="001C2B7C"/>
    <w:p w:rsidR="001C2B7C" w:rsidRDefault="001C2B7C"/>
    <w:p w:rsidR="001C2B7C" w:rsidRDefault="001C2B7C"/>
    <w:sectPr w:rsidR="001C2B7C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B74"/>
    <w:rsid w:val="000A707E"/>
    <w:rsid w:val="000B70BB"/>
    <w:rsid w:val="001C2B7C"/>
    <w:rsid w:val="0026113C"/>
    <w:rsid w:val="002A0DFE"/>
    <w:rsid w:val="002B225D"/>
    <w:rsid w:val="002E4179"/>
    <w:rsid w:val="002E545F"/>
    <w:rsid w:val="002E5DF4"/>
    <w:rsid w:val="003175A6"/>
    <w:rsid w:val="00332C8A"/>
    <w:rsid w:val="00337718"/>
    <w:rsid w:val="0039231C"/>
    <w:rsid w:val="003D0C8E"/>
    <w:rsid w:val="0042474B"/>
    <w:rsid w:val="00491487"/>
    <w:rsid w:val="004A08C4"/>
    <w:rsid w:val="004B5725"/>
    <w:rsid w:val="004B7393"/>
    <w:rsid w:val="005114AA"/>
    <w:rsid w:val="00520AC2"/>
    <w:rsid w:val="005406D8"/>
    <w:rsid w:val="00571CE7"/>
    <w:rsid w:val="005D3AED"/>
    <w:rsid w:val="00622841"/>
    <w:rsid w:val="006736F1"/>
    <w:rsid w:val="00694658"/>
    <w:rsid w:val="006E610D"/>
    <w:rsid w:val="0072729D"/>
    <w:rsid w:val="007334B9"/>
    <w:rsid w:val="00762FEC"/>
    <w:rsid w:val="007D58D1"/>
    <w:rsid w:val="007F1F31"/>
    <w:rsid w:val="00816D48"/>
    <w:rsid w:val="00821D09"/>
    <w:rsid w:val="0084299F"/>
    <w:rsid w:val="008A5CF0"/>
    <w:rsid w:val="008B5343"/>
    <w:rsid w:val="008D0475"/>
    <w:rsid w:val="008E4012"/>
    <w:rsid w:val="009110C3"/>
    <w:rsid w:val="00A11AAF"/>
    <w:rsid w:val="00AA0ADF"/>
    <w:rsid w:val="00AA5B74"/>
    <w:rsid w:val="00B27B94"/>
    <w:rsid w:val="00B42097"/>
    <w:rsid w:val="00B67FE4"/>
    <w:rsid w:val="00B72846"/>
    <w:rsid w:val="00BF2669"/>
    <w:rsid w:val="00BF737F"/>
    <w:rsid w:val="00C15540"/>
    <w:rsid w:val="00C6512B"/>
    <w:rsid w:val="00C93520"/>
    <w:rsid w:val="00CB470E"/>
    <w:rsid w:val="00D03AFE"/>
    <w:rsid w:val="00D4235D"/>
    <w:rsid w:val="00D5171C"/>
    <w:rsid w:val="00D86B3D"/>
    <w:rsid w:val="00DA29BE"/>
    <w:rsid w:val="00DD10B5"/>
    <w:rsid w:val="00E36F08"/>
    <w:rsid w:val="00E46CA5"/>
    <w:rsid w:val="00E51092"/>
    <w:rsid w:val="00E8581C"/>
    <w:rsid w:val="00EB745C"/>
    <w:rsid w:val="00EF5CC2"/>
    <w:rsid w:val="00F0350C"/>
    <w:rsid w:val="00F5166C"/>
    <w:rsid w:val="00F80E2A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B7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AA5B74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AA5B74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5B74"/>
    <w:rPr>
      <w:rFonts w:ascii="Arial" w:hAnsi="Arial" w:cs="Arial"/>
      <w:b/>
      <w:bCs/>
      <w:color w:val="00008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AA5B74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AA5B74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8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6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2" Type="http://schemas.openxmlformats.org/officeDocument/2006/relationships/hyperlink" Target="garantF1://10080093.0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6" Type="http://schemas.openxmlformats.org/officeDocument/2006/relationships/hyperlink" Target="garantF1://7917.0" TargetMode="External"/><Relationship Id="rId7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5" Type="http://schemas.openxmlformats.org/officeDocument/2006/relationships/theme" Target="theme/theme1.xm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7" Type="http://schemas.openxmlformats.org/officeDocument/2006/relationships/hyperlink" Target="garantF1://7917.0" TargetMode="Externa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72" Type="http://schemas.openxmlformats.org/officeDocument/2006/relationships/hyperlink" Target="garantF1://7917.0" TargetMode="External"/><Relationship Id="rId8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3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7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1" Type="http://schemas.openxmlformats.org/officeDocument/2006/relationships/hyperlink" Target="garantF1://7917.0" TargetMode="External"/><Relationship Id="rId8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4" Type="http://schemas.openxmlformats.org/officeDocument/2006/relationships/fontTable" Target="fontTable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</TotalTime>
  <Pages>15</Pages>
  <Words>5122</Words>
  <Characters>29201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2014-05-07T12:05:00Z</cp:lastPrinted>
  <dcterms:created xsi:type="dcterms:W3CDTF">2014-01-22T07:21:00Z</dcterms:created>
  <dcterms:modified xsi:type="dcterms:W3CDTF">2014-05-07T12:07:00Z</dcterms:modified>
</cp:coreProperties>
</file>