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DF9" w:rsidRDefault="00D76DF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D76DF9" w:rsidRPr="00AA5B74" w:rsidRDefault="00D76DF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D76DF9" w:rsidRDefault="00D76DF9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D76DF9" w:rsidRPr="00491487" w:rsidRDefault="00D76DF9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Куликова Галина Ивановна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10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05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62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D76DF9" w:rsidRPr="00491487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D76DF9" w:rsidRPr="00491487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D76DF9" w:rsidRPr="00491487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D76DF9" w:rsidRPr="00491487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Есенина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4</w:t>
      </w:r>
    </w:p>
    <w:p w:rsidR="00D76DF9" w:rsidRPr="00491487" w:rsidRDefault="00D76DF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157377</w:t>
            </w:r>
          </w:p>
        </w:tc>
      </w:tr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1)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157377</w:t>
            </w: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bookmarkEnd w:id="3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822"/>
        <w:gridCol w:w="2126"/>
      </w:tblGrid>
      <w:tr w:rsidR="00D76DF9" w:rsidRPr="00A854FE" w:rsidTr="00DC5F2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D76DF9" w:rsidRPr="00A854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D76DF9" w:rsidRPr="00A854FE" w:rsidRDefault="00D76DF9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ул. Есенина</w:t>
            </w:r>
          </w:p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д.4</w:t>
            </w:r>
          </w:p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ул. Победы</w:t>
            </w:r>
          </w:p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д.8</w:t>
            </w:r>
          </w:p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50,8</w:t>
            </w: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82,9</w:t>
            </w: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1)1/3 жил.  Дома</w:t>
            </w:r>
          </w:p>
          <w:p w:rsidR="00D76DF9" w:rsidRPr="00A854FE" w:rsidRDefault="00D76DF9" w:rsidP="005A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2)жил.дом</w:t>
            </w: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Общ.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п. Чамзинка</w:t>
            </w: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1)Лада 217030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Общ.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1)мотоблок «Агро»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160"/>
        <w:gridCol w:w="1633"/>
        <w:gridCol w:w="964"/>
        <w:gridCol w:w="1657"/>
      </w:tblGrid>
      <w:tr w:rsidR="00D76DF9" w:rsidRPr="00A854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76DF9" w:rsidRPr="00A854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454"/>
        <w:gridCol w:w="1211"/>
      </w:tblGrid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D76DF9" w:rsidRPr="00A854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D76DF9" w:rsidRPr="00A854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20 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D76DF9" w:rsidRPr="003175A6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821D09" w:rsidRDefault="00D76DF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D76DF9" w:rsidRPr="00821D09" w:rsidRDefault="00D76DF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D76DF9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Default="00D76DF9" w:rsidP="001673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Куликова Галина Ивановна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10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05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62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D76DF9" w:rsidRPr="00821D09" w:rsidRDefault="00D76DF9" w:rsidP="001673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D76DF9" w:rsidRPr="00821D09" w:rsidRDefault="00D76DF9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D76DF9" w:rsidRPr="00491487" w:rsidRDefault="00D76DF9" w:rsidP="00167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Есенина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4</w:t>
      </w:r>
    </w:p>
    <w:p w:rsidR="00D76DF9" w:rsidRPr="00821D09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/>
          <w:sz w:val="24"/>
          <w:szCs w:val="24"/>
          <w:u w:val="single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>
        <w:rPr>
          <w:rFonts w:ascii="Times New Roman" w:hAnsi="Times New Roman"/>
          <w:sz w:val="24"/>
          <w:szCs w:val="24"/>
        </w:rPr>
        <w:t>(</w:t>
      </w:r>
      <w:r w:rsidRPr="00821D09">
        <w:rPr>
          <w:rFonts w:ascii="Times New Roman" w:hAnsi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D76DF9" w:rsidRPr="00821D09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Куликова Виктора Ивановича 09.08.1958 г.,</w:t>
      </w:r>
    </w:p>
    <w:p w:rsidR="00D76DF9" w:rsidRPr="00821D09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D76DF9" w:rsidRPr="00821D09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ОАО «АСТЗ», шлифовщик</w:t>
      </w:r>
    </w:p>
    <w:p w:rsidR="00D76DF9" w:rsidRPr="00821D09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189909</w:t>
            </w:r>
          </w:p>
        </w:tc>
      </w:tr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39170</w:t>
            </w:r>
          </w:p>
        </w:tc>
      </w:tr>
      <w:tr w:rsidR="00D76DF9" w:rsidRPr="00A854FE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>пенсия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229079</w:t>
            </w: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D76DF9" w:rsidRPr="00A854FE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D76DF9" w:rsidRPr="00A854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D76DF9" w:rsidRPr="00A854FE" w:rsidRDefault="00D76DF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ул.Есенина</w:t>
            </w:r>
          </w:p>
          <w:p w:rsidR="00D76DF9" w:rsidRPr="00A854FE" w:rsidRDefault="00D76DF9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1180</w:t>
            </w: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1)Земля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D76DF9" w:rsidRPr="00A854FE" w:rsidRDefault="00D76DF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ул.Есенина</w:t>
            </w:r>
          </w:p>
          <w:p w:rsidR="00D76DF9" w:rsidRPr="00A854FE" w:rsidRDefault="00D76DF9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50,8</w:t>
            </w: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 w:rsidP="0016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1)1/3 жил. дома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совм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D76DF9" w:rsidRPr="00A854FE" w:rsidRDefault="00D76DF9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ул.Есенина</w:t>
            </w:r>
          </w:p>
          <w:p w:rsidR="00D76DF9" w:rsidRPr="00A854FE" w:rsidRDefault="00D76DF9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D76DF9" w:rsidRPr="00A854FE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Совм.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 w:rsidP="00040F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1)мотоблок «АГРО»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76DF9" w:rsidRPr="00A854FE" w:rsidRDefault="00D76D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"/>
        <w:gridCol w:w="759"/>
        <w:gridCol w:w="2860"/>
        <w:gridCol w:w="1690"/>
        <w:gridCol w:w="1943"/>
        <w:gridCol w:w="907"/>
        <w:gridCol w:w="1587"/>
      </w:tblGrid>
      <w:tr w:rsidR="00D76DF9" w:rsidRPr="00A854FE" w:rsidTr="00AA5B74"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76DF9" w:rsidRPr="00A854FE" w:rsidTr="00AA5B74">
        <w:trPr>
          <w:gridBefore w:val="1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rPr>
          <w:gridBefore w:val="1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rPr>
          <w:gridBefore w:val="1"/>
        </w:trPr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46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D76DF9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D76DF9" w:rsidRPr="00A854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D76DF9" w:rsidRPr="00A854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854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854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DF9" w:rsidRPr="00A854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4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DF9" w:rsidRPr="00A854FE" w:rsidRDefault="00D76D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D76DF9" w:rsidRPr="00D03AFE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D76DF9" w:rsidRPr="00D03AFE" w:rsidRDefault="00D76DF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D76DF9" w:rsidRPr="00AA5B74" w:rsidRDefault="00D76DF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76DF9" w:rsidRPr="00AA5B74" w:rsidRDefault="00D76DF9" w:rsidP="00AA5B74">
      <w:pPr>
        <w:rPr>
          <w:rFonts w:ascii="Times New Roman" w:hAnsi="Times New Roman"/>
          <w:sz w:val="24"/>
          <w:szCs w:val="24"/>
        </w:rPr>
      </w:pPr>
    </w:p>
    <w:p w:rsidR="00D76DF9" w:rsidRDefault="00D76DF9"/>
    <w:p w:rsidR="00D76DF9" w:rsidRDefault="00D76DF9"/>
    <w:p w:rsidR="00D76DF9" w:rsidRDefault="00D76DF9"/>
    <w:p w:rsidR="00D76DF9" w:rsidRDefault="00D76DF9"/>
    <w:p w:rsidR="00D76DF9" w:rsidRDefault="00D76DF9"/>
    <w:p w:rsidR="00D76DF9" w:rsidRDefault="00D76DF9"/>
    <w:p w:rsidR="00D76DF9" w:rsidRDefault="00D76DF9"/>
    <w:p w:rsidR="00D76DF9" w:rsidRDefault="00D76DF9"/>
    <w:p w:rsidR="00D76DF9" w:rsidRDefault="00D76DF9"/>
    <w:p w:rsidR="00D76DF9" w:rsidRDefault="00D76DF9"/>
    <w:sectPr w:rsidR="00D76DF9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040FFF"/>
    <w:rsid w:val="00077BD3"/>
    <w:rsid w:val="001171F4"/>
    <w:rsid w:val="00153729"/>
    <w:rsid w:val="00167308"/>
    <w:rsid w:val="0026113C"/>
    <w:rsid w:val="002A0DFE"/>
    <w:rsid w:val="002E4179"/>
    <w:rsid w:val="002E545F"/>
    <w:rsid w:val="003175A6"/>
    <w:rsid w:val="00332C8A"/>
    <w:rsid w:val="003340A5"/>
    <w:rsid w:val="0038677F"/>
    <w:rsid w:val="0039231C"/>
    <w:rsid w:val="003D0C8E"/>
    <w:rsid w:val="003E522D"/>
    <w:rsid w:val="0042474B"/>
    <w:rsid w:val="00491487"/>
    <w:rsid w:val="004A08C4"/>
    <w:rsid w:val="004B5725"/>
    <w:rsid w:val="004B7393"/>
    <w:rsid w:val="004C7B58"/>
    <w:rsid w:val="005114AA"/>
    <w:rsid w:val="005A32AD"/>
    <w:rsid w:val="005D3AED"/>
    <w:rsid w:val="00622841"/>
    <w:rsid w:val="00685D89"/>
    <w:rsid w:val="00694658"/>
    <w:rsid w:val="006E610D"/>
    <w:rsid w:val="007334B9"/>
    <w:rsid w:val="007426E7"/>
    <w:rsid w:val="00781FE3"/>
    <w:rsid w:val="007D58D1"/>
    <w:rsid w:val="007F1F31"/>
    <w:rsid w:val="00806D02"/>
    <w:rsid w:val="00821D09"/>
    <w:rsid w:val="0087113B"/>
    <w:rsid w:val="008B5343"/>
    <w:rsid w:val="008E4012"/>
    <w:rsid w:val="009B0C2D"/>
    <w:rsid w:val="00A11AAF"/>
    <w:rsid w:val="00A559B7"/>
    <w:rsid w:val="00A854FE"/>
    <w:rsid w:val="00AA5B74"/>
    <w:rsid w:val="00B27B94"/>
    <w:rsid w:val="00B72846"/>
    <w:rsid w:val="00BB633A"/>
    <w:rsid w:val="00BC6848"/>
    <w:rsid w:val="00BC7E2D"/>
    <w:rsid w:val="00C15540"/>
    <w:rsid w:val="00C6512B"/>
    <w:rsid w:val="00C93520"/>
    <w:rsid w:val="00C96187"/>
    <w:rsid w:val="00CB470E"/>
    <w:rsid w:val="00CC3073"/>
    <w:rsid w:val="00D03AFE"/>
    <w:rsid w:val="00D32447"/>
    <w:rsid w:val="00D4235D"/>
    <w:rsid w:val="00D5159D"/>
    <w:rsid w:val="00D5171C"/>
    <w:rsid w:val="00D76DF9"/>
    <w:rsid w:val="00DC5F24"/>
    <w:rsid w:val="00E46CA5"/>
    <w:rsid w:val="00E51092"/>
    <w:rsid w:val="00E8581C"/>
    <w:rsid w:val="00EC43F8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0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10</Pages>
  <Words>3430</Words>
  <Characters>19554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2014-05-07T12:19:00Z</cp:lastPrinted>
  <dcterms:created xsi:type="dcterms:W3CDTF">2014-01-22T07:21:00Z</dcterms:created>
  <dcterms:modified xsi:type="dcterms:W3CDTF">2014-05-07T12:21:00Z</dcterms:modified>
</cp:coreProperties>
</file>