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97A" w:rsidRDefault="0024797A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24797A" w:rsidRPr="00AA5B74" w:rsidRDefault="0024797A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24797A" w:rsidRDefault="0024797A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24797A" w:rsidRPr="00491487" w:rsidRDefault="0024797A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Фирсов Евгений Федорович 19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02.</w:t>
      </w:r>
      <w:r w:rsidRPr="00491487">
        <w:rPr>
          <w:rFonts w:ascii="Times New Roman" w:hAnsi="Times New Roman"/>
          <w:sz w:val="24"/>
          <w:szCs w:val="24"/>
          <w:u w:val="single"/>
        </w:rPr>
        <w:t>19</w:t>
      </w:r>
      <w:r>
        <w:rPr>
          <w:rFonts w:ascii="Times New Roman" w:hAnsi="Times New Roman"/>
          <w:sz w:val="24"/>
          <w:szCs w:val="24"/>
          <w:u w:val="single"/>
        </w:rPr>
        <w:t>60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</w:p>
    <w:p w:rsidR="0024797A" w:rsidRPr="00491487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24797A" w:rsidRPr="00491487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>, глава администрации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</w:t>
      </w:r>
    </w:p>
    <w:p w:rsidR="0024797A" w:rsidRPr="00491487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24797A" w:rsidRPr="00491487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г. Ардатов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Спортивная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1а</w:t>
      </w:r>
    </w:p>
    <w:p w:rsidR="0024797A" w:rsidRPr="00491487" w:rsidRDefault="0024797A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</w:t>
      </w:r>
      <w:r>
        <w:rPr>
          <w:rFonts w:ascii="Times New Roman" w:hAnsi="Times New Roman"/>
          <w:sz w:val="24"/>
          <w:szCs w:val="24"/>
        </w:rPr>
        <w:t>а отчетный период с 1 января 2013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404771</w:t>
            </w:r>
          </w:p>
        </w:tc>
      </w:tr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имею</w:t>
            </w: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1)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404771</w:t>
            </w: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bookmarkEnd w:id="3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964"/>
        <w:gridCol w:w="1984"/>
      </w:tblGrid>
      <w:tr w:rsidR="0024797A" w:rsidRPr="00BB7B85" w:rsidTr="00C80035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24797A" w:rsidRPr="00BB7B85" w:rsidTr="00C80035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4797A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Частная</w:t>
            </w: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Частная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г. Ардатов</w:t>
            </w:r>
          </w:p>
          <w:p w:rsidR="0024797A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 w:rsidRPr="00BB7B85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1а</w:t>
            </w:r>
          </w:p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установлено относительно ориентира расположенного в границах участка :РМ, Ардатовский район </w:t>
            </w:r>
          </w:p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1400</w:t>
            </w:r>
          </w:p>
          <w:p w:rsidR="0024797A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58000 кв.м</w:t>
            </w: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1)Земля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частная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г. Ардатов</w:t>
            </w:r>
          </w:p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ул. Спортивная</w:t>
            </w:r>
          </w:p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д.1а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1)жилой дом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г. Ардатов</w:t>
            </w:r>
          </w:p>
          <w:p w:rsidR="0024797A" w:rsidRPr="00BB7B85" w:rsidRDefault="0024797A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Микр. Д.30 кв.4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1)Квартира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C80035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</w:t>
      </w: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.</w:t>
      </w:r>
    </w:p>
    <w:bookmarkEnd w:id="6"/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п. Чамзинка</w:t>
            </w: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7B0A28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РЕНО САНДЕРА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bookmarkStart w:id="12" w:name="sub_4400"/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055"/>
        <w:gridCol w:w="1701"/>
        <w:gridCol w:w="964"/>
        <w:gridCol w:w="1657"/>
      </w:tblGrid>
      <w:tr w:rsidR="0024797A" w:rsidRPr="00BB7B85" w:rsidTr="0037396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4797A" w:rsidRPr="00BB7B85" w:rsidTr="0037396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37396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37396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454"/>
        <w:gridCol w:w="1211"/>
      </w:tblGrid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Зем. участок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24797A" w:rsidRPr="00BB7B85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24797A" w:rsidRPr="00BB7B85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20 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24797A" w:rsidRPr="003175A6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24797A" w:rsidRDefault="0024797A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797A" w:rsidRPr="00821D09" w:rsidRDefault="0024797A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24797A" w:rsidRPr="00821D09" w:rsidRDefault="0024797A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24797A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Фирсов Евгений Федорович 19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02.</w:t>
      </w:r>
      <w:r w:rsidRPr="00491487">
        <w:rPr>
          <w:rFonts w:ascii="Times New Roman" w:hAnsi="Times New Roman"/>
          <w:sz w:val="24"/>
          <w:szCs w:val="24"/>
          <w:u w:val="single"/>
        </w:rPr>
        <w:t>19</w:t>
      </w:r>
      <w:r>
        <w:rPr>
          <w:rFonts w:ascii="Times New Roman" w:hAnsi="Times New Roman"/>
          <w:sz w:val="24"/>
          <w:szCs w:val="24"/>
          <w:u w:val="single"/>
        </w:rPr>
        <w:t>60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,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24797A" w:rsidRPr="00821D09" w:rsidRDefault="0024797A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24797A" w:rsidRPr="00821D09" w:rsidRDefault="0024797A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4"/>
          <w:szCs w:val="24"/>
          <w:u w:val="single"/>
        </w:rPr>
        <w:t>, глава администрации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г. Ардатов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Спортивная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1а,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FD7510">
        <w:rPr>
          <w:rFonts w:ascii="Times New Roman" w:hAnsi="Times New Roman"/>
          <w:sz w:val="24"/>
          <w:szCs w:val="24"/>
          <w:u w:val="single"/>
        </w:rPr>
        <w:t>моей</w:t>
      </w:r>
      <w:r w:rsidRPr="00AA5B74">
        <w:rPr>
          <w:rFonts w:ascii="Times New Roman" w:hAnsi="Times New Roman"/>
          <w:sz w:val="24"/>
          <w:szCs w:val="24"/>
        </w:rPr>
        <w:t xml:space="preserve"> </w:t>
      </w:r>
      <w:r w:rsidRPr="00FD7510">
        <w:rPr>
          <w:rFonts w:ascii="Times New Roman" w:hAnsi="Times New Roman"/>
          <w:sz w:val="24"/>
          <w:szCs w:val="24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</w:t>
      </w:r>
      <w:r w:rsidRPr="00FD7510">
        <w:rPr>
          <w:rFonts w:ascii="Times New Roman" w:hAnsi="Times New Roman"/>
          <w:sz w:val="24"/>
          <w:szCs w:val="24"/>
          <w:u w:val="single"/>
        </w:rPr>
        <w:t>супруги</w:t>
      </w:r>
      <w:r w:rsidRPr="00AA5B74">
        <w:rPr>
          <w:rFonts w:ascii="Times New Roman" w:hAnsi="Times New Roman"/>
          <w:sz w:val="24"/>
          <w:szCs w:val="24"/>
        </w:rPr>
        <w:t xml:space="preserve"> </w:t>
      </w:r>
      <w:r w:rsidRPr="00FD7510">
        <w:rPr>
          <w:rFonts w:ascii="Times New Roman" w:hAnsi="Times New Roman"/>
          <w:sz w:val="24"/>
          <w:szCs w:val="24"/>
        </w:rPr>
        <w:t>(супруга)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Фирсовой Галины Николаевны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/>
          <w:sz w:val="24"/>
          <w:szCs w:val="24"/>
          <w:u w:val="single"/>
        </w:rPr>
        <w:t>9</w:t>
      </w:r>
      <w:r w:rsidRPr="00821D09">
        <w:rPr>
          <w:rFonts w:ascii="Times New Roman" w:hAnsi="Times New Roman"/>
          <w:sz w:val="24"/>
          <w:szCs w:val="24"/>
          <w:u w:val="single"/>
        </w:rPr>
        <w:t>.0</w:t>
      </w:r>
      <w:r>
        <w:rPr>
          <w:rFonts w:ascii="Times New Roman" w:hAnsi="Times New Roman"/>
          <w:sz w:val="24"/>
          <w:szCs w:val="24"/>
          <w:u w:val="single"/>
        </w:rPr>
        <w:t>5</w:t>
      </w:r>
      <w:r w:rsidRPr="00821D09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61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г.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пенсионерка</w:t>
      </w:r>
    </w:p>
    <w:p w:rsidR="0024797A" w:rsidRPr="00821D09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24797A" w:rsidRDefault="0024797A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24797A" w:rsidRDefault="0024797A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24797A" w:rsidRDefault="0024797A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24797A" w:rsidRPr="00AA5B74" w:rsidRDefault="0024797A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4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имеет</w:t>
            </w:r>
          </w:p>
        </w:tc>
      </w:tr>
      <w:tr w:rsidR="0024797A" w:rsidRPr="00BB7B85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B7B8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24797A" w:rsidRPr="00BB7B85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 w:rsidP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1)пенсия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  <w:r w:rsidRPr="00BB7B8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5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2"/>
      <w:bookmarkEnd w:id="35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7" w:name="sub_5200"/>
      <w:bookmarkEnd w:id="36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10"/>
      <w:bookmarkEnd w:id="37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8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24797A" w:rsidRPr="00BB7B85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24797A" w:rsidRPr="00BB7B85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Г. Ардатов</w:t>
            </w: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Микр. Д.30 кв.4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9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2"/>
      <w:bookmarkEnd w:id="39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1" w:name="sub_5220"/>
      <w:bookmarkEnd w:id="4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1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24797A" w:rsidRPr="00BB7B85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4797A" w:rsidRPr="00BB7B85" w:rsidRDefault="002479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2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2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3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"/>
        <w:gridCol w:w="759"/>
        <w:gridCol w:w="2860"/>
        <w:gridCol w:w="1690"/>
        <w:gridCol w:w="1943"/>
        <w:gridCol w:w="907"/>
        <w:gridCol w:w="1587"/>
      </w:tblGrid>
      <w:tr w:rsidR="0024797A" w:rsidRPr="00BB7B85" w:rsidTr="00AA5B74"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bookmarkEnd w:id="43"/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4797A" w:rsidRPr="00BB7B85" w:rsidTr="00AA5B74">
        <w:trPr>
          <w:gridBefore w:val="1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 w:rsidP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Филиал №4295/029 Атяшевское отделение №4295 Волго-Вятского банка СБ РФ в г. Ардатов Республика Мордовия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25.01.2000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42307810039162901819/48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</w:tr>
      <w:tr w:rsidR="0024797A" w:rsidRPr="00BB7B85" w:rsidTr="00AA5B74">
        <w:trPr>
          <w:gridBefore w:val="1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АО №4295/029 Волго-Вятского банка СБ РФ г. Ардатов ул. Ленинская, 90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25.05.2006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42306810339162904999/34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99118</w:t>
            </w:r>
          </w:p>
        </w:tc>
      </w:tr>
      <w:tr w:rsidR="0024797A" w:rsidRPr="00BB7B85" w:rsidTr="00AA5B74">
        <w:trPr>
          <w:gridBefore w:val="1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4" w:name="sub_531"/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232"/>
      <w:bookmarkEnd w:id="44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6" w:name="sub_5400"/>
      <w:bookmarkEnd w:id="45"/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10"/>
      <w:bookmarkEnd w:id="46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7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8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2"/>
      <w:bookmarkEnd w:id="48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3"/>
      <w:bookmarkEnd w:id="49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4"/>
      <w:bookmarkEnd w:id="50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1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2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2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3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2"/>
      <w:bookmarkEnd w:id="53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5" w:name="sub_5500"/>
      <w:bookmarkEnd w:id="54"/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10"/>
      <w:bookmarkEnd w:id="55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6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7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2247"/>
        <w:gridCol w:w="1701"/>
        <w:gridCol w:w="1942"/>
        <w:gridCol w:w="1431"/>
        <w:gridCol w:w="1456"/>
      </w:tblGrid>
      <w:tr w:rsidR="0024797A" w:rsidRPr="00BB7B85" w:rsidTr="0037396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24797A" w:rsidRPr="00BB7B85" w:rsidTr="0037396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Г.Ардатов</w:t>
            </w: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Ул.Спортивная 1а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24797A" w:rsidRPr="00BB7B85" w:rsidTr="0037396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 w:rsidP="00373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Г.Ардатов</w:t>
            </w:r>
          </w:p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Ул.Спортивная 1а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</w:t>
            </w:r>
          </w:p>
        </w:tc>
      </w:tr>
      <w:tr w:rsidR="0024797A" w:rsidRPr="00BB7B85" w:rsidTr="0037396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7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2"/>
      <w:bookmarkEnd w:id="57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3"/>
      <w:bookmarkEnd w:id="58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4"/>
      <w:bookmarkEnd w:id="59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0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1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1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BB7B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BB7B85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97A" w:rsidRPr="00BB7B85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B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97A" w:rsidRPr="00BB7B85" w:rsidRDefault="0024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24797A" w:rsidRPr="00D03AFE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24797A" w:rsidRPr="00D03AFE" w:rsidRDefault="0024797A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2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2"/>
      <w:bookmarkEnd w:id="62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3"/>
      <w:bookmarkEnd w:id="63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4"/>
      <w:bookmarkEnd w:id="64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5"/>
      <w:bookmarkEnd w:id="65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6"/>
      <w:bookmarkEnd w:id="66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7"/>
    <w:p w:rsidR="0024797A" w:rsidRPr="00AA5B74" w:rsidRDefault="0024797A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4797A" w:rsidRPr="00AA5B74" w:rsidRDefault="0024797A" w:rsidP="00AA5B74">
      <w:pPr>
        <w:rPr>
          <w:rFonts w:ascii="Times New Roman" w:hAnsi="Times New Roman"/>
          <w:sz w:val="24"/>
          <w:szCs w:val="24"/>
        </w:rPr>
      </w:pPr>
    </w:p>
    <w:p w:rsidR="0024797A" w:rsidRDefault="0024797A"/>
    <w:p w:rsidR="0024797A" w:rsidRDefault="0024797A"/>
    <w:sectPr w:rsidR="0024797A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043055"/>
    <w:rsid w:val="00043EA8"/>
    <w:rsid w:val="000857B0"/>
    <w:rsid w:val="0011384D"/>
    <w:rsid w:val="0024797A"/>
    <w:rsid w:val="00250EE4"/>
    <w:rsid w:val="0026113C"/>
    <w:rsid w:val="002A0DFE"/>
    <w:rsid w:val="002E4179"/>
    <w:rsid w:val="002E545F"/>
    <w:rsid w:val="003175A6"/>
    <w:rsid w:val="00332C8A"/>
    <w:rsid w:val="00373964"/>
    <w:rsid w:val="0039231C"/>
    <w:rsid w:val="003D0C8E"/>
    <w:rsid w:val="003F72C7"/>
    <w:rsid w:val="0042474B"/>
    <w:rsid w:val="004761BA"/>
    <w:rsid w:val="00491487"/>
    <w:rsid w:val="004A08C4"/>
    <w:rsid w:val="004B5725"/>
    <w:rsid w:val="004B7393"/>
    <w:rsid w:val="005114AA"/>
    <w:rsid w:val="00572FEF"/>
    <w:rsid w:val="005D3AED"/>
    <w:rsid w:val="005D53C8"/>
    <w:rsid w:val="00622841"/>
    <w:rsid w:val="0063466C"/>
    <w:rsid w:val="006730FE"/>
    <w:rsid w:val="00685D89"/>
    <w:rsid w:val="00694658"/>
    <w:rsid w:val="006B60E7"/>
    <w:rsid w:val="006E610D"/>
    <w:rsid w:val="00715D5A"/>
    <w:rsid w:val="007334B9"/>
    <w:rsid w:val="007426E7"/>
    <w:rsid w:val="007B0A28"/>
    <w:rsid w:val="007D06D9"/>
    <w:rsid w:val="007D58D1"/>
    <w:rsid w:val="007F1F31"/>
    <w:rsid w:val="00821D09"/>
    <w:rsid w:val="008B5343"/>
    <w:rsid w:val="008E4012"/>
    <w:rsid w:val="00954BE6"/>
    <w:rsid w:val="0099243B"/>
    <w:rsid w:val="00A11AAF"/>
    <w:rsid w:val="00A7086C"/>
    <w:rsid w:val="00AA5B74"/>
    <w:rsid w:val="00B27B94"/>
    <w:rsid w:val="00B72846"/>
    <w:rsid w:val="00BB7B85"/>
    <w:rsid w:val="00BC7E2D"/>
    <w:rsid w:val="00C15540"/>
    <w:rsid w:val="00C6512B"/>
    <w:rsid w:val="00C80035"/>
    <w:rsid w:val="00C93520"/>
    <w:rsid w:val="00CB470E"/>
    <w:rsid w:val="00D002B5"/>
    <w:rsid w:val="00D03AFE"/>
    <w:rsid w:val="00D37C66"/>
    <w:rsid w:val="00D4235D"/>
    <w:rsid w:val="00D5171C"/>
    <w:rsid w:val="00E46CA5"/>
    <w:rsid w:val="00E51092"/>
    <w:rsid w:val="00E67A75"/>
    <w:rsid w:val="00E8581C"/>
    <w:rsid w:val="00EC2E7C"/>
    <w:rsid w:val="00EF5CC2"/>
    <w:rsid w:val="00F0350C"/>
    <w:rsid w:val="00F600F0"/>
    <w:rsid w:val="00F80E2A"/>
    <w:rsid w:val="00FB6D00"/>
    <w:rsid w:val="00FD6D44"/>
    <w:rsid w:val="00FD751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62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142</TotalTime>
  <Pages>11</Pages>
  <Words>3487</Words>
  <Characters>19879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2014-07-18T10:37:00Z</cp:lastPrinted>
  <dcterms:created xsi:type="dcterms:W3CDTF">2014-01-22T07:21:00Z</dcterms:created>
  <dcterms:modified xsi:type="dcterms:W3CDTF">2014-07-22T11:02:00Z</dcterms:modified>
</cp:coreProperties>
</file>