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29" w:rsidRDefault="006C4A2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6C4A29" w:rsidRPr="00AA5B74" w:rsidRDefault="006C4A2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6C4A29" w:rsidRDefault="006C4A29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6C4A29" w:rsidRPr="00491487" w:rsidRDefault="006C4A29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Сургучева Татьяна Александровна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06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10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68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6C4A29" w:rsidRPr="00491487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6C4A29" w:rsidRPr="00491487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6C4A29" w:rsidRPr="00491487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6C4A29" w:rsidRPr="00491487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Южная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15</w:t>
      </w:r>
    </w:p>
    <w:p w:rsidR="006C4A29" w:rsidRPr="00491487" w:rsidRDefault="006C4A29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165261</w:t>
            </w:r>
          </w:p>
        </w:tc>
      </w:tr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</w:t>
            </w: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>
              <w:rPr>
                <w:rFonts w:ascii="Times New Roman" w:hAnsi="Times New Roman"/>
                <w:sz w:val="24"/>
                <w:szCs w:val="24"/>
              </w:rPr>
              <w:t>аренда жилья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169661</w:t>
            </w: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>
        <w:rPr>
          <w:rFonts w:ascii="Times New Roman" w:hAnsi="Times New Roman"/>
          <w:sz w:val="24"/>
          <w:szCs w:val="24"/>
        </w:rPr>
        <w:t>&lt;1&gt;</w:t>
      </w:r>
      <w:r w:rsidRPr="00AA5B74">
        <w:rPr>
          <w:rFonts w:ascii="Times New Roman" w:hAnsi="Times New Roman"/>
          <w:sz w:val="24"/>
          <w:szCs w:val="24"/>
        </w:rPr>
        <w:t>Указываются доходы (включая пенсии, пособия, иные выплаты) за отчетный период.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6C4A29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>Г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лава 2. Сведения об имуществе</w:t>
      </w:r>
    </w:p>
    <w:bookmarkEnd w:id="3"/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822"/>
        <w:gridCol w:w="2126"/>
      </w:tblGrid>
      <w:tr w:rsidR="006C4A29" w:rsidRPr="00F21FDF" w:rsidTr="00DC5F2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6C4A29" w:rsidRPr="00F21FDF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8711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E047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2" w:name="sub_4400"/>
      <w:r>
        <w:rPr>
          <w:rFonts w:ascii="Times New Roman" w:hAnsi="Times New Roman"/>
          <w:b/>
          <w:bCs/>
          <w:color w:val="000080"/>
          <w:sz w:val="24"/>
          <w:szCs w:val="24"/>
        </w:rPr>
        <w:t>Г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лава 4. Сведения о ценных бумагах</w:t>
      </w:r>
    </w:p>
    <w:bookmarkEnd w:id="12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160"/>
        <w:gridCol w:w="1633"/>
        <w:gridCol w:w="964"/>
        <w:gridCol w:w="1657"/>
      </w:tblGrid>
      <w:tr w:rsidR="006C4A29" w:rsidRPr="00F21FDF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6C4A29" w:rsidRPr="00F21FDF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559"/>
        <w:gridCol w:w="1106"/>
      </w:tblGrid>
      <w:tr w:rsidR="006C4A29" w:rsidRPr="00F21FDF" w:rsidTr="002F2261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6C4A29" w:rsidRPr="00F21FDF" w:rsidTr="002F2261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Жилой дом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безвозмездное,</w:t>
            </w:r>
          </w:p>
          <w:p w:rsidR="006C4A29" w:rsidRPr="00CE006F" w:rsidRDefault="006C4A29" w:rsidP="00CE0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бессрочное  пользование                 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п.Тургенево ул.Южная д15.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</w:tr>
      <w:tr w:rsidR="006C4A29" w:rsidRPr="00F21FDF" w:rsidTr="0098298C">
        <w:trPr>
          <w:trHeight w:val="912"/>
        </w:trPr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Default="006C4A29" w:rsidP="0098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безвозмездное,</w:t>
            </w:r>
          </w:p>
          <w:p w:rsidR="006C4A29" w:rsidRPr="00F21FDF" w:rsidRDefault="006C4A29" w:rsidP="0098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бессрочное  пользование                 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п.Тургенево ул.Южная д15.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</w:tc>
      </w:tr>
      <w:tr w:rsidR="006C4A29" w:rsidRPr="00F21FDF" w:rsidTr="002F2261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6C4A29" w:rsidRPr="00F21FDF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6C4A29" w:rsidRPr="00F21FDF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20 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6C4A29" w:rsidRPr="003175A6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6C4A29" w:rsidRPr="00821D09" w:rsidRDefault="006C4A2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6C4A29" w:rsidRPr="00821D09" w:rsidRDefault="006C4A2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491487" w:rsidRDefault="006C4A29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Сургучева Татьяна Александровна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06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10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68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6C4A29" w:rsidRPr="00821D09" w:rsidRDefault="006C4A29" w:rsidP="003867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6C4A29" w:rsidRPr="00491487" w:rsidRDefault="006C4A29" w:rsidP="003867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Южная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15</w:t>
      </w:r>
    </w:p>
    <w:p w:rsidR="006C4A29" w:rsidRPr="00821D09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/>
          <w:sz w:val="24"/>
          <w:szCs w:val="24"/>
          <w:u w:val="single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>
        <w:rPr>
          <w:rFonts w:ascii="Times New Roman" w:hAnsi="Times New Roman"/>
          <w:sz w:val="24"/>
          <w:szCs w:val="24"/>
        </w:rPr>
        <w:t>(</w:t>
      </w:r>
      <w:r w:rsidRPr="00821D09">
        <w:rPr>
          <w:rFonts w:ascii="Times New Roman" w:hAnsi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6C4A29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Сургучев Александр Николаевич, 20.05.1965 г.,</w:t>
      </w:r>
      <w:r w:rsidRPr="00AA5B74">
        <w:rPr>
          <w:rFonts w:ascii="Times New Roman" w:hAnsi="Times New Roman"/>
          <w:sz w:val="24"/>
          <w:szCs w:val="24"/>
        </w:rPr>
        <w:t xml:space="preserve"> </w:t>
      </w:r>
    </w:p>
    <w:p w:rsidR="006C4A29" w:rsidRPr="00821D09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По договору</w:t>
      </w:r>
    </w:p>
    <w:p w:rsidR="006C4A29" w:rsidRPr="00821D09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6C4A29" w:rsidRDefault="006C4A29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6C4A29" w:rsidRDefault="006C4A29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6C4A29" w:rsidRDefault="006C4A29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6C4A29" w:rsidRPr="00AA5B74" w:rsidRDefault="006C4A29" w:rsidP="00D30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4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6087</w:t>
            </w:r>
          </w:p>
        </w:tc>
      </w:tr>
      <w:tr w:rsidR="006C4A29" w:rsidRPr="00F21FDF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Тургеневского городского поселения 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6087</w:t>
            </w: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5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2"/>
      <w:bookmarkEnd w:id="35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7" w:name="sub_5200"/>
      <w:bookmarkEnd w:id="36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6C4A29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10"/>
      <w:bookmarkEnd w:id="37"/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8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6C4A29" w:rsidRPr="00F21FDF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6C4A29" w:rsidRPr="00F21FDF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6C4A29" w:rsidRPr="00F21FDF" w:rsidRDefault="006C4A29" w:rsidP="003867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ул. Южная</w:t>
            </w:r>
          </w:p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д.15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1300</w:t>
            </w: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>лич. подс. хоз-во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рп. Тургенево</w:t>
            </w:r>
          </w:p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ул. Южная</w:t>
            </w:r>
          </w:p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д.15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E16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9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2"/>
      <w:bookmarkEnd w:id="39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1" w:name="sub_5220"/>
      <w:bookmarkEnd w:id="4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1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6C4A29" w:rsidRPr="00F21FDF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п. Чамзинка</w:t>
            </w: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1)ЛАДА «Калина»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C41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2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2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3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3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9"/>
        <w:gridCol w:w="2860"/>
        <w:gridCol w:w="1690"/>
        <w:gridCol w:w="1943"/>
        <w:gridCol w:w="907"/>
        <w:gridCol w:w="1587"/>
      </w:tblGrid>
      <w:tr w:rsidR="006C4A29" w:rsidRPr="00F21FDF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6C4A29" w:rsidRPr="00F21FDF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4" w:name="sub_5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232"/>
      <w:bookmarkEnd w:id="44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45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6" w:name="sub_5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6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7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8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2"/>
      <w:bookmarkEnd w:id="48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3"/>
      <w:bookmarkEnd w:id="49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4"/>
      <w:bookmarkEnd w:id="50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1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2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2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3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2"/>
      <w:bookmarkEnd w:id="53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6C4A29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5" w:name="sub_5500"/>
      <w:bookmarkEnd w:id="54"/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5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6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6C4A29" w:rsidRPr="00F21FDF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6C4A29" w:rsidRPr="00F21FDF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7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2"/>
      <w:bookmarkEnd w:id="57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3"/>
      <w:bookmarkEnd w:id="58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4"/>
      <w:bookmarkEnd w:id="59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0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1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1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6C4A29" w:rsidRPr="00D03AFE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6C4A29" w:rsidRPr="00D03AFE" w:rsidRDefault="006C4A2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2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2"/>
      <w:bookmarkEnd w:id="62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3"/>
      <w:bookmarkEnd w:id="63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4"/>
      <w:bookmarkEnd w:id="64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5"/>
      <w:bookmarkEnd w:id="65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6"/>
      <w:bookmarkEnd w:id="66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7"/>
    <w:p w:rsidR="006C4A29" w:rsidRPr="00AA5B74" w:rsidRDefault="006C4A29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AA5B74">
      <w:pPr>
        <w:rPr>
          <w:rFonts w:ascii="Times New Roman" w:hAnsi="Times New Roman"/>
          <w:sz w:val="24"/>
          <w:szCs w:val="24"/>
        </w:rPr>
      </w:pPr>
    </w:p>
    <w:p w:rsidR="006C4A29" w:rsidRDefault="006C4A29"/>
    <w:p w:rsidR="006C4A29" w:rsidRDefault="006C4A29"/>
    <w:p w:rsidR="006C4A29" w:rsidRDefault="006C4A29"/>
    <w:p w:rsidR="006C4A29" w:rsidRDefault="006C4A29"/>
    <w:p w:rsidR="006C4A29" w:rsidRDefault="006C4A29"/>
    <w:p w:rsidR="006C4A29" w:rsidRDefault="006C4A29"/>
    <w:p w:rsidR="006C4A29" w:rsidRDefault="006C4A29"/>
    <w:p w:rsidR="006C4A29" w:rsidRDefault="006C4A29"/>
    <w:p w:rsidR="006C4A29" w:rsidRDefault="006C4A29"/>
    <w:p w:rsidR="006C4A29" w:rsidRDefault="006C4A29"/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6C4A29" w:rsidRDefault="006C4A29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491487" w:rsidRDefault="006C4A29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Сургучева Татьяна Александровна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06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10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68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/>
          <w:sz w:val="24"/>
          <w:szCs w:val="24"/>
          <w:u w:val="single"/>
          <w:lang w:val="en-US"/>
        </w:rPr>
        <w:t>II</w:t>
      </w:r>
      <w:r>
        <w:rPr>
          <w:rFonts w:ascii="Times New Roman" w:hAnsi="Times New Roman"/>
          <w:sz w:val="24"/>
          <w:szCs w:val="24"/>
          <w:u w:val="single"/>
        </w:rPr>
        <w:t xml:space="preserve"> категории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6C4A29" w:rsidRPr="00491487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Южная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15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E16527">
        <w:rPr>
          <w:rFonts w:ascii="Times New Roman" w:hAnsi="Times New Roman"/>
          <w:sz w:val="24"/>
          <w:szCs w:val="24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 w:rsidRPr="00E16527">
        <w:rPr>
          <w:rFonts w:ascii="Times New Roman" w:hAnsi="Times New Roman"/>
          <w:sz w:val="24"/>
          <w:szCs w:val="24"/>
        </w:rPr>
        <w:t>(супруга)</w:t>
      </w:r>
      <w:r w:rsidRPr="00AA5B74">
        <w:rPr>
          <w:rFonts w:ascii="Times New Roman" w:hAnsi="Times New Roman"/>
          <w:sz w:val="24"/>
          <w:szCs w:val="24"/>
        </w:rPr>
        <w:t xml:space="preserve">, несовершеннолетней дочери, </w:t>
      </w:r>
      <w:r w:rsidRPr="00E16527">
        <w:rPr>
          <w:rFonts w:ascii="Times New Roman" w:hAnsi="Times New Roman"/>
          <w:sz w:val="24"/>
          <w:szCs w:val="24"/>
          <w:u w:val="single"/>
        </w:rPr>
        <w:t>несовершеннолетнего сына</w:t>
      </w:r>
      <w:r w:rsidRPr="00AA5B74">
        <w:rPr>
          <w:rFonts w:ascii="Times New Roman" w:hAnsi="Times New Roman"/>
          <w:sz w:val="24"/>
          <w:szCs w:val="24"/>
        </w:rPr>
        <w:t>)</w:t>
      </w:r>
    </w:p>
    <w:p w:rsidR="006C4A29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Сургучева Алексея Александровича, 03.11.1998 г.,</w:t>
      </w:r>
      <w:r w:rsidRPr="00AA5B74">
        <w:rPr>
          <w:rFonts w:ascii="Times New Roman" w:hAnsi="Times New Roman"/>
          <w:sz w:val="24"/>
          <w:szCs w:val="24"/>
        </w:rPr>
        <w:t xml:space="preserve"> 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МБОУ «Тургеневская СОШ», ученик</w:t>
      </w:r>
    </w:p>
    <w:p w:rsidR="006C4A29" w:rsidRPr="00821D09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6C4A29" w:rsidRDefault="006C4A29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6C4A29" w:rsidRDefault="006C4A29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6C4A29" w:rsidRDefault="006C4A29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6C4A29" w:rsidRPr="00AA5B74" w:rsidRDefault="006C4A29" w:rsidP="00EC54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6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65" w:anchor="sub_51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6C4A29" w:rsidRPr="00F21FDF" w:rsidTr="00A66942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67" w:anchor="sub_5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6C4A29" w:rsidRPr="00F21FDF" w:rsidTr="00A66942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68" w:anchor="sub_5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6C4A29" w:rsidRPr="00F21FDF" w:rsidTr="00A66942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69" w:anchor="sub_52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C41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C4A29" w:rsidRPr="00F21FDF" w:rsidRDefault="006C4A29" w:rsidP="00A669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9"/>
        <w:gridCol w:w="2860"/>
        <w:gridCol w:w="1690"/>
        <w:gridCol w:w="1943"/>
        <w:gridCol w:w="907"/>
        <w:gridCol w:w="1587"/>
      </w:tblGrid>
      <w:tr w:rsidR="006C4A29" w:rsidRPr="00F21FDF" w:rsidTr="00A66942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70" w:anchor="sub_53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71" w:anchor="sub_23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6C4A29" w:rsidRPr="00F21FDF" w:rsidTr="00A66942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7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73" w:anchor="sub_54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74" w:anchor="sub_54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75" w:anchor="sub_54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76" w:anchor="sub_54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78" w:anchor="sub_5421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79" w:anchor="sub_54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8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8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8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601"/>
        <w:gridCol w:w="1286"/>
      </w:tblGrid>
      <w:tr w:rsidR="006C4A29" w:rsidRPr="00F21FDF" w:rsidTr="002F2261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83" w:anchor="sub_55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84" w:anchor="sub_55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85" w:anchor="sub_55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6C4A29" w:rsidRPr="00F21FDF" w:rsidTr="002F2261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2F2261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2F22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2F2261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8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6C4A29" w:rsidRPr="00F21FDF" w:rsidTr="00A66942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87" w:anchor="sub_5522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88" w:anchor="sub_5523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89" w:anchor="sub_5524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90" w:anchor="sub_5525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F21FDF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91" w:anchor="sub_5526" w:history="1">
              <w:r w:rsidRPr="00F21FDF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6C4A29" w:rsidRPr="00F21FDF" w:rsidTr="00A66942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A29" w:rsidRPr="00F21FDF" w:rsidTr="00A66942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FD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A29" w:rsidRPr="00F21FDF" w:rsidRDefault="006C4A29" w:rsidP="00A669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6C4A29" w:rsidRPr="00D03AFE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6C4A29" w:rsidRPr="00D03AFE" w:rsidRDefault="006C4A29" w:rsidP="00E16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9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9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6C4A29" w:rsidRPr="00AA5B74" w:rsidRDefault="006C4A29" w:rsidP="00E165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6C4A29" w:rsidRDefault="006C4A29"/>
    <w:p w:rsidR="006C4A29" w:rsidRDefault="006C4A29"/>
    <w:p w:rsidR="006C4A29" w:rsidRDefault="006C4A29"/>
    <w:sectPr w:rsidR="006C4A29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010C03"/>
    <w:rsid w:val="000678AB"/>
    <w:rsid w:val="0026113C"/>
    <w:rsid w:val="002A0DFE"/>
    <w:rsid w:val="002E4179"/>
    <w:rsid w:val="002E545F"/>
    <w:rsid w:val="002F2261"/>
    <w:rsid w:val="00301EEB"/>
    <w:rsid w:val="00311342"/>
    <w:rsid w:val="003175A6"/>
    <w:rsid w:val="00332C8A"/>
    <w:rsid w:val="003733E2"/>
    <w:rsid w:val="00382BA1"/>
    <w:rsid w:val="0038677F"/>
    <w:rsid w:val="0039231C"/>
    <w:rsid w:val="003C0343"/>
    <w:rsid w:val="003D0C8E"/>
    <w:rsid w:val="003E522D"/>
    <w:rsid w:val="0042474B"/>
    <w:rsid w:val="00491487"/>
    <w:rsid w:val="004A08C4"/>
    <w:rsid w:val="004B5725"/>
    <w:rsid w:val="004B7393"/>
    <w:rsid w:val="004C5507"/>
    <w:rsid w:val="004F212A"/>
    <w:rsid w:val="005114AA"/>
    <w:rsid w:val="00515B35"/>
    <w:rsid w:val="00543F4F"/>
    <w:rsid w:val="005A55D0"/>
    <w:rsid w:val="005D3AED"/>
    <w:rsid w:val="00622841"/>
    <w:rsid w:val="00685D89"/>
    <w:rsid w:val="00694658"/>
    <w:rsid w:val="006C4A29"/>
    <w:rsid w:val="006E610D"/>
    <w:rsid w:val="007334B9"/>
    <w:rsid w:val="007426E7"/>
    <w:rsid w:val="007B1605"/>
    <w:rsid w:val="007C262C"/>
    <w:rsid w:val="007D58D1"/>
    <w:rsid w:val="007F1F31"/>
    <w:rsid w:val="0080095C"/>
    <w:rsid w:val="00821D09"/>
    <w:rsid w:val="0087113B"/>
    <w:rsid w:val="00890A25"/>
    <w:rsid w:val="008B5343"/>
    <w:rsid w:val="008E4012"/>
    <w:rsid w:val="0098298C"/>
    <w:rsid w:val="00A11AAF"/>
    <w:rsid w:val="00A268EE"/>
    <w:rsid w:val="00A559B7"/>
    <w:rsid w:val="00A66942"/>
    <w:rsid w:val="00AA5B74"/>
    <w:rsid w:val="00B27B94"/>
    <w:rsid w:val="00B63049"/>
    <w:rsid w:val="00B72846"/>
    <w:rsid w:val="00BC7E2D"/>
    <w:rsid w:val="00C15540"/>
    <w:rsid w:val="00C41301"/>
    <w:rsid w:val="00C6512B"/>
    <w:rsid w:val="00C93520"/>
    <w:rsid w:val="00C96187"/>
    <w:rsid w:val="00CB470E"/>
    <w:rsid w:val="00CC3073"/>
    <w:rsid w:val="00CE006F"/>
    <w:rsid w:val="00D03AFE"/>
    <w:rsid w:val="00D3039E"/>
    <w:rsid w:val="00D32447"/>
    <w:rsid w:val="00D4235D"/>
    <w:rsid w:val="00D5171C"/>
    <w:rsid w:val="00DC5F24"/>
    <w:rsid w:val="00DD1AED"/>
    <w:rsid w:val="00E047D9"/>
    <w:rsid w:val="00E16527"/>
    <w:rsid w:val="00E46CA5"/>
    <w:rsid w:val="00E51092"/>
    <w:rsid w:val="00E8581C"/>
    <w:rsid w:val="00EC54CE"/>
    <w:rsid w:val="00EF5CC2"/>
    <w:rsid w:val="00F0350C"/>
    <w:rsid w:val="00F21FDF"/>
    <w:rsid w:val="00F80E2A"/>
    <w:rsid w:val="00F95F0B"/>
    <w:rsid w:val="00FA7747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61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6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2" Type="http://schemas.openxmlformats.org/officeDocument/2006/relationships/hyperlink" Target="garantF1://10080093.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6" Type="http://schemas.openxmlformats.org/officeDocument/2006/relationships/hyperlink" Target="garantF1://7917.0" TargetMode="External"/><Relationship Id="rId7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5" Type="http://schemas.openxmlformats.org/officeDocument/2006/relationships/theme" Target="theme/theme1.xm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7" Type="http://schemas.openxmlformats.org/officeDocument/2006/relationships/hyperlink" Target="garantF1://7917.0" TargetMode="Externa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72" Type="http://schemas.openxmlformats.org/officeDocument/2006/relationships/hyperlink" Target="garantF1://7917.0" TargetMode="External"/><Relationship Id="rId8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3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7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1" Type="http://schemas.openxmlformats.org/officeDocument/2006/relationships/hyperlink" Target="garantF1://7917.0" TargetMode="External"/><Relationship Id="rId8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4" Type="http://schemas.openxmlformats.org/officeDocument/2006/relationships/fontTable" Target="fontTable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244</TotalTime>
  <Pages>15</Pages>
  <Words>5186</Words>
  <Characters>29566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2014-05-07T12:13:00Z</cp:lastPrinted>
  <dcterms:created xsi:type="dcterms:W3CDTF">2014-01-22T07:21:00Z</dcterms:created>
  <dcterms:modified xsi:type="dcterms:W3CDTF">2014-05-07T12:16:00Z</dcterms:modified>
</cp:coreProperties>
</file>