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56" w:rsidRDefault="00A95D56">
      <w:r w:rsidRPr="00B737E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9.75pt;height:643.5pt;visibility:visible">
            <v:imagedata r:id="rId4" o:title=""/>
          </v:shape>
        </w:pict>
      </w:r>
    </w:p>
    <w:sectPr w:rsidR="00A95D56" w:rsidSect="00623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0B03"/>
    <w:rsid w:val="001B6F4C"/>
    <w:rsid w:val="00623B30"/>
    <w:rsid w:val="00705238"/>
    <w:rsid w:val="00920B03"/>
    <w:rsid w:val="00A95D56"/>
    <w:rsid w:val="00B737EB"/>
    <w:rsid w:val="00E46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B3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20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0B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0</Words>
  <Characters>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Customer</cp:lastModifiedBy>
  <cp:revision>3</cp:revision>
  <dcterms:created xsi:type="dcterms:W3CDTF">2015-11-26T07:22:00Z</dcterms:created>
  <dcterms:modified xsi:type="dcterms:W3CDTF">2015-11-26T08:09:00Z</dcterms:modified>
</cp:coreProperties>
</file>